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F0E" w:rsidRDefault="004F445E" w:rsidP="00BE17DA">
      <w:pPr>
        <w:rPr>
          <w:noProof/>
        </w:rPr>
      </w:pPr>
      <w:r>
        <w:rPr>
          <w:noProof/>
        </w:rPr>
        <mc:AlternateContent>
          <mc:Choice Requires="wps">
            <w:drawing>
              <wp:anchor distT="0" distB="0" distL="114300" distR="114300" simplePos="0" relativeHeight="251650048" behindDoc="0" locked="0" layoutInCell="1" allowOverlap="1" wp14:anchorId="660BB621" wp14:editId="6A5709E5">
                <wp:simplePos x="0" y="0"/>
                <wp:positionH relativeFrom="column">
                  <wp:posOffset>5351780</wp:posOffset>
                </wp:positionH>
                <wp:positionV relativeFrom="paragraph">
                  <wp:posOffset>-736600</wp:posOffset>
                </wp:positionV>
                <wp:extent cx="1866900" cy="1013460"/>
                <wp:effectExtent l="0" t="0" r="0" b="0"/>
                <wp:wrapNone/>
                <wp:docPr id="5612" name="WordArt 4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66900" cy="1013460"/>
                        </a:xfrm>
                        <a:prstGeom prst="rect">
                          <a:avLst/>
                        </a:prstGeom>
                        <a:extLst>
                          <a:ext uri="{AF507438-7753-43E0-B8FC-AC1667EBCBE1}">
                            <a14:hiddenEffects xmlns:a14="http://schemas.microsoft.com/office/drawing/2010/main">
                              <a:effectLst/>
                            </a14:hiddenEffects>
                          </a:ext>
                        </a:extLst>
                      </wps:spPr>
                      <wps:txbx>
                        <w:txbxContent>
                          <w:p w:rsidR="006F18AB" w:rsidRDefault="006F18AB" w:rsidP="006F18AB">
                            <w:pPr>
                              <w:pStyle w:val="NormalWeb"/>
                              <w:spacing w:before="0" w:beforeAutospacing="0" w:after="0" w:afterAutospacing="0"/>
                              <w:jc w:val="right"/>
                            </w:pPr>
                            <w:r w:rsidRPr="009C4749">
                              <w:rPr>
                                <w:rFonts w:ascii="Arial" w:hAnsi="Arial" w:cs="Arial"/>
                                <w:outline/>
                                <w:color w:val="000000"/>
                                <w:sz w:val="16"/>
                                <w:szCs w:val="16"/>
                                <w14:textOutline w14:w="9525" w14:cap="flat" w14:cmpd="sng" w14:algn="ctr">
                                  <w14:solidFill>
                                    <w14:srgbClr w14:val="000000"/>
                                  </w14:solidFill>
                                  <w14:prstDash w14:val="solid"/>
                                  <w14:round/>
                                </w14:textOutline>
                                <w14:textFill>
                                  <w14:noFill/>
                                </w14:textFill>
                              </w:rPr>
                              <w:t>www.facebook.com/udallkansas</w:t>
                            </w:r>
                          </w:p>
                          <w:p w:rsidR="006F18AB" w:rsidRDefault="006F18AB" w:rsidP="006F18AB">
                            <w:pPr>
                              <w:pStyle w:val="NormalWeb"/>
                              <w:spacing w:before="0" w:beforeAutospacing="0" w:after="0" w:afterAutospacing="0"/>
                              <w:jc w:val="right"/>
                            </w:pPr>
                            <w:r w:rsidRPr="009C4749">
                              <w:rPr>
                                <w:rFonts w:ascii="Arial" w:hAnsi="Arial" w:cs="Arial"/>
                                <w:outline/>
                                <w:color w:val="000000"/>
                                <w:sz w:val="16"/>
                                <w:szCs w:val="16"/>
                                <w14:textOutline w14:w="9525" w14:cap="flat" w14:cmpd="sng" w14:algn="ctr">
                                  <w14:solidFill>
                                    <w14:srgbClr w14:val="000000"/>
                                  </w14:solidFill>
                                  <w14:prstDash w14:val="solid"/>
                                  <w14:round/>
                                </w14:textOutline>
                                <w14:textFill>
                                  <w14:noFill/>
                                </w14:textFill>
                              </w:rPr>
                              <w:t xml:space="preserve">P O Box 410, Udall, KS  67146 </w:t>
                            </w:r>
                          </w:p>
                          <w:p w:rsidR="006F18AB" w:rsidRDefault="006F18AB" w:rsidP="006F18AB">
                            <w:pPr>
                              <w:pStyle w:val="NormalWeb"/>
                              <w:spacing w:before="0" w:beforeAutospacing="0" w:after="0" w:afterAutospacing="0"/>
                              <w:jc w:val="right"/>
                            </w:pPr>
                            <w:r w:rsidRPr="009C4749">
                              <w:rPr>
                                <w:rFonts w:ascii="Arial" w:hAnsi="Arial" w:cs="Arial"/>
                                <w:outline/>
                                <w:color w:val="000000"/>
                                <w:sz w:val="16"/>
                                <w:szCs w:val="16"/>
                                <w14:textOutline w14:w="9525" w14:cap="flat" w14:cmpd="sng" w14:algn="ctr">
                                  <w14:solidFill>
                                    <w14:srgbClr w14:val="000000"/>
                                  </w14:solidFill>
                                  <w14:prstDash w14:val="solid"/>
                                  <w14:round/>
                                </w14:textOutline>
                                <w14:textFill>
                                  <w14:noFill/>
                                </w14:textFill>
                              </w:rPr>
                              <w:t xml:space="preserve">(620)782-3512 </w:t>
                            </w:r>
                          </w:p>
                          <w:p w:rsidR="006F18AB" w:rsidRDefault="006F18AB" w:rsidP="006F18AB">
                            <w:pPr>
                              <w:pStyle w:val="NormalWeb"/>
                              <w:spacing w:before="0" w:beforeAutospacing="0" w:after="0" w:afterAutospacing="0"/>
                              <w:jc w:val="right"/>
                            </w:pPr>
                            <w:r w:rsidRPr="009C4749">
                              <w:rPr>
                                <w:rFonts w:ascii="Arial" w:hAnsi="Arial" w:cs="Arial"/>
                                <w:outline/>
                                <w:color w:val="000000"/>
                                <w:sz w:val="16"/>
                                <w:szCs w:val="16"/>
                                <w14:textOutline w14:w="9525" w14:cap="flat" w14:cmpd="sng" w14:algn="ctr">
                                  <w14:solidFill>
                                    <w14:srgbClr w14:val="000000"/>
                                  </w14:solidFill>
                                  <w14:prstDash w14:val="solid"/>
                                  <w14:round/>
                                </w14:textOutline>
                                <w14:textFill>
                                  <w14:noFill/>
                                </w14:textFill>
                              </w:rPr>
                              <w:t xml:space="preserve">Fax (620)782-3474 </w:t>
                            </w:r>
                          </w:p>
                          <w:p w:rsidR="006F18AB" w:rsidRDefault="006F18AB" w:rsidP="006F18AB">
                            <w:pPr>
                              <w:pStyle w:val="NormalWeb"/>
                              <w:spacing w:before="0" w:beforeAutospacing="0" w:after="0" w:afterAutospacing="0"/>
                              <w:jc w:val="right"/>
                            </w:pPr>
                            <w:r w:rsidRPr="009C4749">
                              <w:rPr>
                                <w:rFonts w:ascii="Arial" w:hAnsi="Arial" w:cs="Arial"/>
                                <w:outline/>
                                <w:color w:val="000000"/>
                                <w:sz w:val="16"/>
                                <w:szCs w:val="16"/>
                                <w14:textOutline w14:w="9525" w14:cap="flat" w14:cmpd="sng" w14:algn="ctr">
                                  <w14:solidFill>
                                    <w14:srgbClr w14:val="000000"/>
                                  </w14:solidFill>
                                  <w14:prstDash w14:val="solid"/>
                                  <w14:round/>
                                </w14:textOutline>
                                <w14:textFill>
                                  <w14:noFill/>
                                </w14:textFill>
                              </w:rPr>
                              <w:t>www.cityofudall.com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0BB621" id="_x0000_t202" coordsize="21600,21600" o:spt="202" path="m,l,21600r21600,l21600,xe">
                <v:stroke joinstyle="miter"/>
                <v:path gradientshapeok="t" o:connecttype="rect"/>
              </v:shapetype>
              <v:shape id="WordArt 4329" o:spid="_x0000_s1026" type="#_x0000_t202" style="position:absolute;margin-left:421.4pt;margin-top:-58pt;width:147pt;height:7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" filled="f" stroked="f">
                <o:lock v:ext="edit" shapetype="t"/>
                <v:textbox style="mso-fit-shape-to-text:t">
                  <w:txbxContent>
                    <w:p w:rsidR="006F18AB" w:rsidRDefault="006F18AB" w:rsidP="006F18AB">
                      <w:pPr>
                        <w:pStyle w:val="NormalWeb"/>
                        <w:spacing w:before="0" w:beforeAutospacing="0" w:after="0" w:afterAutospacing="0"/>
                        <w:jc w:val="right"/>
                      </w:pPr>
                      <w:r w:rsidRPr="009C4749">
                        <w:rPr>
                          <w:rFonts w:ascii="Arial" w:hAnsi="Arial" w:cs="Arial"/>
                          <w:outline/>
                          <w:color w:val="000000"/>
                          <w:sz w:val="16"/>
                          <w:szCs w:val="16"/>
                          <w14:textOutline w14:w="9525" w14:cap="flat" w14:cmpd="sng" w14:algn="ctr">
                            <w14:solidFill>
                              <w14:srgbClr w14:val="000000"/>
                            </w14:solidFill>
                            <w14:prstDash w14:val="solid"/>
                            <w14:round/>
                          </w14:textOutline>
                          <w14:textFill>
                            <w14:noFill/>
                          </w14:textFill>
                        </w:rPr>
                        <w:t>www.facebook.com/udallkansas</w:t>
                      </w:r>
                    </w:p>
                    <w:p w:rsidR="006F18AB" w:rsidRDefault="006F18AB" w:rsidP="006F18AB">
                      <w:pPr>
                        <w:pStyle w:val="NormalWeb"/>
                        <w:spacing w:before="0" w:beforeAutospacing="0" w:after="0" w:afterAutospacing="0"/>
                        <w:jc w:val="right"/>
                      </w:pPr>
                      <w:r w:rsidRPr="009C4749">
                        <w:rPr>
                          <w:rFonts w:ascii="Arial" w:hAnsi="Arial" w:cs="Arial"/>
                          <w:outline/>
                          <w:color w:val="000000"/>
                          <w:sz w:val="16"/>
                          <w:szCs w:val="16"/>
                          <w14:textOutline w14:w="9525" w14:cap="flat" w14:cmpd="sng" w14:algn="ctr">
                            <w14:solidFill>
                              <w14:srgbClr w14:val="000000"/>
                            </w14:solidFill>
                            <w14:prstDash w14:val="solid"/>
                            <w14:round/>
                          </w14:textOutline>
                          <w14:textFill>
                            <w14:noFill/>
                          </w14:textFill>
                        </w:rPr>
                        <w:t xml:space="preserve">P O Box 410, Udall, KS  67146 </w:t>
                      </w:r>
                    </w:p>
                    <w:p w:rsidR="006F18AB" w:rsidRDefault="006F18AB" w:rsidP="006F18AB">
                      <w:pPr>
                        <w:pStyle w:val="NormalWeb"/>
                        <w:spacing w:before="0" w:beforeAutospacing="0" w:after="0" w:afterAutospacing="0"/>
                        <w:jc w:val="right"/>
                      </w:pPr>
                      <w:r w:rsidRPr="009C4749">
                        <w:rPr>
                          <w:rFonts w:ascii="Arial" w:hAnsi="Arial" w:cs="Arial"/>
                          <w:outline/>
                          <w:color w:val="000000"/>
                          <w:sz w:val="16"/>
                          <w:szCs w:val="16"/>
                          <w14:textOutline w14:w="9525" w14:cap="flat" w14:cmpd="sng" w14:algn="ctr">
                            <w14:solidFill>
                              <w14:srgbClr w14:val="000000"/>
                            </w14:solidFill>
                            <w14:prstDash w14:val="solid"/>
                            <w14:round/>
                          </w14:textOutline>
                          <w14:textFill>
                            <w14:noFill/>
                          </w14:textFill>
                        </w:rPr>
                        <w:t xml:space="preserve">(620)782-3512 </w:t>
                      </w:r>
                    </w:p>
                    <w:p w:rsidR="006F18AB" w:rsidRDefault="006F18AB" w:rsidP="006F18AB">
                      <w:pPr>
                        <w:pStyle w:val="NormalWeb"/>
                        <w:spacing w:before="0" w:beforeAutospacing="0" w:after="0" w:afterAutospacing="0"/>
                        <w:jc w:val="right"/>
                      </w:pPr>
                      <w:r w:rsidRPr="009C4749">
                        <w:rPr>
                          <w:rFonts w:ascii="Arial" w:hAnsi="Arial" w:cs="Arial"/>
                          <w:outline/>
                          <w:color w:val="000000"/>
                          <w:sz w:val="16"/>
                          <w:szCs w:val="16"/>
                          <w14:textOutline w14:w="9525" w14:cap="flat" w14:cmpd="sng" w14:algn="ctr">
                            <w14:solidFill>
                              <w14:srgbClr w14:val="000000"/>
                            </w14:solidFill>
                            <w14:prstDash w14:val="solid"/>
                            <w14:round/>
                          </w14:textOutline>
                          <w14:textFill>
                            <w14:noFill/>
                          </w14:textFill>
                        </w:rPr>
                        <w:t xml:space="preserve">Fax (620)782-3474 </w:t>
                      </w:r>
                    </w:p>
                    <w:p w:rsidR="006F18AB" w:rsidRDefault="006F18AB" w:rsidP="006F18AB">
                      <w:pPr>
                        <w:pStyle w:val="NormalWeb"/>
                        <w:spacing w:before="0" w:beforeAutospacing="0" w:after="0" w:afterAutospacing="0"/>
                        <w:jc w:val="right"/>
                      </w:pPr>
                      <w:r w:rsidRPr="009C4749">
                        <w:rPr>
                          <w:rFonts w:ascii="Arial" w:hAnsi="Arial" w:cs="Arial"/>
                          <w:outline/>
                          <w:color w:val="000000"/>
                          <w:sz w:val="16"/>
                          <w:szCs w:val="16"/>
                          <w14:textOutline w14:w="9525" w14:cap="flat" w14:cmpd="sng" w14:algn="ctr">
                            <w14:solidFill>
                              <w14:srgbClr w14:val="000000"/>
                            </w14:solidFill>
                            <w14:prstDash w14:val="solid"/>
                            <w14:round/>
                          </w14:textOutline>
                          <w14:textFill>
                            <w14:noFill/>
                          </w14:textFill>
                        </w:rPr>
                        <w:t>www.cityofudall.com</w:t>
                      </w:r>
                    </w:p>
                  </w:txbxContent>
                </v:textbox>
              </v:shape>
            </w:pict>
          </mc:Fallback>
        </mc:AlternateContent>
      </w:r>
      <w:r w:rsidR="00704598">
        <w:rPr>
          <w:noProof/>
        </w:rPr>
        <mc:AlternateContent>
          <mc:Choice Requires="wps">
            <w:drawing>
              <wp:anchor distT="0" distB="0" distL="114300" distR="114300" simplePos="0" relativeHeight="251649024" behindDoc="0" locked="0" layoutInCell="1" allowOverlap="1" wp14:anchorId="12ABEFCD" wp14:editId="691B3535">
                <wp:simplePos x="0" y="0"/>
                <wp:positionH relativeFrom="column">
                  <wp:posOffset>-59690</wp:posOffset>
                </wp:positionH>
                <wp:positionV relativeFrom="paragraph">
                  <wp:posOffset>-731462</wp:posOffset>
                </wp:positionV>
                <wp:extent cx="1613535" cy="179070"/>
                <wp:effectExtent l="0" t="0" r="0" b="0"/>
                <wp:wrapNone/>
                <wp:docPr id="5609" name="WordArt 4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13535" cy="179070"/>
                        </a:xfrm>
                        <a:prstGeom prst="rect">
                          <a:avLst/>
                        </a:prstGeom>
                        <a:extLst>
                          <a:ext uri="{AF507438-7753-43E0-B8FC-AC1667EBCBE1}">
                            <a14:hiddenEffects xmlns:a14="http://schemas.microsoft.com/office/drawing/2010/main">
                              <a:effectLst/>
                            </a14:hiddenEffects>
                          </a:ext>
                        </a:extLst>
                      </wps:spPr>
                      <wps:txbx>
                        <w:txbxContent>
                          <w:p w:rsidR="006F18AB" w:rsidRPr="002F4C37" w:rsidRDefault="004F445E" w:rsidP="002F4C37">
                            <w:pPr>
                              <w:pStyle w:val="NormalWeb"/>
                              <w:spacing w:before="0" w:beforeAutospacing="0" w:after="0" w:afterAutospacing="0"/>
                              <w:jc w:val="center"/>
                              <w:rPr>
                                <w:rFonts w:ascii="Arial" w:hAnsi="Arial" w:cs="Arial"/>
                                <w:color w:val="000000"/>
                                <w:sz w:val="28"/>
                                <w:szCs w:val="72"/>
                                <w14:textOutline w14:w="9525" w14:cap="flat" w14:cmpd="sng" w14:algn="ctr">
                                  <w14:solidFill>
                                    <w14:srgbClr w14:val="000000"/>
                                  </w14:solidFill>
                                  <w14:prstDash w14:val="solid"/>
                                  <w14:round/>
                                </w14:textOutline>
                              </w:rPr>
                            </w:pPr>
                            <w:r>
                              <w:rPr>
                                <w:rFonts w:ascii="Arial" w:hAnsi="Arial" w:cs="Arial"/>
                                <w:color w:val="000000"/>
                                <w:sz w:val="28"/>
                                <w:szCs w:val="72"/>
                                <w14:textOutline w14:w="9525" w14:cap="flat" w14:cmpd="sng" w14:algn="ctr">
                                  <w14:solidFill>
                                    <w14:srgbClr w14:val="000000"/>
                                  </w14:solidFill>
                                  <w14:prstDash w14:val="solid"/>
                                  <w14:round/>
                                </w14:textOutline>
                              </w:rPr>
                              <w:t>AUGUST</w:t>
                            </w:r>
                            <w:r w:rsidR="00A13CC9">
                              <w:rPr>
                                <w:rFonts w:ascii="Arial" w:hAnsi="Arial" w:cs="Arial"/>
                                <w:color w:val="000000"/>
                                <w:sz w:val="28"/>
                                <w:szCs w:val="72"/>
                                <w14:textOutline w14:w="9525" w14:cap="flat" w14:cmpd="sng" w14:algn="ctr">
                                  <w14:solidFill>
                                    <w14:srgbClr w14:val="000000"/>
                                  </w14:solidFill>
                                  <w14:prstDash w14:val="solid"/>
                                  <w14:round/>
                                </w14:textOutline>
                              </w:rPr>
                              <w:t xml:space="preserve"> 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ABEFCD" id="WordArt 4328" o:spid="_x0000_s1027" type="#_x0000_t202" style="position:absolute;margin-left:-4.7pt;margin-top:-57.6pt;width:127.05pt;height:14.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" filled="f" stroked="f">
                <o:lock v:ext="edit" shapetype="t"/>
                <v:textbox style="mso-fit-shape-to-text:t">
                  <w:txbxContent>
                    <w:p w:rsidR="006F18AB" w:rsidRPr="002F4C37" w:rsidRDefault="004F445E" w:rsidP="002F4C37">
                      <w:pPr>
                        <w:pStyle w:val="NormalWeb"/>
                        <w:spacing w:before="0" w:beforeAutospacing="0" w:after="0" w:afterAutospacing="0"/>
                        <w:jc w:val="center"/>
                        <w:rPr>
                          <w:rFonts w:ascii="Arial" w:hAnsi="Arial" w:cs="Arial"/>
                          <w:color w:val="000000"/>
                          <w:sz w:val="28"/>
                          <w:szCs w:val="72"/>
                          <w14:textOutline w14:w="9525" w14:cap="flat" w14:cmpd="sng" w14:algn="ctr">
                            <w14:solidFill>
                              <w14:srgbClr w14:val="000000"/>
                            </w14:solidFill>
                            <w14:prstDash w14:val="solid"/>
                            <w14:round/>
                          </w14:textOutline>
                        </w:rPr>
                      </w:pPr>
                      <w:r>
                        <w:rPr>
                          <w:rFonts w:ascii="Arial" w:hAnsi="Arial" w:cs="Arial"/>
                          <w:color w:val="000000"/>
                          <w:sz w:val="28"/>
                          <w:szCs w:val="72"/>
                          <w14:textOutline w14:w="9525" w14:cap="flat" w14:cmpd="sng" w14:algn="ctr">
                            <w14:solidFill>
                              <w14:srgbClr w14:val="000000"/>
                            </w14:solidFill>
                            <w14:prstDash w14:val="solid"/>
                            <w14:round/>
                          </w14:textOutline>
                        </w:rPr>
                        <w:t>AUGUST</w:t>
                      </w:r>
                      <w:r w:rsidR="00A13CC9">
                        <w:rPr>
                          <w:rFonts w:ascii="Arial" w:hAnsi="Arial" w:cs="Arial"/>
                          <w:color w:val="000000"/>
                          <w:sz w:val="28"/>
                          <w:szCs w:val="72"/>
                          <w14:textOutline w14:w="9525" w14:cap="flat" w14:cmpd="sng" w14:algn="ctr">
                            <w14:solidFill>
                              <w14:srgbClr w14:val="000000"/>
                            </w14:solidFill>
                            <w14:prstDash w14:val="solid"/>
                            <w14:round/>
                          </w14:textOutline>
                        </w:rPr>
                        <w:t xml:space="preserve"> 2021</w:t>
                      </w:r>
                    </w:p>
                  </w:txbxContent>
                </v:textbox>
              </v:shape>
            </w:pict>
          </mc:Fallback>
        </mc:AlternateContent>
      </w:r>
      <w:r w:rsidR="00860F6A">
        <w:rPr>
          <w:noProof/>
        </w:rPr>
        <mc:AlternateContent>
          <mc:Choice Requires="wps">
            <w:drawing>
              <wp:anchor distT="91440" distB="91440" distL="114300" distR="114300" simplePos="0" relativeHeight="251654144" behindDoc="1" locked="0" layoutInCell="1" allowOverlap="1" wp14:anchorId="53D512C3" wp14:editId="303D9AE2">
                <wp:simplePos x="0" y="0"/>
                <wp:positionH relativeFrom="page">
                  <wp:posOffset>3908944</wp:posOffset>
                </wp:positionH>
                <wp:positionV relativeFrom="paragraph">
                  <wp:posOffset>-769158</wp:posOffset>
                </wp:positionV>
                <wp:extent cx="3512820" cy="1310640"/>
                <wp:effectExtent l="0" t="0" r="0" b="3810"/>
                <wp:wrapNone/>
                <wp:docPr id="5606" name="Rectangle 5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820" cy="13106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61CE1C" id="Rectangle 5432" o:spid="_x0000_s1026" style="position:absolute;margin-left:307.8pt;margin-top:-60.55pt;width:276.6pt;height:103.2pt;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" stroked="f">
                <w10:wrap anchorx="page"/>
              </v:rect>
            </w:pict>
          </mc:Fallback>
        </mc:AlternateContent>
      </w:r>
      <w:r w:rsidR="006F18AB">
        <w:rPr>
          <w:noProof/>
        </w:rPr>
        <w:drawing>
          <wp:anchor distT="0" distB="0" distL="114300" distR="114300" simplePos="0" relativeHeight="251646976" behindDoc="0" locked="0" layoutInCell="1" allowOverlap="1" wp14:anchorId="466B93FD" wp14:editId="28191A1E">
            <wp:simplePos x="0" y="0"/>
            <wp:positionH relativeFrom="column">
              <wp:posOffset>5314950</wp:posOffset>
            </wp:positionH>
            <wp:positionV relativeFrom="paragraph">
              <wp:posOffset>53340</wp:posOffset>
            </wp:positionV>
            <wp:extent cx="670560" cy="205740"/>
            <wp:effectExtent l="0" t="0" r="0" b="0"/>
            <wp:wrapNone/>
            <wp:docPr id="4300" name="Picture 4300" descr="face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descr="facebook image"/>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7056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8AB">
        <w:rPr>
          <w:noProof/>
        </w:rPr>
        <mc:AlternateContent>
          <mc:Choice Requires="wps">
            <w:drawing>
              <wp:anchor distT="0" distB="0" distL="114300" distR="114300" simplePos="0" relativeHeight="251637760" behindDoc="0" locked="0" layoutInCell="1" allowOverlap="1" wp14:anchorId="28238456" wp14:editId="7598B187">
                <wp:simplePos x="0" y="0"/>
                <wp:positionH relativeFrom="column">
                  <wp:posOffset>1997710</wp:posOffset>
                </wp:positionH>
                <wp:positionV relativeFrom="paragraph">
                  <wp:posOffset>-2889250</wp:posOffset>
                </wp:positionV>
                <wp:extent cx="1136650" cy="5360670"/>
                <wp:effectExtent l="0" t="3810" r="3810" b="2540"/>
                <wp:wrapNone/>
                <wp:docPr id="5611" name="Rectangle 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0" cy="5360670"/>
                        </a:xfrm>
                        <a:prstGeom prst="rect">
                          <a:avLst/>
                        </a:prstGeom>
                        <a:solidFill>
                          <a:srgbClr val="D8D8D8"/>
                        </a:solidFill>
                        <a:ln>
                          <a:noFill/>
                        </a:ln>
                        <a:effectLst/>
                        <a:extLs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E5EB6" id="Rectangle 3475" o:spid="_x0000_s1026" style="position:absolute;margin-left:157.3pt;margin-top:-227.5pt;width:89.5pt;height:422.1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" fillcolor="#d8d8d8" stroked="f" strokeweight="1.25pt"/>
            </w:pict>
          </mc:Fallback>
        </mc:AlternateContent>
      </w:r>
      <w:r w:rsidR="006F18AB">
        <w:rPr>
          <w:noProof/>
        </w:rPr>
        <mc:AlternateContent>
          <mc:Choice Requires="wps">
            <w:drawing>
              <wp:anchor distT="0" distB="0" distL="114300" distR="114300" simplePos="0" relativeHeight="251643904" behindDoc="0" locked="0" layoutInCell="1" allowOverlap="1" wp14:anchorId="7DDF8385" wp14:editId="02C592B6">
                <wp:simplePos x="0" y="0"/>
                <wp:positionH relativeFrom="page">
                  <wp:posOffset>4946650</wp:posOffset>
                </wp:positionH>
                <wp:positionV relativeFrom="page">
                  <wp:posOffset>137160</wp:posOffset>
                </wp:positionV>
                <wp:extent cx="2604770" cy="1167130"/>
                <wp:effectExtent l="3175" t="3810" r="1905" b="635"/>
                <wp:wrapNone/>
                <wp:docPr id="5610" name="Text Box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1167130"/>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F1E" w:rsidRPr="00D21828" w:rsidRDefault="00663F1E" w:rsidP="00E62CD1">
                            <w:pPr>
                              <w:rPr>
                                <w:b/>
                                <w:sz w:val="22"/>
                                <w:szCs w:val="20"/>
                              </w:rPr>
                            </w:pPr>
                          </w:p>
                          <w:p w:rsidR="00663F1E" w:rsidRPr="00D21828" w:rsidRDefault="00663F1E" w:rsidP="00630756">
                            <w:pPr>
                              <w:rPr>
                                <w:sz w:val="28"/>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8385" id="Text Box 2119" o:spid="_x0000_s1028" type="#_x0000_t202" style="position:absolute;margin-left:389.5pt;margin-top:10.8pt;width:205.1pt;height:91.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" filled="f" fillcolor="#d8d8d8" stroked="f">
                <v:textbox inset="0,0,,0">
                  <w:txbxContent>
                    <w:p w:rsidR="00663F1E" w:rsidRPr="00D21828" w:rsidRDefault="00663F1E" w:rsidP="00E62CD1">
                      <w:pPr>
                        <w:rPr>
                          <w:b/>
                          <w:sz w:val="22"/>
                          <w:szCs w:val="20"/>
                        </w:rPr>
                      </w:pPr>
                    </w:p>
                    <w:p w:rsidR="00663F1E" w:rsidRPr="00D21828" w:rsidRDefault="00663F1E" w:rsidP="00630756">
                      <w:pPr>
                        <w:rPr>
                          <w:sz w:val="28"/>
                        </w:rPr>
                      </w:pPr>
                    </w:p>
                  </w:txbxContent>
                </v:textbox>
                <w10:wrap anchorx="page" anchory="page"/>
              </v:shape>
            </w:pict>
          </mc:Fallback>
        </mc:AlternateContent>
      </w:r>
      <w:r w:rsidR="006F18AB">
        <w:rPr>
          <w:noProof/>
        </w:rPr>
        <mc:AlternateContent>
          <mc:Choice Requires="wps">
            <w:drawing>
              <wp:anchor distT="0" distB="0" distL="114300" distR="114300" simplePos="0" relativeHeight="251648000" behindDoc="0" locked="0" layoutInCell="1" allowOverlap="1" wp14:anchorId="7099FA4D" wp14:editId="5E243FEE">
                <wp:simplePos x="0" y="0"/>
                <wp:positionH relativeFrom="column">
                  <wp:posOffset>-60960</wp:posOffset>
                </wp:positionH>
                <wp:positionV relativeFrom="paragraph">
                  <wp:posOffset>-422275</wp:posOffset>
                </wp:positionV>
                <wp:extent cx="5060950" cy="894715"/>
                <wp:effectExtent l="13335" t="6350" r="12065" b="13335"/>
                <wp:wrapNone/>
                <wp:docPr id="5608" name="WordArt 3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60950" cy="894715"/>
                        </a:xfrm>
                        <a:prstGeom prst="rect">
                          <a:avLst/>
                        </a:prstGeom>
                        <a:extLst>
                          <a:ext uri="{AF507438-7753-43E0-B8FC-AC1667EBCBE1}">
                            <a14:hiddenEffects xmlns:a14="http://schemas.microsoft.com/office/drawing/2010/main">
                              <a:effectLst/>
                            </a14:hiddenEffects>
                          </a:ext>
                        </a:extLst>
                      </wps:spPr>
                      <wps:txbx>
                        <w:txbxContent>
                          <w:p w:rsidR="006F18AB" w:rsidRDefault="006F18AB" w:rsidP="006F18AB">
                            <w:pPr>
                              <w:pStyle w:val="NormalWeb"/>
                              <w:spacing w:before="0" w:beforeAutospacing="0" w:after="0" w:afterAutospacing="0"/>
                            </w:pPr>
                            <w:r w:rsidRPr="009C4749">
                              <w:rPr>
                                <w:rFonts w:ascii="Century Gothic" w:hAnsi="Century Gothic"/>
                                <w:b/>
                                <w:bCs/>
                                <w:outline/>
                                <w:color w:val="000000"/>
                                <w:sz w:val="72"/>
                                <w:szCs w:val="72"/>
                                <w14:textOutline w14:w="9525" w14:cap="flat" w14:cmpd="sng" w14:algn="ctr">
                                  <w14:solidFill>
                                    <w14:srgbClr w14:val="000000"/>
                                  </w14:solidFill>
                                  <w14:prstDash w14:val="solid"/>
                                  <w14:round/>
                                </w14:textOutline>
                                <w14:textFill>
                                  <w14:noFill/>
                                </w14:textFill>
                              </w:rPr>
                              <w:t>City Chit Chat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99FA4D" id="WordArt 3313" o:spid="_x0000_s1029" type="#_x0000_t202" style="position:absolute;margin-left:-4.8pt;margin-top:-33.25pt;width:398.5pt;height:70.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" filled="f" stroked="f">
                <o:lock v:ext="edit" shapetype="t"/>
                <v:textbox style="mso-fit-shape-to-text:t">
                  <w:txbxContent>
                    <w:p w:rsidR="006F18AB" w:rsidRDefault="006F18AB" w:rsidP="006F18AB">
                      <w:pPr>
                        <w:pStyle w:val="NormalWeb"/>
                        <w:spacing w:before="0" w:beforeAutospacing="0" w:after="0" w:afterAutospacing="0"/>
                      </w:pPr>
                      <w:r w:rsidRPr="009C4749">
                        <w:rPr>
                          <w:rFonts w:ascii="Century Gothic" w:hAnsi="Century Gothic"/>
                          <w:b/>
                          <w:bCs/>
                          <w:outline/>
                          <w:color w:val="000000"/>
                          <w:sz w:val="72"/>
                          <w:szCs w:val="72"/>
                          <w14:textOutline w14:w="9525" w14:cap="flat" w14:cmpd="sng" w14:algn="ctr">
                            <w14:solidFill>
                              <w14:srgbClr w14:val="000000"/>
                            </w14:solidFill>
                            <w14:prstDash w14:val="solid"/>
                            <w14:round/>
                          </w14:textOutline>
                          <w14:textFill>
                            <w14:noFill/>
                          </w14:textFill>
                        </w:rPr>
                        <w:t>City Chit Chat</w:t>
                      </w:r>
                    </w:p>
                  </w:txbxContent>
                </v:textbox>
              </v:shape>
            </w:pict>
          </mc:Fallback>
        </mc:AlternateContent>
      </w:r>
      <w:r w:rsidR="001463A2">
        <w:rPr>
          <w:noProof/>
        </w:rPr>
        <w:t xml:space="preserve"> </w:t>
      </w:r>
    </w:p>
    <w:p w:rsidR="00BE17DA" w:rsidRDefault="00744349" w:rsidP="00BE17DA">
      <w:pPr>
        <w:rPr>
          <w:noProof/>
        </w:rPr>
      </w:pPr>
      <w:r>
        <w:rPr>
          <w:noProof/>
        </w:rPr>
        <w:t xml:space="preserve"> </w:t>
      </w:r>
      <w:r w:rsidR="009C37A2">
        <w:rPr>
          <w:noProof/>
        </w:rPr>
        <w:t xml:space="preserve"> </w:t>
      </w:r>
    </w:p>
    <w:p w:rsidR="005B30E7" w:rsidRDefault="00D67F2F" w:rsidP="004F445E">
      <w:pPr>
        <w:ind w:right="-96"/>
        <w:rPr>
          <w:rFonts w:ascii="Monotype Corsiva" w:hAnsi="Monotype Corsiva" w:cs="Arial"/>
          <w:bCs/>
          <w:iCs/>
          <w:sz w:val="72"/>
          <w:szCs w:val="21"/>
        </w:rPr>
      </w:pPr>
      <w:r w:rsidRPr="004970EA">
        <w:rPr>
          <w:rFonts w:ascii="Monotype Corsiva" w:hAnsi="Monotype Corsiva" w:cs="Arial"/>
          <w:bCs/>
          <w:iCs/>
          <w:noProof/>
          <w:sz w:val="56"/>
          <w:szCs w:val="21"/>
        </w:rPr>
        <mc:AlternateContent>
          <mc:Choice Requires="wps">
            <w:drawing>
              <wp:anchor distT="45720" distB="45720" distL="114300" distR="114300" simplePos="0" relativeHeight="251802624" behindDoc="0" locked="0" layoutInCell="1" allowOverlap="1">
                <wp:simplePos x="0" y="0"/>
                <wp:positionH relativeFrom="margin">
                  <wp:align>left</wp:align>
                </wp:positionH>
                <wp:positionV relativeFrom="paragraph">
                  <wp:posOffset>266883</wp:posOffset>
                </wp:positionV>
                <wp:extent cx="7208520" cy="3327400"/>
                <wp:effectExtent l="0" t="0" r="11430" b="25400"/>
                <wp:wrapNone/>
                <wp:docPr id="5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8520" cy="3327400"/>
                        </a:xfrm>
                        <a:prstGeom prst="rect">
                          <a:avLst/>
                        </a:prstGeom>
                        <a:solidFill>
                          <a:srgbClr val="FFFFFF"/>
                        </a:solidFill>
                        <a:ln w="9525">
                          <a:solidFill>
                            <a:srgbClr val="000000"/>
                          </a:solidFill>
                          <a:miter lim="800000"/>
                          <a:headEnd/>
                          <a:tailEnd/>
                        </a:ln>
                      </wps:spPr>
                      <wps:txbx>
                        <w:txbxContent>
                          <w:p w:rsidR="004F445E" w:rsidRDefault="004F445E" w:rsidP="004F445E">
                            <w:pPr>
                              <w:rPr>
                                <w:rFonts w:ascii="Monotype Corsiva" w:hAnsi="Monotype Corsiva"/>
                                <w:sz w:val="48"/>
                              </w:rPr>
                            </w:pPr>
                          </w:p>
                          <w:p w:rsidR="004F445E" w:rsidRDefault="004F445E" w:rsidP="004F445E">
                            <w:pPr>
                              <w:rPr>
                                <w:rFonts w:ascii="Monotype Corsiva" w:hAnsi="Monotype Corsiva"/>
                                <w:sz w:val="48"/>
                              </w:rPr>
                            </w:pPr>
                          </w:p>
                          <w:p w:rsidR="004F445E" w:rsidRDefault="003B7F61" w:rsidP="004F445E">
                            <w:pPr>
                              <w:rPr>
                                <w:rFonts w:ascii="Monotype Corsiva" w:hAnsi="Monotype Corsiva"/>
                                <w:sz w:val="48"/>
                              </w:rPr>
                            </w:pPr>
                            <w:r>
                              <w:rPr>
                                <w:rFonts w:ascii="Monotype Corsiva" w:hAnsi="Monotype Corsiva"/>
                                <w:sz w:val="48"/>
                              </w:rPr>
                              <w:t>Library</w:t>
                            </w:r>
                          </w:p>
                          <w:p w:rsidR="004F445E" w:rsidRDefault="003B7F61" w:rsidP="004F445E">
                            <w:pPr>
                              <w:rPr>
                                <w:rFonts w:ascii="Monotype Corsiva" w:hAnsi="Monotype Corsiva"/>
                                <w:sz w:val="48"/>
                              </w:rPr>
                            </w:pPr>
                            <w:r>
                              <w:rPr>
                                <w:rFonts w:ascii="Monotype Corsiva" w:hAnsi="Monotype Corsiva"/>
                                <w:sz w:val="48"/>
                              </w:rPr>
                              <w:t>&amp;</w:t>
                            </w:r>
                          </w:p>
                          <w:p w:rsidR="004970EA" w:rsidRDefault="003B7F61" w:rsidP="004F445E">
                            <w:pPr>
                              <w:rPr>
                                <w:rFonts w:ascii="Monotype Corsiva" w:hAnsi="Monotype Corsiva"/>
                                <w:sz w:val="48"/>
                              </w:rPr>
                            </w:pPr>
                            <w:r>
                              <w:rPr>
                                <w:rFonts w:ascii="Monotype Corsiva" w:hAnsi="Monotype Corsiva"/>
                                <w:sz w:val="48"/>
                              </w:rPr>
                              <w:t>Wellness Center</w:t>
                            </w:r>
                          </w:p>
                          <w:p w:rsidR="004F445E" w:rsidRDefault="004F445E" w:rsidP="004F445E">
                            <w:pPr>
                              <w:rPr>
                                <w:rFonts w:ascii="Monotype Corsiva" w:hAnsi="Monotype Corsiva"/>
                                <w:sz w:val="48"/>
                              </w:rPr>
                            </w:pPr>
                          </w:p>
                          <w:p w:rsidR="00520544" w:rsidRDefault="00520544" w:rsidP="004F445E">
                            <w:pPr>
                              <w:rPr>
                                <w:rFonts w:ascii="Monotype Corsiva" w:hAnsi="Monotype Corsiva"/>
                                <w:sz w:val="48"/>
                              </w:rPr>
                            </w:pPr>
                          </w:p>
                          <w:p w:rsidR="004F445E" w:rsidRDefault="00520544" w:rsidP="004F445E">
                            <w:pPr>
                              <w:rPr>
                                <w:rFonts w:ascii="Monotype Corsiva" w:hAnsi="Monotype Corsiva"/>
                                <w:sz w:val="48"/>
                              </w:rPr>
                            </w:pPr>
                            <w:r>
                              <w:rPr>
                                <w:rFonts w:ascii="Monotype Corsiva" w:hAnsi="Monotype Corsiva"/>
                                <w:sz w:val="48"/>
                              </w:rPr>
                              <w:t>Coming along</w:t>
                            </w:r>
                            <w:r w:rsidR="004F445E">
                              <w:rPr>
                                <w:rFonts w:ascii="Monotype Corsiva" w:hAnsi="Monotype Corsiva"/>
                                <w:sz w:val="48"/>
                              </w:rPr>
                              <w:t>!</w:t>
                            </w:r>
                          </w:p>
                          <w:p w:rsidR="006D68DD" w:rsidRDefault="006D68DD" w:rsidP="004970EA">
                            <w:pPr>
                              <w:jc w:val="center"/>
                              <w:rPr>
                                <w:rFonts w:ascii="Monotype Corsiva" w:hAnsi="Monotype Corsiva"/>
                                <w:sz w:val="48"/>
                              </w:rPr>
                            </w:pPr>
                          </w:p>
                          <w:p w:rsidR="006D68DD" w:rsidRPr="004970EA" w:rsidRDefault="006D68DD" w:rsidP="004970EA">
                            <w:pPr>
                              <w:jc w:val="center"/>
                              <w:rPr>
                                <w:rFonts w:ascii="Monotype Corsiva" w:hAnsi="Monotype Corsiva"/>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0;margin-top:21pt;width:567.6pt;height:262pt;z-index:251802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9bKgIAAE8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">
                <v:textbox>
                  <w:txbxContent>
                    <w:p w:rsidR="004F445E" w:rsidRDefault="004F445E" w:rsidP="004F445E">
                      <w:pPr>
                        <w:rPr>
                          <w:rFonts w:ascii="Monotype Corsiva" w:hAnsi="Monotype Corsiva"/>
                          <w:sz w:val="48"/>
                        </w:rPr>
                      </w:pPr>
                    </w:p>
                    <w:p w:rsidR="004F445E" w:rsidRDefault="004F445E" w:rsidP="004F445E">
                      <w:pPr>
                        <w:rPr>
                          <w:rFonts w:ascii="Monotype Corsiva" w:hAnsi="Monotype Corsiva"/>
                          <w:sz w:val="48"/>
                        </w:rPr>
                      </w:pPr>
                    </w:p>
                    <w:p w:rsidR="004F445E" w:rsidRDefault="003B7F61" w:rsidP="004F445E">
                      <w:pPr>
                        <w:rPr>
                          <w:rFonts w:ascii="Monotype Corsiva" w:hAnsi="Monotype Corsiva"/>
                          <w:sz w:val="48"/>
                        </w:rPr>
                      </w:pPr>
                      <w:r>
                        <w:rPr>
                          <w:rFonts w:ascii="Monotype Corsiva" w:hAnsi="Monotype Corsiva"/>
                          <w:sz w:val="48"/>
                        </w:rPr>
                        <w:t>Library</w:t>
                      </w:r>
                    </w:p>
                    <w:p w:rsidR="004F445E" w:rsidRDefault="003B7F61" w:rsidP="004F445E">
                      <w:pPr>
                        <w:rPr>
                          <w:rFonts w:ascii="Monotype Corsiva" w:hAnsi="Monotype Corsiva"/>
                          <w:sz w:val="48"/>
                        </w:rPr>
                      </w:pPr>
                      <w:r>
                        <w:rPr>
                          <w:rFonts w:ascii="Monotype Corsiva" w:hAnsi="Monotype Corsiva"/>
                          <w:sz w:val="48"/>
                        </w:rPr>
                        <w:t>&amp;</w:t>
                      </w:r>
                    </w:p>
                    <w:p w:rsidR="004970EA" w:rsidRDefault="003B7F61" w:rsidP="004F445E">
                      <w:pPr>
                        <w:rPr>
                          <w:rFonts w:ascii="Monotype Corsiva" w:hAnsi="Monotype Corsiva"/>
                          <w:sz w:val="48"/>
                        </w:rPr>
                      </w:pPr>
                      <w:r>
                        <w:rPr>
                          <w:rFonts w:ascii="Monotype Corsiva" w:hAnsi="Monotype Corsiva"/>
                          <w:sz w:val="48"/>
                        </w:rPr>
                        <w:t>Wellness Center</w:t>
                      </w:r>
                    </w:p>
                    <w:p w:rsidR="004F445E" w:rsidRDefault="004F445E" w:rsidP="004F445E">
                      <w:pPr>
                        <w:rPr>
                          <w:rFonts w:ascii="Monotype Corsiva" w:hAnsi="Monotype Corsiva"/>
                          <w:sz w:val="48"/>
                        </w:rPr>
                      </w:pPr>
                    </w:p>
                    <w:p w:rsidR="00520544" w:rsidRDefault="00520544" w:rsidP="004F445E">
                      <w:pPr>
                        <w:rPr>
                          <w:rFonts w:ascii="Monotype Corsiva" w:hAnsi="Monotype Corsiva"/>
                          <w:sz w:val="48"/>
                        </w:rPr>
                      </w:pPr>
                    </w:p>
                    <w:p w:rsidR="004F445E" w:rsidRDefault="00520544" w:rsidP="004F445E">
                      <w:pPr>
                        <w:rPr>
                          <w:rFonts w:ascii="Monotype Corsiva" w:hAnsi="Monotype Corsiva"/>
                          <w:sz w:val="48"/>
                        </w:rPr>
                      </w:pPr>
                      <w:r>
                        <w:rPr>
                          <w:rFonts w:ascii="Monotype Corsiva" w:hAnsi="Monotype Corsiva"/>
                          <w:sz w:val="48"/>
                        </w:rPr>
                        <w:t>Coming along</w:t>
                      </w:r>
                      <w:r w:rsidR="004F445E">
                        <w:rPr>
                          <w:rFonts w:ascii="Monotype Corsiva" w:hAnsi="Monotype Corsiva"/>
                          <w:sz w:val="48"/>
                        </w:rPr>
                        <w:t>!</w:t>
                      </w:r>
                    </w:p>
                    <w:p w:rsidR="006D68DD" w:rsidRDefault="006D68DD" w:rsidP="004970EA">
                      <w:pPr>
                        <w:jc w:val="center"/>
                        <w:rPr>
                          <w:rFonts w:ascii="Monotype Corsiva" w:hAnsi="Monotype Corsiva"/>
                          <w:sz w:val="48"/>
                        </w:rPr>
                      </w:pPr>
                    </w:p>
                    <w:p w:rsidR="006D68DD" w:rsidRPr="004970EA" w:rsidRDefault="006D68DD" w:rsidP="004970EA">
                      <w:pPr>
                        <w:jc w:val="center"/>
                        <w:rPr>
                          <w:rFonts w:ascii="Monotype Corsiva" w:hAnsi="Monotype Corsiva"/>
                          <w:sz w:val="48"/>
                        </w:rPr>
                      </w:pPr>
                    </w:p>
                  </w:txbxContent>
                </v:textbox>
                <w10:wrap anchorx="margin"/>
              </v:shape>
            </w:pict>
          </mc:Fallback>
        </mc:AlternateContent>
      </w:r>
      <w:r w:rsidRPr="000B1939">
        <w:rPr>
          <w:rFonts w:ascii="Monotype Corsiva" w:hAnsi="Monotype Corsiva"/>
          <w:noProof/>
          <w:sz w:val="48"/>
        </w:rPr>
        <w:drawing>
          <wp:anchor distT="0" distB="0" distL="114300" distR="114300" simplePos="0" relativeHeight="251857920" behindDoc="0" locked="0" layoutInCell="1" allowOverlap="1">
            <wp:simplePos x="0" y="0"/>
            <wp:positionH relativeFrom="margin">
              <wp:align>right</wp:align>
            </wp:positionH>
            <wp:positionV relativeFrom="paragraph">
              <wp:posOffset>266248</wp:posOffset>
            </wp:positionV>
            <wp:extent cx="4847908" cy="3330761"/>
            <wp:effectExtent l="0" t="0" r="0" b="3175"/>
            <wp:wrapNone/>
            <wp:docPr id="16" name="Picture 16" descr="C:\Users\sbarry\AppData\Local\Temp\20210826_08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arry\AppData\Local\Temp\20210826_085409.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r="8410"/>
                    <a:stretch/>
                  </pic:blipFill>
                  <pic:spPr bwMode="auto">
                    <a:xfrm>
                      <a:off x="0" y="0"/>
                      <a:ext cx="4847908" cy="33307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0EA">
        <w:rPr>
          <w:rFonts w:ascii="Monotype Corsiva" w:hAnsi="Monotype Corsiva" w:cs="Arial"/>
          <w:bCs/>
          <w:iCs/>
          <w:sz w:val="72"/>
          <w:szCs w:val="21"/>
        </w:rPr>
        <w:t xml:space="preserve"> </w:t>
      </w:r>
    </w:p>
    <w:p w:rsidR="004970EA" w:rsidRPr="004970EA" w:rsidRDefault="004970EA" w:rsidP="004970EA">
      <w:pPr>
        <w:ind w:right="-96"/>
        <w:rPr>
          <w:rFonts w:ascii="Monotype Corsiva" w:hAnsi="Monotype Corsiva" w:cs="Arial"/>
          <w:bCs/>
          <w:iCs/>
          <w:sz w:val="56"/>
          <w:szCs w:val="21"/>
        </w:rPr>
      </w:pPr>
    </w:p>
    <w:p w:rsidR="0002171F" w:rsidRDefault="0002171F" w:rsidP="0002171F">
      <w:pPr>
        <w:ind w:right="-96"/>
        <w:rPr>
          <w:rFonts w:ascii="Monotype Corsiva" w:hAnsi="Monotype Corsiva" w:cs="Arial"/>
          <w:bCs/>
          <w:iCs/>
          <w:sz w:val="72"/>
          <w:szCs w:val="21"/>
        </w:rPr>
      </w:pPr>
    </w:p>
    <w:p w:rsidR="00BE0CEA" w:rsidRPr="00D31EDF" w:rsidRDefault="00BE0CEA" w:rsidP="0002171F">
      <w:pPr>
        <w:ind w:right="-96"/>
        <w:rPr>
          <w:b/>
          <w:sz w:val="32"/>
          <w:u w:val="single"/>
        </w:rPr>
      </w:pPr>
    </w:p>
    <w:p w:rsidR="00736A02" w:rsidRPr="00736A02" w:rsidRDefault="00736A02" w:rsidP="00736A02">
      <w:pPr>
        <w:autoSpaceDE w:val="0"/>
        <w:autoSpaceDN w:val="0"/>
        <w:adjustRightInd w:val="0"/>
        <w:rPr>
          <w:rFonts w:ascii="Times New Roman" w:eastAsia="Times" w:hAnsi="Times New Roman"/>
          <w:color w:val="000000"/>
        </w:rPr>
      </w:pPr>
    </w:p>
    <w:p w:rsidR="00550520" w:rsidRDefault="00550520" w:rsidP="00736A02">
      <w:pPr>
        <w:autoSpaceDE w:val="0"/>
        <w:autoSpaceDN w:val="0"/>
        <w:adjustRightInd w:val="0"/>
        <w:rPr>
          <w:rFonts w:ascii="Times New Roman" w:eastAsia="Times" w:hAnsi="Times New Roman"/>
          <w:color w:val="000000"/>
        </w:rPr>
      </w:pPr>
    </w:p>
    <w:p w:rsidR="00550520" w:rsidRDefault="00550520" w:rsidP="00736A02">
      <w:pPr>
        <w:autoSpaceDE w:val="0"/>
        <w:autoSpaceDN w:val="0"/>
        <w:adjustRightInd w:val="0"/>
        <w:rPr>
          <w:rFonts w:ascii="Times New Roman" w:eastAsia="Times" w:hAnsi="Times New Roman"/>
          <w:color w:val="000000"/>
        </w:rPr>
      </w:pPr>
    </w:p>
    <w:p w:rsidR="00550520" w:rsidRDefault="00550520" w:rsidP="00736A02">
      <w:pPr>
        <w:autoSpaceDE w:val="0"/>
        <w:autoSpaceDN w:val="0"/>
        <w:adjustRightInd w:val="0"/>
        <w:rPr>
          <w:rFonts w:ascii="Times New Roman" w:eastAsia="Times" w:hAnsi="Times New Roman"/>
          <w:color w:val="000000"/>
        </w:rPr>
      </w:pPr>
    </w:p>
    <w:p w:rsidR="00550520" w:rsidRDefault="00550520" w:rsidP="00736A02">
      <w:pPr>
        <w:autoSpaceDE w:val="0"/>
        <w:autoSpaceDN w:val="0"/>
        <w:adjustRightInd w:val="0"/>
        <w:rPr>
          <w:rFonts w:ascii="Times New Roman" w:eastAsia="Times" w:hAnsi="Times New Roman"/>
          <w:color w:val="000000"/>
        </w:rPr>
      </w:pPr>
    </w:p>
    <w:p w:rsidR="00550520" w:rsidRDefault="00550520" w:rsidP="00736A02">
      <w:pPr>
        <w:autoSpaceDE w:val="0"/>
        <w:autoSpaceDN w:val="0"/>
        <w:adjustRightInd w:val="0"/>
        <w:rPr>
          <w:rFonts w:ascii="Times New Roman" w:eastAsia="Times" w:hAnsi="Times New Roman"/>
          <w:color w:val="000000"/>
        </w:rPr>
      </w:pPr>
    </w:p>
    <w:p w:rsidR="00550520" w:rsidRDefault="00550520" w:rsidP="00736A02">
      <w:pPr>
        <w:autoSpaceDE w:val="0"/>
        <w:autoSpaceDN w:val="0"/>
        <w:adjustRightInd w:val="0"/>
        <w:rPr>
          <w:rFonts w:ascii="Times New Roman" w:eastAsia="Times" w:hAnsi="Times New Roman"/>
          <w:color w:val="000000"/>
        </w:rPr>
      </w:pPr>
    </w:p>
    <w:p w:rsidR="00550520" w:rsidRDefault="00736A02" w:rsidP="00736A02">
      <w:pPr>
        <w:autoSpaceDE w:val="0"/>
        <w:autoSpaceDN w:val="0"/>
        <w:adjustRightInd w:val="0"/>
        <w:rPr>
          <w:rFonts w:ascii="Times New Roman" w:eastAsia="Times" w:hAnsi="Times New Roman"/>
          <w:color w:val="000000"/>
        </w:rPr>
      </w:pPr>
      <w:r w:rsidRPr="00736A02">
        <w:rPr>
          <w:rFonts w:ascii="Times New Roman" w:eastAsia="Times" w:hAnsi="Times New Roman"/>
          <w:color w:val="000000"/>
        </w:rPr>
        <w:t xml:space="preserve"> </w:t>
      </w:r>
    </w:p>
    <w:p w:rsidR="00550520" w:rsidRDefault="00550520" w:rsidP="00736A02">
      <w:pPr>
        <w:autoSpaceDE w:val="0"/>
        <w:autoSpaceDN w:val="0"/>
        <w:adjustRightInd w:val="0"/>
        <w:rPr>
          <w:rFonts w:ascii="Times New Roman" w:eastAsia="Times" w:hAnsi="Times New Roman"/>
          <w:color w:val="000000"/>
        </w:rPr>
      </w:pPr>
    </w:p>
    <w:p w:rsidR="00550520" w:rsidRDefault="00550520" w:rsidP="00736A02">
      <w:pPr>
        <w:autoSpaceDE w:val="0"/>
        <w:autoSpaceDN w:val="0"/>
        <w:adjustRightInd w:val="0"/>
        <w:rPr>
          <w:rFonts w:ascii="Times New Roman" w:eastAsia="Times" w:hAnsi="Times New Roman"/>
          <w:color w:val="000000"/>
        </w:rPr>
      </w:pPr>
    </w:p>
    <w:p w:rsidR="00550520" w:rsidRDefault="00550520" w:rsidP="00736A02">
      <w:pPr>
        <w:autoSpaceDE w:val="0"/>
        <w:autoSpaceDN w:val="0"/>
        <w:adjustRightInd w:val="0"/>
        <w:rPr>
          <w:rFonts w:ascii="Times New Roman" w:eastAsia="Times" w:hAnsi="Times New Roman"/>
          <w:color w:val="000000"/>
        </w:rPr>
      </w:pPr>
    </w:p>
    <w:p w:rsidR="004F445E" w:rsidRDefault="004F445E" w:rsidP="003D1FE7">
      <w:pPr>
        <w:autoSpaceDE w:val="0"/>
        <w:autoSpaceDN w:val="0"/>
        <w:adjustRightInd w:val="0"/>
        <w:rPr>
          <w:rFonts w:ascii="Times New Roman" w:eastAsia="Times" w:hAnsi="Times New Roman"/>
          <w:b/>
          <w:bCs/>
          <w:color w:val="000000"/>
          <w:sz w:val="20"/>
          <w:szCs w:val="20"/>
        </w:rPr>
      </w:pPr>
    </w:p>
    <w:p w:rsidR="00D67F2F" w:rsidRDefault="00D67F2F" w:rsidP="00D67F2F">
      <w:pPr>
        <w:autoSpaceDE w:val="0"/>
        <w:autoSpaceDN w:val="0"/>
        <w:adjustRightInd w:val="0"/>
        <w:rPr>
          <w:rFonts w:ascii="Times New Roman" w:eastAsia="Times" w:hAnsi="Times New Roman"/>
          <w:b/>
          <w:bCs/>
          <w:color w:val="000000"/>
          <w:sz w:val="20"/>
          <w:szCs w:val="20"/>
        </w:rPr>
      </w:pPr>
    </w:p>
    <w:p w:rsidR="00514D82" w:rsidRPr="00D67F2F" w:rsidRDefault="00D67F2F" w:rsidP="00D67F2F">
      <w:pPr>
        <w:autoSpaceDE w:val="0"/>
        <w:autoSpaceDN w:val="0"/>
        <w:adjustRightInd w:val="0"/>
        <w:rPr>
          <w:rFonts w:ascii="Times New Roman" w:eastAsia="Times" w:hAnsi="Times New Roman"/>
          <w:b/>
          <w:bCs/>
          <w:color w:val="000000"/>
          <w:sz w:val="18"/>
          <w:szCs w:val="18"/>
        </w:rPr>
      </w:pPr>
      <w:r w:rsidRPr="00D67F2F">
        <w:rPr>
          <w:rFonts w:ascii="Monotype Corsiva" w:hAnsi="Monotype Corsiva" w:cs="Arial"/>
          <w:bCs/>
          <w:iCs/>
          <w:noProof/>
          <w:sz w:val="56"/>
          <w:szCs w:val="21"/>
        </w:rPr>
        <mc:AlternateContent>
          <mc:Choice Requires="wps">
            <w:drawing>
              <wp:anchor distT="45720" distB="45720" distL="114300" distR="114300" simplePos="0" relativeHeight="251880448" behindDoc="0" locked="0" layoutInCell="1" allowOverlap="1" wp14:anchorId="2044F99A" wp14:editId="11284724">
                <wp:simplePos x="0" y="0"/>
                <wp:positionH relativeFrom="margin">
                  <wp:posOffset>2530475</wp:posOffset>
                </wp:positionH>
                <wp:positionV relativeFrom="paragraph">
                  <wp:posOffset>124460</wp:posOffset>
                </wp:positionV>
                <wp:extent cx="4637405" cy="4297680"/>
                <wp:effectExtent l="0" t="0" r="10795" b="26670"/>
                <wp:wrapSquare wrapText="bothSides"/>
                <wp:docPr id="4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405" cy="4297680"/>
                        </a:xfrm>
                        <a:prstGeom prst="rect">
                          <a:avLst/>
                        </a:prstGeom>
                        <a:solidFill>
                          <a:srgbClr val="FFFFFF"/>
                        </a:solidFill>
                        <a:ln w="9525">
                          <a:solidFill>
                            <a:srgbClr val="000000"/>
                          </a:solidFill>
                          <a:miter lim="800000"/>
                          <a:headEnd/>
                          <a:tailEnd/>
                        </a:ln>
                      </wps:spPr>
                      <wps:txbx>
                        <w:txbxContent>
                          <w:p w:rsidR="00D67F2F" w:rsidRDefault="00D67F2F" w:rsidP="00D67F2F">
                            <w:pPr>
                              <w:spacing w:before="100" w:beforeAutospacing="1" w:after="100" w:afterAutospacing="1"/>
                              <w:rPr>
                                <w:rFonts w:ascii="Times New Roman ,serif" w:hAnsi="Times New Roman ,serif"/>
                                <w:sz w:val="32"/>
                                <w:szCs w:val="28"/>
                              </w:rPr>
                            </w:pPr>
                            <w:r w:rsidRPr="00D67F2F">
                              <w:rPr>
                                <w:rFonts w:ascii="Times New Roman" w:hAnsi="Times New Roman"/>
                                <w:b/>
                                <w:bCs/>
                                <w:sz w:val="32"/>
                                <w:szCs w:val="28"/>
                              </w:rPr>
                              <w:t xml:space="preserve">FALL GREETINGS! </w:t>
                            </w:r>
                            <w:r>
                              <w:rPr>
                                <w:rFonts w:ascii="Times New Roman" w:hAnsi="Times New Roman"/>
                                <w:b/>
                                <w:bCs/>
                                <w:sz w:val="32"/>
                                <w:szCs w:val="28"/>
                              </w:rPr>
                              <w:t>FROM THE</w:t>
                            </w:r>
                            <w:r w:rsidRPr="00D67F2F">
                              <w:rPr>
                                <w:rFonts w:ascii="Times New Roman ,serif" w:hAnsi="Times New Roman ,serif"/>
                                <w:sz w:val="32"/>
                                <w:szCs w:val="28"/>
                              </w:rPr>
                              <w:t xml:space="preserve"> </w:t>
                            </w:r>
                            <w:r w:rsidRPr="00D67F2F">
                              <w:rPr>
                                <w:rFonts w:ascii="Times New Roman ,serif" w:hAnsi="Times New Roman ,serif"/>
                                <w:b/>
                                <w:bCs/>
                                <w:sz w:val="32"/>
                                <w:szCs w:val="28"/>
                              </w:rPr>
                              <w:t>SECOND BLESSING GARMENTS CLOTHES CLOSET!</w:t>
                            </w:r>
                            <w:r w:rsidRPr="00D67F2F">
                              <w:rPr>
                                <w:rFonts w:ascii="Times New Roman ,serif" w:hAnsi="Times New Roman ,serif"/>
                                <w:sz w:val="32"/>
                                <w:szCs w:val="28"/>
                              </w:rPr>
                              <w:t xml:space="preserve">  </w:t>
                            </w:r>
                          </w:p>
                          <w:p w:rsidR="00D67F2F" w:rsidRPr="00D67F2F" w:rsidRDefault="00D67F2F" w:rsidP="00D67F2F">
                            <w:pPr>
                              <w:spacing w:before="100" w:beforeAutospacing="1" w:after="100" w:afterAutospacing="1"/>
                              <w:rPr>
                                <w:rFonts w:ascii="Times New Roman" w:hAnsi="Times New Roman"/>
                                <w:sz w:val="28"/>
                                <w:szCs w:val="28"/>
                              </w:rPr>
                            </w:pPr>
                            <w:r w:rsidRPr="00D67F2F">
                              <w:rPr>
                                <w:rFonts w:ascii="Times New Roman" w:hAnsi="Times New Roman"/>
                                <w:sz w:val="28"/>
                                <w:szCs w:val="28"/>
                              </w:rPr>
                              <w:t>Our</w:t>
                            </w:r>
                            <w:r w:rsidRPr="00D67F2F">
                              <w:rPr>
                                <w:rFonts w:ascii="Times New Roman" w:hAnsi="Times New Roman"/>
                                <w:b/>
                                <w:bCs/>
                                <w:sz w:val="28"/>
                                <w:szCs w:val="28"/>
                              </w:rPr>
                              <w:t xml:space="preserve"> September opening</w:t>
                            </w:r>
                            <w:r w:rsidRPr="00D67F2F">
                              <w:rPr>
                                <w:rFonts w:ascii="Times New Roman" w:hAnsi="Times New Roman"/>
                                <w:sz w:val="28"/>
                                <w:szCs w:val="28"/>
                              </w:rPr>
                              <w:t xml:space="preserve"> is </w:t>
                            </w:r>
                            <w:r w:rsidRPr="00D67F2F">
                              <w:rPr>
                                <w:rFonts w:ascii="Times New Roman" w:hAnsi="Times New Roman"/>
                                <w:b/>
                                <w:bCs/>
                                <w:sz w:val="28"/>
                                <w:szCs w:val="28"/>
                              </w:rPr>
                              <w:t>Saturday, September 11</w:t>
                            </w:r>
                            <w:r w:rsidRPr="00D67F2F">
                              <w:rPr>
                                <w:rFonts w:ascii="Times New Roman" w:hAnsi="Times New Roman"/>
                                <w:b/>
                                <w:bCs/>
                                <w:sz w:val="28"/>
                                <w:szCs w:val="28"/>
                                <w:vertAlign w:val="superscript"/>
                              </w:rPr>
                              <w:t>th</w:t>
                            </w:r>
                            <w:r w:rsidRPr="00D67F2F">
                              <w:rPr>
                                <w:rFonts w:ascii="Times New Roman" w:hAnsi="Times New Roman"/>
                                <w:b/>
                                <w:bCs/>
                                <w:sz w:val="28"/>
                                <w:szCs w:val="28"/>
                              </w:rPr>
                              <w:t xml:space="preserve"> from</w:t>
                            </w:r>
                            <w:r w:rsidRPr="00D67F2F">
                              <w:rPr>
                                <w:rFonts w:ascii="Times New Roman" w:hAnsi="Times New Roman"/>
                                <w:sz w:val="28"/>
                                <w:szCs w:val="28"/>
                              </w:rPr>
                              <w:t xml:space="preserve"> </w:t>
                            </w:r>
                            <w:r w:rsidRPr="00D67F2F">
                              <w:rPr>
                                <w:rFonts w:ascii="Times New Roman" w:hAnsi="Times New Roman"/>
                                <w:b/>
                                <w:bCs/>
                                <w:sz w:val="28"/>
                                <w:szCs w:val="28"/>
                              </w:rPr>
                              <w:t>9:00 AM to noon. Stop by and say, “Hi,” and enjoy some cookies!</w:t>
                            </w:r>
                            <w:r w:rsidRPr="00D67F2F">
                              <w:rPr>
                                <w:rFonts w:ascii="Times New Roman" w:hAnsi="Times New Roman"/>
                                <w:sz w:val="28"/>
                                <w:szCs w:val="28"/>
                              </w:rPr>
                              <w:t xml:space="preserve">   We would love to have you stop by to browse and visit. New items are put out every month.  We have quality clothing for the entire family. There is never any charge for any of the items. Freewill donations are accepted.  We are a compassionate ministry of the </w:t>
                            </w:r>
                            <w:r w:rsidRPr="00D67F2F">
                              <w:rPr>
                                <w:rFonts w:ascii="Times New Roman" w:hAnsi="Times New Roman"/>
                                <w:i/>
                                <w:sz w:val="28"/>
                                <w:szCs w:val="28"/>
                              </w:rPr>
                              <w:t>Udall Church of the Nazarene</w:t>
                            </w:r>
                            <w:r w:rsidRPr="00D67F2F">
                              <w:rPr>
                                <w:rFonts w:ascii="Times New Roman" w:hAnsi="Times New Roman"/>
                                <w:sz w:val="28"/>
                                <w:szCs w:val="28"/>
                              </w:rPr>
                              <w:t xml:space="preserve">.  We always gladly accept donations of clean good clothing.  </w:t>
                            </w:r>
                            <w:r w:rsidRPr="00D67F2F">
                              <w:rPr>
                                <w:rFonts w:ascii="Times New Roman" w:hAnsi="Times New Roman"/>
                                <w:b/>
                                <w:i/>
                                <w:sz w:val="28"/>
                                <w:szCs w:val="28"/>
                              </w:rPr>
                              <w:t>Please NO household items or toys!!</w:t>
                            </w:r>
                            <w:r w:rsidRPr="00D67F2F">
                              <w:rPr>
                                <w:rFonts w:ascii="Times New Roman" w:hAnsi="Times New Roman"/>
                                <w:sz w:val="28"/>
                                <w:szCs w:val="28"/>
                              </w:rPr>
                              <w:t xml:space="preserve">  If you have any questions, want to donate clothing, or have an emergency clothing need, please call Terri Britt, Director, at (620)218-9607 or (620)782-3014. This community outreach is open on the second Saturday of each month from 9:00 AM to noon in the church annex at 2</w:t>
                            </w:r>
                            <w:r w:rsidRPr="00D67F2F">
                              <w:rPr>
                                <w:rFonts w:ascii="Times New Roman" w:hAnsi="Times New Roman"/>
                                <w:sz w:val="28"/>
                                <w:szCs w:val="28"/>
                                <w:vertAlign w:val="superscript"/>
                              </w:rPr>
                              <w:t>nd</w:t>
                            </w:r>
                            <w:r w:rsidRPr="00D67F2F">
                              <w:rPr>
                                <w:rFonts w:ascii="Times New Roman" w:hAnsi="Times New Roman"/>
                                <w:sz w:val="28"/>
                                <w:szCs w:val="28"/>
                              </w:rPr>
                              <w:t xml:space="preserve"> &amp; Church streets.  Church office – 782-3683. We are a division of the international compassionate ministry </w:t>
                            </w:r>
                            <w:r w:rsidRPr="00D67F2F">
                              <w:rPr>
                                <w:rFonts w:ascii="Times New Roman" w:hAnsi="Times New Roman"/>
                                <w:i/>
                                <w:sz w:val="28"/>
                                <w:szCs w:val="28"/>
                              </w:rPr>
                              <w:t>Hope Compassion Outpost – USA/Int’l</w:t>
                            </w:r>
                            <w:r w:rsidRPr="00D67F2F">
                              <w:rPr>
                                <w:rFonts w:ascii="Times New Roman" w:hAnsi="Times New Roman"/>
                                <w:sz w:val="28"/>
                                <w:szCs w:val="28"/>
                              </w:rPr>
                              <w:t>.</w:t>
                            </w:r>
                          </w:p>
                          <w:p w:rsidR="00D67F2F" w:rsidRDefault="00D67F2F" w:rsidP="00D67F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4F99A" id="_x0000_s1031" type="#_x0000_t202" style="position:absolute;margin-left:199.25pt;margin-top:9.8pt;width:365.15pt;height:338.4pt;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">
                <v:textbox>
                  <w:txbxContent>
                    <w:p w:rsidR="00D67F2F" w:rsidRDefault="00D67F2F" w:rsidP="00D67F2F">
                      <w:pPr>
                        <w:spacing w:before="100" w:beforeAutospacing="1" w:after="100" w:afterAutospacing="1"/>
                        <w:rPr>
                          <w:rFonts w:ascii="Times New Roman ,serif" w:hAnsi="Times New Roman ,serif"/>
                          <w:sz w:val="32"/>
                          <w:szCs w:val="28"/>
                        </w:rPr>
                      </w:pPr>
                      <w:r w:rsidRPr="00D67F2F">
                        <w:rPr>
                          <w:rFonts w:ascii="Times New Roman" w:hAnsi="Times New Roman"/>
                          <w:b/>
                          <w:bCs/>
                          <w:sz w:val="32"/>
                          <w:szCs w:val="28"/>
                        </w:rPr>
                        <w:t xml:space="preserve">FALL GREETINGS! </w:t>
                      </w:r>
                      <w:r>
                        <w:rPr>
                          <w:rFonts w:ascii="Times New Roman" w:hAnsi="Times New Roman"/>
                          <w:b/>
                          <w:bCs/>
                          <w:sz w:val="32"/>
                          <w:szCs w:val="28"/>
                        </w:rPr>
                        <w:t>FROM THE</w:t>
                      </w:r>
                      <w:r w:rsidRPr="00D67F2F">
                        <w:rPr>
                          <w:rFonts w:ascii="Times New Roman ,serif" w:hAnsi="Times New Roman ,serif"/>
                          <w:sz w:val="32"/>
                          <w:szCs w:val="28"/>
                        </w:rPr>
                        <w:t xml:space="preserve"> </w:t>
                      </w:r>
                      <w:r w:rsidRPr="00D67F2F">
                        <w:rPr>
                          <w:rFonts w:ascii="Times New Roman ,serif" w:hAnsi="Times New Roman ,serif"/>
                          <w:b/>
                          <w:bCs/>
                          <w:sz w:val="32"/>
                          <w:szCs w:val="28"/>
                        </w:rPr>
                        <w:t>SECOND BLESSING GARMENTS CLOTHES CLOSET!</w:t>
                      </w:r>
                      <w:r w:rsidRPr="00D67F2F">
                        <w:rPr>
                          <w:rFonts w:ascii="Times New Roman ,serif" w:hAnsi="Times New Roman ,serif"/>
                          <w:sz w:val="32"/>
                          <w:szCs w:val="28"/>
                        </w:rPr>
                        <w:t xml:space="preserve">  </w:t>
                      </w:r>
                    </w:p>
                    <w:p w:rsidR="00D67F2F" w:rsidRPr="00D67F2F" w:rsidRDefault="00D67F2F" w:rsidP="00D67F2F">
                      <w:pPr>
                        <w:spacing w:before="100" w:beforeAutospacing="1" w:after="100" w:afterAutospacing="1"/>
                        <w:rPr>
                          <w:rFonts w:ascii="Times New Roman" w:hAnsi="Times New Roman"/>
                          <w:sz w:val="28"/>
                          <w:szCs w:val="28"/>
                        </w:rPr>
                      </w:pPr>
                      <w:r w:rsidRPr="00D67F2F">
                        <w:rPr>
                          <w:rFonts w:ascii="Times New Roman" w:hAnsi="Times New Roman"/>
                          <w:sz w:val="28"/>
                          <w:szCs w:val="28"/>
                        </w:rPr>
                        <w:t>Our</w:t>
                      </w:r>
                      <w:r w:rsidRPr="00D67F2F">
                        <w:rPr>
                          <w:rFonts w:ascii="Times New Roman" w:hAnsi="Times New Roman"/>
                          <w:b/>
                          <w:bCs/>
                          <w:sz w:val="28"/>
                          <w:szCs w:val="28"/>
                        </w:rPr>
                        <w:t xml:space="preserve"> September opening</w:t>
                      </w:r>
                      <w:r w:rsidRPr="00D67F2F">
                        <w:rPr>
                          <w:rFonts w:ascii="Times New Roman" w:hAnsi="Times New Roman"/>
                          <w:sz w:val="28"/>
                          <w:szCs w:val="28"/>
                        </w:rPr>
                        <w:t xml:space="preserve"> is </w:t>
                      </w:r>
                      <w:r w:rsidRPr="00D67F2F">
                        <w:rPr>
                          <w:rFonts w:ascii="Times New Roman" w:hAnsi="Times New Roman"/>
                          <w:b/>
                          <w:bCs/>
                          <w:sz w:val="28"/>
                          <w:szCs w:val="28"/>
                        </w:rPr>
                        <w:t>Saturday, September 11</w:t>
                      </w:r>
                      <w:r w:rsidRPr="00D67F2F">
                        <w:rPr>
                          <w:rFonts w:ascii="Times New Roman" w:hAnsi="Times New Roman"/>
                          <w:b/>
                          <w:bCs/>
                          <w:sz w:val="28"/>
                          <w:szCs w:val="28"/>
                          <w:vertAlign w:val="superscript"/>
                        </w:rPr>
                        <w:t>th</w:t>
                      </w:r>
                      <w:r w:rsidRPr="00D67F2F">
                        <w:rPr>
                          <w:rFonts w:ascii="Times New Roman" w:hAnsi="Times New Roman"/>
                          <w:b/>
                          <w:bCs/>
                          <w:sz w:val="28"/>
                          <w:szCs w:val="28"/>
                        </w:rPr>
                        <w:t xml:space="preserve"> from</w:t>
                      </w:r>
                      <w:r w:rsidRPr="00D67F2F">
                        <w:rPr>
                          <w:rFonts w:ascii="Times New Roman" w:hAnsi="Times New Roman"/>
                          <w:sz w:val="28"/>
                          <w:szCs w:val="28"/>
                        </w:rPr>
                        <w:t xml:space="preserve"> </w:t>
                      </w:r>
                      <w:r w:rsidRPr="00D67F2F">
                        <w:rPr>
                          <w:rFonts w:ascii="Times New Roman" w:hAnsi="Times New Roman"/>
                          <w:b/>
                          <w:bCs/>
                          <w:sz w:val="28"/>
                          <w:szCs w:val="28"/>
                        </w:rPr>
                        <w:t>9:00 AM to noon. Stop by and say, “Hi,” and enjoy some cookies!</w:t>
                      </w:r>
                      <w:r w:rsidRPr="00D67F2F">
                        <w:rPr>
                          <w:rFonts w:ascii="Times New Roman" w:hAnsi="Times New Roman"/>
                          <w:sz w:val="28"/>
                          <w:szCs w:val="28"/>
                        </w:rPr>
                        <w:t xml:space="preserve">   We would love to have you stop by to browse and visit. New items are put out every month.  We have quality clothing for the entire family. There is never any charge for any of the items. Freewill donations are accepted.  We are a compassionate ministry of the </w:t>
                      </w:r>
                      <w:r w:rsidRPr="00D67F2F">
                        <w:rPr>
                          <w:rFonts w:ascii="Times New Roman" w:hAnsi="Times New Roman"/>
                          <w:i/>
                          <w:sz w:val="28"/>
                          <w:szCs w:val="28"/>
                        </w:rPr>
                        <w:t>Udall Church of the Nazarene</w:t>
                      </w:r>
                      <w:r w:rsidRPr="00D67F2F">
                        <w:rPr>
                          <w:rFonts w:ascii="Times New Roman" w:hAnsi="Times New Roman"/>
                          <w:sz w:val="28"/>
                          <w:szCs w:val="28"/>
                        </w:rPr>
                        <w:t xml:space="preserve">.  We always gladly accept donations of clean good clothing.  </w:t>
                      </w:r>
                      <w:r w:rsidRPr="00D67F2F">
                        <w:rPr>
                          <w:rFonts w:ascii="Times New Roman" w:hAnsi="Times New Roman"/>
                          <w:b/>
                          <w:i/>
                          <w:sz w:val="28"/>
                          <w:szCs w:val="28"/>
                        </w:rPr>
                        <w:t>Please NO household items or toys!!</w:t>
                      </w:r>
                      <w:r w:rsidRPr="00D67F2F">
                        <w:rPr>
                          <w:rFonts w:ascii="Times New Roman" w:hAnsi="Times New Roman"/>
                          <w:sz w:val="28"/>
                          <w:szCs w:val="28"/>
                        </w:rPr>
                        <w:t xml:space="preserve">  If you have any questions, want to donate clothing, or have an emergency clothing need, please call Terri Britt, Director, at (620)218-9607 or (620)782-3014. This community outreach is open on the second Saturday of each month from 9:00 AM to noon in the church annex at 2</w:t>
                      </w:r>
                      <w:r w:rsidRPr="00D67F2F">
                        <w:rPr>
                          <w:rFonts w:ascii="Times New Roman" w:hAnsi="Times New Roman"/>
                          <w:sz w:val="28"/>
                          <w:szCs w:val="28"/>
                          <w:vertAlign w:val="superscript"/>
                        </w:rPr>
                        <w:t>nd</w:t>
                      </w:r>
                      <w:r w:rsidRPr="00D67F2F">
                        <w:rPr>
                          <w:rFonts w:ascii="Times New Roman" w:hAnsi="Times New Roman"/>
                          <w:sz w:val="28"/>
                          <w:szCs w:val="28"/>
                        </w:rPr>
                        <w:t xml:space="preserve"> &amp; Church streets.  Church office – 782-3683. We are a division of the international compassionate ministry </w:t>
                      </w:r>
                      <w:r w:rsidRPr="00D67F2F">
                        <w:rPr>
                          <w:rFonts w:ascii="Times New Roman" w:hAnsi="Times New Roman"/>
                          <w:i/>
                          <w:sz w:val="28"/>
                          <w:szCs w:val="28"/>
                        </w:rPr>
                        <w:t>Hope Compassion Outpost – USA/Int’l</w:t>
                      </w:r>
                      <w:r w:rsidRPr="00D67F2F">
                        <w:rPr>
                          <w:rFonts w:ascii="Times New Roman" w:hAnsi="Times New Roman"/>
                          <w:sz w:val="28"/>
                          <w:szCs w:val="28"/>
                        </w:rPr>
                        <w:t>.</w:t>
                      </w:r>
                    </w:p>
                    <w:p w:rsidR="00D67F2F" w:rsidRDefault="00D67F2F" w:rsidP="00D67F2F"/>
                  </w:txbxContent>
                </v:textbox>
                <w10:wrap type="square" anchorx="margin"/>
              </v:shape>
            </w:pict>
          </mc:Fallback>
        </mc:AlternateContent>
      </w:r>
      <w:r w:rsidRPr="004970EA">
        <w:rPr>
          <w:rFonts w:ascii="Monotype Corsiva" w:hAnsi="Monotype Corsiva" w:cs="Arial"/>
          <w:bCs/>
          <w:iCs/>
          <w:noProof/>
          <w:sz w:val="56"/>
          <w:szCs w:val="21"/>
        </w:rPr>
        <mc:AlternateContent>
          <mc:Choice Requires="wps">
            <w:drawing>
              <wp:anchor distT="45720" distB="45720" distL="114300" distR="114300" simplePos="0" relativeHeight="251804672" behindDoc="0" locked="0" layoutInCell="1" allowOverlap="1" wp14:anchorId="1900425A" wp14:editId="39FE2CF2">
                <wp:simplePos x="0" y="0"/>
                <wp:positionH relativeFrom="margin">
                  <wp:align>left</wp:align>
                </wp:positionH>
                <wp:positionV relativeFrom="paragraph">
                  <wp:posOffset>114935</wp:posOffset>
                </wp:positionV>
                <wp:extent cx="1921510" cy="4297680"/>
                <wp:effectExtent l="0" t="0" r="21590" b="26670"/>
                <wp:wrapSquare wrapText="bothSides"/>
                <wp:docPr id="5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790" cy="4297680"/>
                        </a:xfrm>
                        <a:prstGeom prst="rect">
                          <a:avLst/>
                        </a:prstGeom>
                        <a:solidFill>
                          <a:srgbClr val="FFFFFF"/>
                        </a:solidFill>
                        <a:ln w="9525">
                          <a:solidFill>
                            <a:srgbClr val="000000"/>
                          </a:solidFill>
                          <a:miter lim="800000"/>
                          <a:headEnd/>
                          <a:tailEnd/>
                        </a:ln>
                      </wps:spPr>
                      <wps:txbx>
                        <w:txbxContent>
                          <w:p w:rsidR="004F445E" w:rsidRDefault="004F445E" w:rsidP="006C6F9F">
                            <w:pPr>
                              <w:jc w:val="center"/>
                              <w:rPr>
                                <w:rFonts w:ascii="Arial Black" w:hAnsi="Arial Black"/>
                                <w:sz w:val="32"/>
                              </w:rPr>
                            </w:pPr>
                          </w:p>
                          <w:p w:rsidR="004F445E" w:rsidRPr="004F445E" w:rsidRDefault="000B1939" w:rsidP="004F445E">
                            <w:pPr>
                              <w:jc w:val="center"/>
                              <w:rPr>
                                <w:rFonts w:ascii="Garamond" w:hAnsi="Garamond"/>
                                <w:b/>
                                <w:sz w:val="40"/>
                              </w:rPr>
                            </w:pPr>
                            <w:r w:rsidRPr="004F445E">
                              <w:rPr>
                                <w:rFonts w:ascii="Garamond" w:hAnsi="Garamond"/>
                                <w:b/>
                                <w:sz w:val="40"/>
                              </w:rPr>
                              <w:t>CITY-WIDE CLEANUP</w:t>
                            </w:r>
                          </w:p>
                          <w:tbl>
                            <w:tblPr>
                              <w:tblStyle w:val="TableGrid"/>
                              <w:tblW w:w="6686" w:type="dxa"/>
                              <w:tblInd w:w="4675" w:type="dxa"/>
                              <w:tblLook w:val="04A0" w:firstRow="1" w:lastRow="0" w:firstColumn="1" w:lastColumn="0" w:noHBand="0" w:noVBand="1"/>
                            </w:tblPr>
                            <w:tblGrid>
                              <w:gridCol w:w="6686"/>
                            </w:tblGrid>
                            <w:tr w:rsidR="00D67F2F" w:rsidTr="00D67F2F">
                              <w:tc>
                                <w:tcPr>
                                  <w:tcW w:w="6686" w:type="dxa"/>
                                </w:tcPr>
                                <w:p w:rsidR="00D67F2F" w:rsidRDefault="00D67F2F" w:rsidP="00D67F2F">
                                  <w:pPr>
                                    <w:rPr>
                                      <w:rFonts w:ascii="Times New Roman" w:hAnsi="Times New Roman"/>
                                    </w:rPr>
                                  </w:pPr>
                                </w:p>
                              </w:tc>
                            </w:tr>
                          </w:tbl>
                          <w:p w:rsidR="000B1939" w:rsidRPr="00E10D7B" w:rsidRDefault="00D67F2F" w:rsidP="00D67F2F">
                            <w:pPr>
                              <w:rPr>
                                <w:rFonts w:ascii="Arial Black" w:hAnsi="Arial Black"/>
                                <w:sz w:val="20"/>
                                <w:szCs w:val="20"/>
                              </w:rPr>
                            </w:pPr>
                            <w:r>
                              <w:rPr>
                                <w:noProof/>
                              </w:rPr>
                              <w:t xml:space="preserve">   </w:t>
                            </w:r>
                            <w:r w:rsidR="006C6F9F">
                              <w:rPr>
                                <w:rFonts w:asciiTheme="minorHAnsi" w:hAnsiTheme="minorHAnsi"/>
                                <w:noProof/>
                                <w:sz w:val="28"/>
                                <w:szCs w:val="28"/>
                              </w:rPr>
                              <w:drawing>
                                <wp:inline distT="0" distB="0" distL="0" distR="0" wp14:anchorId="1A1CD9FE" wp14:editId="5FE39B38">
                                  <wp:extent cx="1384663" cy="1285046"/>
                                  <wp:effectExtent l="0" t="0" r="6350" b="0"/>
                                  <wp:docPr id="5618" name="Picture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GIF"/>
                                          <pic:cNvPicPr/>
                                        </pic:nvPicPr>
                                        <pic:blipFill>
                                          <a:blip r:embed="rId10">
                                            <a:grayscl/>
                                            <a:extLst>
                                              <a:ext uri="{28A0092B-C50C-407E-A947-70E740481C1C}">
                                                <a14:useLocalDpi xmlns:a14="http://schemas.microsoft.com/office/drawing/2010/main" val="0"/>
                                              </a:ext>
                                            </a:extLst>
                                          </a:blip>
                                          <a:stretch>
                                            <a:fillRect/>
                                          </a:stretch>
                                        </pic:blipFill>
                                        <pic:spPr>
                                          <a:xfrm>
                                            <a:off x="0" y="0"/>
                                            <a:ext cx="1420287" cy="1318107"/>
                                          </a:xfrm>
                                          <a:prstGeom prst="rect">
                                            <a:avLst/>
                                          </a:prstGeom>
                                        </pic:spPr>
                                      </pic:pic>
                                    </a:graphicData>
                                  </a:graphic>
                                </wp:inline>
                              </w:drawing>
                            </w:r>
                            <w:r w:rsidR="004F445E" w:rsidRPr="004F445E">
                              <w:rPr>
                                <w:noProof/>
                              </w:rPr>
                              <w:t xml:space="preserve"> </w:t>
                            </w:r>
                            <w:r w:rsidR="004F445E">
                              <w:rPr>
                                <w:noProof/>
                              </w:rPr>
                              <w:t xml:space="preserve">                                </w:t>
                            </w:r>
                            <w:r w:rsidR="004F445E">
                              <w:rPr>
                                <w:noProof/>
                              </w:rPr>
                              <w:drawing>
                                <wp:inline distT="0" distB="0" distL="0" distR="0" wp14:anchorId="053806FB" wp14:editId="0C1B493A">
                                  <wp:extent cx="1711975" cy="1568269"/>
                                  <wp:effectExtent l="0" t="0" r="2540" b="0"/>
                                  <wp:docPr id="5623" name="Picture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7577" cy="1582561"/>
                                          </a:xfrm>
                                          <a:prstGeom prst="rect">
                                            <a:avLst/>
                                          </a:prstGeom>
                                        </pic:spPr>
                                      </pic:pic>
                                    </a:graphicData>
                                  </a:graphic>
                                </wp:inline>
                              </w:drawing>
                            </w:r>
                            <w:r w:rsidR="004F445E">
                              <w:rPr>
                                <w:noProof/>
                              </w:rPr>
                              <w:t xml:space="preserve">      </w:t>
                            </w:r>
                            <w:r w:rsidR="004F445E" w:rsidRPr="004F445E">
                              <w:rPr>
                                <w:noProof/>
                                <w:color w:val="FFFFFF" w:themeColor="background1"/>
                              </w:rPr>
                              <w:t>…. ….</w:t>
                            </w:r>
                          </w:p>
                          <w:p w:rsidR="00832CC1" w:rsidRDefault="00832C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00425A" id="_x0000_t202" coordsize="21600,21600" o:spt="202" path="m,l,21600r21600,l21600,xe">
                <v:stroke joinstyle="miter"/>
                <v:path gradientshapeok="t" o:connecttype="rect"/>
              </v:shapetype>
              <v:shape id="_x0000_s1032" type="#_x0000_t202" style="position:absolute;margin-left:0;margin-top:9.05pt;width:151.3pt;height:338.4pt;z-index:251804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">
                <v:textbox>
                  <w:txbxContent>
                    <w:p w:rsidR="004F445E" w:rsidRDefault="004F445E" w:rsidP="006C6F9F">
                      <w:pPr>
                        <w:jc w:val="center"/>
                        <w:rPr>
                          <w:rFonts w:ascii="Arial Black" w:hAnsi="Arial Black"/>
                          <w:sz w:val="32"/>
                        </w:rPr>
                      </w:pPr>
                    </w:p>
                    <w:p w:rsidR="004F445E" w:rsidRPr="004F445E" w:rsidRDefault="000B1939" w:rsidP="004F445E">
                      <w:pPr>
                        <w:jc w:val="center"/>
                        <w:rPr>
                          <w:rFonts w:ascii="Garamond" w:hAnsi="Garamond"/>
                          <w:b/>
                          <w:sz w:val="40"/>
                        </w:rPr>
                      </w:pPr>
                      <w:r w:rsidRPr="004F445E">
                        <w:rPr>
                          <w:rFonts w:ascii="Garamond" w:hAnsi="Garamond"/>
                          <w:b/>
                          <w:sz w:val="40"/>
                        </w:rPr>
                        <w:t>CITY-WIDE CLEANUP</w:t>
                      </w:r>
                    </w:p>
                    <w:tbl>
                      <w:tblPr>
                        <w:tblStyle w:val="TableGrid"/>
                        <w:tblW w:w="6686" w:type="dxa"/>
                        <w:tblInd w:w="4675" w:type="dxa"/>
                        <w:tblLook w:val="04A0" w:firstRow="1" w:lastRow="0" w:firstColumn="1" w:lastColumn="0" w:noHBand="0" w:noVBand="1"/>
                      </w:tblPr>
                      <w:tblGrid>
                        <w:gridCol w:w="6686"/>
                      </w:tblGrid>
                      <w:tr w:rsidR="00D67F2F" w:rsidTr="00D67F2F">
                        <w:tc>
                          <w:tcPr>
                            <w:tcW w:w="6686" w:type="dxa"/>
                          </w:tcPr>
                          <w:p w:rsidR="00D67F2F" w:rsidRDefault="00D67F2F" w:rsidP="00D67F2F">
                            <w:pPr>
                              <w:rPr>
                                <w:rFonts w:ascii="Times New Roman" w:hAnsi="Times New Roman"/>
                              </w:rPr>
                            </w:pPr>
                          </w:p>
                        </w:tc>
                      </w:tr>
                    </w:tbl>
                    <w:p w:rsidR="000B1939" w:rsidRPr="00E10D7B" w:rsidRDefault="00D67F2F" w:rsidP="00D67F2F">
                      <w:pPr>
                        <w:rPr>
                          <w:rFonts w:ascii="Arial Black" w:hAnsi="Arial Black"/>
                          <w:sz w:val="20"/>
                          <w:szCs w:val="20"/>
                        </w:rPr>
                      </w:pPr>
                      <w:r>
                        <w:rPr>
                          <w:noProof/>
                        </w:rPr>
                        <w:t xml:space="preserve">   </w:t>
                      </w:r>
                      <w:r w:rsidR="006C6F9F">
                        <w:rPr>
                          <w:rFonts w:asciiTheme="minorHAnsi" w:hAnsiTheme="minorHAnsi"/>
                          <w:noProof/>
                          <w:sz w:val="28"/>
                          <w:szCs w:val="28"/>
                        </w:rPr>
                        <w:drawing>
                          <wp:inline distT="0" distB="0" distL="0" distR="0" wp14:anchorId="1A1CD9FE" wp14:editId="5FE39B38">
                            <wp:extent cx="1384663" cy="1285046"/>
                            <wp:effectExtent l="0" t="0" r="6350" b="0"/>
                            <wp:docPr id="5618" name="Picture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GIF"/>
                                    <pic:cNvPicPr/>
                                  </pic:nvPicPr>
                                  <pic:blipFill>
                                    <a:blip r:embed="rId10">
                                      <a:grayscl/>
                                      <a:extLst>
                                        <a:ext uri="{28A0092B-C50C-407E-A947-70E740481C1C}">
                                          <a14:useLocalDpi xmlns:a14="http://schemas.microsoft.com/office/drawing/2010/main" val="0"/>
                                        </a:ext>
                                      </a:extLst>
                                    </a:blip>
                                    <a:stretch>
                                      <a:fillRect/>
                                    </a:stretch>
                                  </pic:blipFill>
                                  <pic:spPr>
                                    <a:xfrm>
                                      <a:off x="0" y="0"/>
                                      <a:ext cx="1420287" cy="1318107"/>
                                    </a:xfrm>
                                    <a:prstGeom prst="rect">
                                      <a:avLst/>
                                    </a:prstGeom>
                                  </pic:spPr>
                                </pic:pic>
                              </a:graphicData>
                            </a:graphic>
                          </wp:inline>
                        </w:drawing>
                      </w:r>
                      <w:r w:rsidR="004F445E" w:rsidRPr="004F445E">
                        <w:rPr>
                          <w:noProof/>
                        </w:rPr>
                        <w:t xml:space="preserve"> </w:t>
                      </w:r>
                      <w:r w:rsidR="004F445E">
                        <w:rPr>
                          <w:noProof/>
                        </w:rPr>
                        <w:t xml:space="preserve">                                </w:t>
                      </w:r>
                      <w:r w:rsidR="004F445E">
                        <w:rPr>
                          <w:noProof/>
                        </w:rPr>
                        <w:drawing>
                          <wp:inline distT="0" distB="0" distL="0" distR="0" wp14:anchorId="053806FB" wp14:editId="0C1B493A">
                            <wp:extent cx="1711975" cy="1568269"/>
                            <wp:effectExtent l="0" t="0" r="2540" b="0"/>
                            <wp:docPr id="5623" name="Picture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7577" cy="1582561"/>
                                    </a:xfrm>
                                    <a:prstGeom prst="rect">
                                      <a:avLst/>
                                    </a:prstGeom>
                                  </pic:spPr>
                                </pic:pic>
                              </a:graphicData>
                            </a:graphic>
                          </wp:inline>
                        </w:drawing>
                      </w:r>
                      <w:r w:rsidR="004F445E">
                        <w:rPr>
                          <w:noProof/>
                        </w:rPr>
                        <w:t xml:space="preserve">      </w:t>
                      </w:r>
                      <w:r w:rsidR="004F445E" w:rsidRPr="004F445E">
                        <w:rPr>
                          <w:noProof/>
                          <w:color w:val="FFFFFF" w:themeColor="background1"/>
                        </w:rPr>
                        <w:t>…. ….</w:t>
                      </w:r>
                    </w:p>
                    <w:p w:rsidR="00832CC1" w:rsidRDefault="00832CC1"/>
                  </w:txbxContent>
                </v:textbox>
                <w10:wrap type="square" anchorx="margin"/>
              </v:shape>
            </w:pict>
          </mc:Fallback>
        </mc:AlternateContent>
      </w:r>
    </w:p>
    <w:p w:rsidR="00514D82" w:rsidRPr="002648AF" w:rsidRDefault="00514D82" w:rsidP="00514D82">
      <w:pPr>
        <w:rPr>
          <w:rFonts w:ascii="Times New Roman" w:hAnsi="Times New Roman"/>
          <w:color w:val="000000"/>
          <w:sz w:val="20"/>
          <w:szCs w:val="22"/>
        </w:rPr>
      </w:pPr>
      <w:r w:rsidRPr="002B7D95">
        <w:rPr>
          <w:rFonts w:ascii="Arial" w:hAnsi="Arial" w:cs="Arial"/>
          <w:b/>
          <w:bCs/>
          <w:i/>
          <w:iCs/>
          <w:noProof/>
          <w:sz w:val="21"/>
          <w:szCs w:val="21"/>
        </w:rPr>
        <w:lastRenderedPageBreak/>
        <mc:AlternateContent>
          <mc:Choice Requires="wps">
            <w:drawing>
              <wp:anchor distT="45720" distB="45720" distL="114300" distR="114300" simplePos="0" relativeHeight="251873280" behindDoc="0" locked="0" layoutInCell="1" allowOverlap="1" wp14:anchorId="631AEA4A" wp14:editId="1A9AFD97">
                <wp:simplePos x="0" y="0"/>
                <wp:positionH relativeFrom="margin">
                  <wp:align>right</wp:align>
                </wp:positionH>
                <wp:positionV relativeFrom="paragraph">
                  <wp:posOffset>2895600</wp:posOffset>
                </wp:positionV>
                <wp:extent cx="7191375" cy="962025"/>
                <wp:effectExtent l="0" t="0" r="28575" b="28575"/>
                <wp:wrapSquare wrapText="bothSides"/>
                <wp:docPr id="5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962025"/>
                        </a:xfrm>
                        <a:prstGeom prst="rect">
                          <a:avLst/>
                        </a:prstGeom>
                        <a:solidFill>
                          <a:srgbClr val="FFFFFF"/>
                        </a:solidFill>
                        <a:ln w="9525">
                          <a:solidFill>
                            <a:srgbClr val="000000"/>
                          </a:solidFill>
                          <a:miter lim="800000"/>
                          <a:headEnd/>
                          <a:tailEnd/>
                        </a:ln>
                      </wps:spPr>
                      <wps:txbx>
                        <w:txbxContent>
                          <w:p w:rsidR="00514D82" w:rsidRPr="00B80FA2" w:rsidRDefault="00514D82" w:rsidP="00514D82">
                            <w:pPr>
                              <w:rPr>
                                <w:rFonts w:asciiTheme="minorHAnsi" w:hAnsiTheme="minorHAnsi"/>
                              </w:rPr>
                            </w:pPr>
                            <w:r>
                              <w:t>The Udall 4-H Club and the Udall 4-H Booster Club would like to personally thank the Gene Beard family and the Udall Community for supporting us through the Gene Beard Memorial.  The donations allowed us to purchase Andrew Preston’s lamb at the Cowley County Premium Auction. The remaining funds will allow for 4-H Camp Scholarships for the next 10+ years. We hope to promote Gene’s love for agriculture and continue to remember a man that meant so much to our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AEA4A" id="_x0000_s1033" type="#_x0000_t202" style="position:absolute;margin-left:515.05pt;margin-top:228pt;width:566.25pt;height:75.75pt;z-index:251873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">
                <v:textbox>
                  <w:txbxContent>
                    <w:p w:rsidR="00514D82" w:rsidRPr="00B80FA2" w:rsidRDefault="00514D82" w:rsidP="00514D82">
                      <w:pPr>
                        <w:rPr>
                          <w:rFonts w:asciiTheme="minorHAnsi" w:hAnsiTheme="minorHAnsi"/>
                        </w:rPr>
                      </w:pPr>
                      <w:r>
                        <w:t>The Udall 4-H Club and the Udall 4-H Booster Club would like to personally thank the Gene Beard family and the Udall Community for supporting us through the Gene Beard Memorial.  The donations allowed us to purchase Andrew Preston’s lamb at the Cowley County Premium Auction. The remaining funds will allow for 4-H Camp Scholarships for the next 10+ years. We hope to promote Gene’s love for agriculture and continue to remember a man that meant so much to our community.</w:t>
                      </w:r>
                    </w:p>
                  </w:txbxContent>
                </v:textbox>
                <w10:wrap type="square" anchorx="margin"/>
              </v:shape>
            </w:pict>
          </mc:Fallback>
        </mc:AlternateContent>
      </w:r>
      <w:r w:rsidRPr="00B22E61">
        <w:rPr>
          <w:rFonts w:ascii="Times New Roman" w:hAnsi="Times New Roman"/>
          <w:noProof/>
        </w:rPr>
        <w:drawing>
          <wp:inline distT="0" distB="0" distL="0" distR="0" wp14:anchorId="46FF4220" wp14:editId="4998AF46">
            <wp:extent cx="3722914" cy="2792186"/>
            <wp:effectExtent l="0" t="0" r="0" b="8255"/>
            <wp:docPr id="4294" name="Picture 4294" descr="C:\Users\sbarry\AppData\Local\Temp\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arry\AppData\Local\Temp\image0.jpeg"/>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3722914" cy="2792186"/>
                    </a:xfrm>
                    <a:prstGeom prst="rect">
                      <a:avLst/>
                    </a:prstGeom>
                    <a:noFill/>
                    <a:ln>
                      <a:noFill/>
                    </a:ln>
                  </pic:spPr>
                </pic:pic>
              </a:graphicData>
            </a:graphic>
          </wp:inline>
        </w:drawing>
      </w:r>
      <w:r>
        <w:rPr>
          <w:rFonts w:ascii="Times New Roman" w:hAnsi="Times New Roman"/>
        </w:rPr>
        <w:t xml:space="preserve">    </w:t>
      </w:r>
      <w:r w:rsidRPr="00B22E61">
        <w:rPr>
          <w:rFonts w:ascii="Times New Roman" w:hAnsi="Times New Roman"/>
          <w:noProof/>
        </w:rPr>
        <w:drawing>
          <wp:inline distT="0" distB="0" distL="0" distR="0" wp14:anchorId="0188EE9E" wp14:editId="7D36E33C">
            <wp:extent cx="3325890" cy="2792663"/>
            <wp:effectExtent l="0" t="0" r="8255" b="8255"/>
            <wp:docPr id="4295" name="Picture 4295" descr="C:\Users\sbarry\AppData\Local\Tem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arry\AppData\Local\Temp\image1.jpe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3325890" cy="2792663"/>
                    </a:xfrm>
                    <a:prstGeom prst="rect">
                      <a:avLst/>
                    </a:prstGeom>
                    <a:noFill/>
                    <a:ln>
                      <a:noFill/>
                    </a:ln>
                  </pic:spPr>
                </pic:pic>
              </a:graphicData>
            </a:graphic>
          </wp:inline>
        </w:drawing>
      </w:r>
    </w:p>
    <w:p w:rsidR="00514D82" w:rsidRDefault="00514D82" w:rsidP="00514D82">
      <w:pPr>
        <w:pStyle w:val="Title"/>
        <w:tabs>
          <w:tab w:val="left" w:pos="2184"/>
          <w:tab w:val="right" w:pos="11376"/>
        </w:tabs>
        <w:jc w:val="left"/>
        <w:rPr>
          <w:rFonts w:ascii="Arial" w:hAnsi="Arial" w:cs="Arial"/>
          <w:b w:val="0"/>
          <w:bCs/>
          <w:i w:val="0"/>
          <w:iCs/>
          <w:sz w:val="21"/>
          <w:szCs w:val="21"/>
        </w:rPr>
      </w:pPr>
      <w:r w:rsidRPr="00DE3B84">
        <w:rPr>
          <w:rFonts w:ascii="Arial" w:hAnsi="Arial" w:cs="Arial"/>
          <w:bCs/>
          <w:iCs/>
          <w:noProof/>
          <w:sz w:val="21"/>
          <w:szCs w:val="21"/>
        </w:rPr>
        <mc:AlternateContent>
          <mc:Choice Requires="wps">
            <w:drawing>
              <wp:anchor distT="45720" distB="45720" distL="114300" distR="114300" simplePos="0" relativeHeight="251874304" behindDoc="0" locked="0" layoutInCell="1" allowOverlap="1" wp14:anchorId="3DB86BB6" wp14:editId="6708EE52">
                <wp:simplePos x="0" y="0"/>
                <wp:positionH relativeFrom="margin">
                  <wp:align>right</wp:align>
                </wp:positionH>
                <wp:positionV relativeFrom="paragraph">
                  <wp:posOffset>3895090</wp:posOffset>
                </wp:positionV>
                <wp:extent cx="3342640" cy="1955800"/>
                <wp:effectExtent l="0" t="0" r="10160" b="25400"/>
                <wp:wrapNone/>
                <wp:docPr id="4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1955800"/>
                        </a:xfrm>
                        <a:prstGeom prst="rect">
                          <a:avLst/>
                        </a:prstGeom>
                        <a:solidFill>
                          <a:srgbClr val="FFFFFF"/>
                        </a:solidFill>
                        <a:ln w="9525">
                          <a:solidFill>
                            <a:srgbClr val="000000"/>
                          </a:solidFill>
                          <a:miter lim="800000"/>
                          <a:headEnd/>
                          <a:tailEnd/>
                        </a:ln>
                      </wps:spPr>
                      <wps:txbx>
                        <w:txbxContent>
                          <w:p w:rsidR="00514D82" w:rsidRPr="00B80FA2" w:rsidRDefault="00514D82" w:rsidP="00514D82">
                            <w:pPr>
                              <w:rPr>
                                <w:rFonts w:asciiTheme="minorHAnsi" w:hAnsiTheme="minorHAnsi"/>
                              </w:rPr>
                            </w:pPr>
                            <w:r>
                              <w:rPr>
                                <w:rFonts w:asciiTheme="minorHAnsi" w:hAnsiTheme="minorHAnsi"/>
                              </w:rPr>
                              <w:t>Udall Public Library is accepting applications for a part time (approx. 20 hrs. per week) Librarian/Director. Library experience is preferred. Applications can be picked up at the Udall Public Library or the Udall City Building and returned to the library or mailed to the Udall Public Library, 109 E 1</w:t>
                            </w:r>
                            <w:r w:rsidRPr="00A14493">
                              <w:rPr>
                                <w:rFonts w:asciiTheme="minorHAnsi" w:hAnsiTheme="minorHAnsi"/>
                                <w:vertAlign w:val="superscript"/>
                              </w:rPr>
                              <w:t>st</w:t>
                            </w:r>
                            <w:r>
                              <w:rPr>
                                <w:rFonts w:asciiTheme="minorHAnsi" w:hAnsiTheme="minorHAnsi"/>
                              </w:rPr>
                              <w:t xml:space="preserve">, Suite B, Udall KS 67146/ Job duties may be found on the City of Udall website or at the library. Pay will depend upon experience. </w:t>
                            </w:r>
                            <w:r w:rsidRPr="00DF67A9">
                              <w:rPr>
                                <w:rFonts w:asciiTheme="minorHAnsi" w:hAnsiTheme="minorHAnsi"/>
                                <w:b/>
                              </w:rPr>
                              <w:t>Applications will be accepted until 09/30/2021.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86BB6" id="_x0000_s1034" type="#_x0000_t202" style="position:absolute;margin-left:212pt;margin-top:306.7pt;width:263.2pt;height:154pt;z-index:251874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">
                <v:textbox>
                  <w:txbxContent>
                    <w:p w:rsidR="00514D82" w:rsidRPr="00B80FA2" w:rsidRDefault="00514D82" w:rsidP="00514D82">
                      <w:pPr>
                        <w:rPr>
                          <w:rFonts w:asciiTheme="minorHAnsi" w:hAnsiTheme="minorHAnsi"/>
                        </w:rPr>
                      </w:pPr>
                      <w:r>
                        <w:rPr>
                          <w:rFonts w:asciiTheme="minorHAnsi" w:hAnsiTheme="minorHAnsi"/>
                        </w:rPr>
                        <w:t>Udall Public Library is accepting applications for a part time (approx. 20 hrs. per week) Librarian/Director. Library experience is preferred. Applications can be picked up at the Udall Public Library or the Udall City Building and returned to the library or mailed to the Udall Public Library, 109 E 1</w:t>
                      </w:r>
                      <w:r w:rsidRPr="00A14493">
                        <w:rPr>
                          <w:rFonts w:asciiTheme="minorHAnsi" w:hAnsiTheme="minorHAnsi"/>
                          <w:vertAlign w:val="superscript"/>
                        </w:rPr>
                        <w:t>st</w:t>
                      </w:r>
                      <w:r>
                        <w:rPr>
                          <w:rFonts w:asciiTheme="minorHAnsi" w:hAnsiTheme="minorHAnsi"/>
                        </w:rPr>
                        <w:t xml:space="preserve">, Suite B, Udall KS 67146/ Job duties may be found on the City of Udall website or at the library. Pay will depend upon experience. </w:t>
                      </w:r>
                      <w:r w:rsidRPr="00DF67A9">
                        <w:rPr>
                          <w:rFonts w:asciiTheme="minorHAnsi" w:hAnsiTheme="minorHAnsi"/>
                          <w:b/>
                        </w:rPr>
                        <w:t>Applications will be accepted until 09/30/2021.</w:t>
                      </w:r>
                    </w:p>
                  </w:txbxContent>
                </v:textbox>
                <w10:wrap anchorx="margin"/>
              </v:shape>
            </w:pict>
          </mc:Fallback>
        </mc:AlternateContent>
      </w:r>
      <w:r>
        <w:rPr>
          <w:noProof/>
        </w:rPr>
        <w:drawing>
          <wp:inline distT="0" distB="0" distL="0" distR="0" wp14:anchorId="5CABAB62" wp14:editId="40DAC883">
            <wp:extent cx="3651250" cy="4210050"/>
            <wp:effectExtent l="0" t="0" r="6350" b="0"/>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27" r="1575" b="689"/>
                    <a:stretch/>
                  </pic:blipFill>
                  <pic:spPr bwMode="auto">
                    <a:xfrm>
                      <a:off x="0" y="0"/>
                      <a:ext cx="3672456" cy="4234501"/>
                    </a:xfrm>
                    <a:prstGeom prst="rect">
                      <a:avLst/>
                    </a:prstGeom>
                    <a:ln>
                      <a:noFill/>
                    </a:ln>
                    <a:extLst>
                      <a:ext uri="{53640926-AAD7-44D8-BBD7-CCE9431645EC}">
                        <a14:shadowObscured xmlns:a14="http://schemas.microsoft.com/office/drawing/2010/main"/>
                      </a:ext>
                    </a:extLst>
                  </pic:spPr>
                </pic:pic>
              </a:graphicData>
            </a:graphic>
          </wp:inline>
        </w:drawing>
      </w:r>
      <w:r w:rsidRPr="002648AF">
        <w:rPr>
          <w:rFonts w:ascii="Arial" w:hAnsi="Arial" w:cs="Arial"/>
          <w:b w:val="0"/>
          <w:bCs/>
          <w:i w:val="0"/>
          <w:iCs/>
          <w:noProof/>
          <w:sz w:val="21"/>
          <w:szCs w:val="21"/>
        </w:rPr>
        <w:drawing>
          <wp:anchor distT="0" distB="0" distL="114300" distR="114300" simplePos="0" relativeHeight="251875328" behindDoc="0" locked="0" layoutInCell="1" allowOverlap="1" wp14:anchorId="244B1160" wp14:editId="6EE643CC">
            <wp:simplePos x="0" y="0"/>
            <wp:positionH relativeFrom="page">
              <wp:posOffset>4127500</wp:posOffset>
            </wp:positionH>
            <wp:positionV relativeFrom="paragraph">
              <wp:posOffset>1149350</wp:posOffset>
            </wp:positionV>
            <wp:extent cx="3367149" cy="2667000"/>
            <wp:effectExtent l="0" t="0" r="5080" b="0"/>
            <wp:wrapNone/>
            <wp:docPr id="4301" name="Picture 4301" descr="C:\Users\sbarry\AppData\Local\Temp\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barry\AppData\Local\Temp\image2.jpe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367149"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4D82" w:rsidRDefault="00514D82" w:rsidP="00514D82">
      <w:pPr>
        <w:pStyle w:val="Title"/>
        <w:tabs>
          <w:tab w:val="left" w:pos="2184"/>
          <w:tab w:val="right" w:pos="11376"/>
        </w:tabs>
        <w:jc w:val="left"/>
        <w:rPr>
          <w:rFonts w:ascii="Arial" w:hAnsi="Arial" w:cs="Arial"/>
          <w:b w:val="0"/>
          <w:bCs/>
          <w:i w:val="0"/>
          <w:iCs/>
          <w:sz w:val="21"/>
          <w:szCs w:val="21"/>
        </w:rPr>
      </w:pPr>
      <w:r>
        <w:rPr>
          <w:rFonts w:ascii="Arial" w:hAnsi="Arial" w:cs="Arial"/>
          <w:bCs/>
          <w:iCs/>
          <w:noProof/>
          <w:sz w:val="21"/>
          <w:szCs w:val="21"/>
        </w:rPr>
        <mc:AlternateContent>
          <mc:Choice Requires="wps">
            <w:drawing>
              <wp:anchor distT="0" distB="0" distL="114300" distR="114300" simplePos="0" relativeHeight="251876352" behindDoc="0" locked="0" layoutInCell="1" allowOverlap="1" wp14:anchorId="12C3E498" wp14:editId="00255BE3">
                <wp:simplePos x="0" y="0"/>
                <wp:positionH relativeFrom="margin">
                  <wp:align>left</wp:align>
                </wp:positionH>
                <wp:positionV relativeFrom="paragraph">
                  <wp:posOffset>76200</wp:posOffset>
                </wp:positionV>
                <wp:extent cx="3634740" cy="444500"/>
                <wp:effectExtent l="0" t="0" r="22860" b="12700"/>
                <wp:wrapNone/>
                <wp:docPr id="4292" name="Text Box 4292"/>
                <wp:cNvGraphicFramePr/>
                <a:graphic xmlns:a="http://schemas.openxmlformats.org/drawingml/2006/main">
                  <a:graphicData uri="http://schemas.microsoft.com/office/word/2010/wordprocessingShape">
                    <wps:wsp>
                      <wps:cNvSpPr txBox="1"/>
                      <wps:spPr>
                        <a:xfrm>
                          <a:off x="0" y="0"/>
                          <a:ext cx="3634740" cy="444500"/>
                        </a:xfrm>
                        <a:prstGeom prst="rect">
                          <a:avLst/>
                        </a:prstGeom>
                        <a:solidFill>
                          <a:sysClr val="window" lastClr="FFFFFF"/>
                        </a:solidFill>
                        <a:ln w="6350">
                          <a:solidFill>
                            <a:prstClr val="black"/>
                          </a:solidFill>
                        </a:ln>
                        <a:effectLst/>
                      </wps:spPr>
                      <wps:txbx>
                        <w:txbxContent>
                          <w:p w:rsidR="00514D82" w:rsidRPr="00DF67A9" w:rsidRDefault="00514D82" w:rsidP="00514D82">
                            <w:pPr>
                              <w:jc w:val="center"/>
                              <w:rPr>
                                <w:rFonts w:asciiTheme="minorHAnsi" w:hAnsiTheme="minorHAnsi"/>
                                <w:sz w:val="20"/>
                                <w:szCs w:val="20"/>
                              </w:rPr>
                            </w:pPr>
                            <w:r w:rsidRPr="00DF67A9">
                              <w:rPr>
                                <w:rFonts w:asciiTheme="minorHAnsi" w:hAnsiTheme="minorHAnsi"/>
                                <w:sz w:val="20"/>
                                <w:szCs w:val="20"/>
                              </w:rPr>
                              <w:t>The Cowley County Health Department will be offering flu shots at the Udall Senior Center following the afternoon</w:t>
                            </w:r>
                            <w:r>
                              <w:rPr>
                                <w:rFonts w:asciiTheme="minorHAnsi" w:hAnsiTheme="minorHAnsi"/>
                                <w:sz w:val="20"/>
                                <w:szCs w:val="20"/>
                              </w:rPr>
                              <w:t xml:space="preserve"> potluck @ </w:t>
                            </w:r>
                            <w:r w:rsidRPr="00DF67A9">
                              <w:rPr>
                                <w:rFonts w:asciiTheme="minorHAnsi" w:hAnsiTheme="minorHAnsi"/>
                                <w:sz w:val="20"/>
                                <w:szCs w:val="20"/>
                              </w:rPr>
                              <w:t>1:00pm</w:t>
                            </w:r>
                          </w:p>
                          <w:p w:rsidR="00514D82" w:rsidRPr="00DF67A9" w:rsidRDefault="00514D82" w:rsidP="00514D82">
                            <w:pPr>
                              <w:rPr>
                                <w:rFonts w:asciiTheme="minorHAnsi" w:hAnsiTheme="minorHAnsi"/>
                                <w:sz w:val="20"/>
                                <w:szCs w:val="20"/>
                              </w:rPr>
                            </w:pPr>
                          </w:p>
                          <w:p w:rsidR="00514D82" w:rsidRPr="00DF67A9" w:rsidRDefault="00514D82" w:rsidP="00514D8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3E498" id="Text Box 4292" o:spid="_x0000_s1035" type="#_x0000_t202" style="position:absolute;margin-left:0;margin-top:6pt;width:286.2pt;height:3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" fillcolor="window" strokeweight=".5pt">
                <v:textbox>
                  <w:txbxContent>
                    <w:p w:rsidR="00514D82" w:rsidRPr="00DF67A9" w:rsidRDefault="00514D82" w:rsidP="00514D82">
                      <w:pPr>
                        <w:jc w:val="center"/>
                        <w:rPr>
                          <w:rFonts w:asciiTheme="minorHAnsi" w:hAnsiTheme="minorHAnsi"/>
                          <w:sz w:val="20"/>
                          <w:szCs w:val="20"/>
                        </w:rPr>
                      </w:pPr>
                      <w:r w:rsidRPr="00DF67A9">
                        <w:rPr>
                          <w:rFonts w:asciiTheme="minorHAnsi" w:hAnsiTheme="minorHAnsi"/>
                          <w:sz w:val="20"/>
                          <w:szCs w:val="20"/>
                        </w:rPr>
                        <w:t>The Cowley County Health Department will be offering flu shots at the Udall Senior Center following the afternoon</w:t>
                      </w:r>
                      <w:r>
                        <w:rPr>
                          <w:rFonts w:asciiTheme="minorHAnsi" w:hAnsiTheme="minorHAnsi"/>
                          <w:sz w:val="20"/>
                          <w:szCs w:val="20"/>
                        </w:rPr>
                        <w:t xml:space="preserve"> potluck @ </w:t>
                      </w:r>
                      <w:r w:rsidRPr="00DF67A9">
                        <w:rPr>
                          <w:rFonts w:asciiTheme="minorHAnsi" w:hAnsiTheme="minorHAnsi"/>
                          <w:sz w:val="20"/>
                          <w:szCs w:val="20"/>
                        </w:rPr>
                        <w:t>1:00pm</w:t>
                      </w:r>
                    </w:p>
                    <w:p w:rsidR="00514D82" w:rsidRPr="00DF67A9" w:rsidRDefault="00514D82" w:rsidP="00514D82">
                      <w:pPr>
                        <w:rPr>
                          <w:rFonts w:asciiTheme="minorHAnsi" w:hAnsiTheme="minorHAnsi"/>
                          <w:sz w:val="20"/>
                          <w:szCs w:val="20"/>
                        </w:rPr>
                      </w:pPr>
                    </w:p>
                    <w:p w:rsidR="00514D82" w:rsidRPr="00DF67A9" w:rsidRDefault="00514D82" w:rsidP="00514D82">
                      <w:pPr>
                        <w:rPr>
                          <w:sz w:val="20"/>
                          <w:szCs w:val="20"/>
                        </w:rPr>
                      </w:pPr>
                    </w:p>
                  </w:txbxContent>
                </v:textbox>
                <w10:wrap anchorx="margin"/>
              </v:shape>
            </w:pict>
          </mc:Fallback>
        </mc:AlternateContent>
      </w:r>
    </w:p>
    <w:p w:rsidR="00514D82" w:rsidRDefault="00514D82" w:rsidP="00514D82">
      <w:pPr>
        <w:pStyle w:val="Title"/>
        <w:tabs>
          <w:tab w:val="left" w:pos="450"/>
        </w:tabs>
        <w:jc w:val="left"/>
        <w:rPr>
          <w:rFonts w:ascii="Arial" w:hAnsi="Arial" w:cs="Arial"/>
          <w:b w:val="0"/>
          <w:bCs/>
          <w:i w:val="0"/>
          <w:iCs/>
          <w:sz w:val="21"/>
          <w:szCs w:val="21"/>
        </w:rPr>
      </w:pPr>
      <w:r>
        <w:rPr>
          <w:rFonts w:ascii="Arial" w:hAnsi="Arial" w:cs="Arial"/>
          <w:b w:val="0"/>
          <w:bCs/>
          <w:i w:val="0"/>
          <w:iCs/>
          <w:sz w:val="21"/>
          <w:szCs w:val="21"/>
        </w:rPr>
        <w:t xml:space="preserve">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Pr>
          <w:rFonts w:ascii="Times New Roman" w:hAnsi="Times New Roman"/>
        </w:rPr>
        <w:br w:type="page"/>
      </w:r>
      <w:r w:rsidRPr="007708B4">
        <w:rPr>
          <w:rFonts w:ascii="Times New Roman" w:eastAsia="Times" w:hAnsi="Times New Roman"/>
          <w:b/>
          <w:bCs/>
          <w:color w:val="000000"/>
          <w:sz w:val="20"/>
          <w:szCs w:val="18"/>
        </w:rPr>
        <w:t xml:space="preserve">REGULAR COUNCIL MEETING </w:t>
      </w:r>
      <w:r w:rsidRPr="007708B4">
        <w:rPr>
          <w:rFonts w:ascii="Times New Roman" w:eastAsia="Times" w:hAnsi="Times New Roman"/>
          <w:color w:val="000000"/>
          <w:sz w:val="20"/>
          <w:szCs w:val="18"/>
        </w:rPr>
        <w:t xml:space="preserve">                         </w:t>
      </w:r>
      <w:r w:rsidR="007708B4" w:rsidRPr="007708B4">
        <w:rPr>
          <w:rFonts w:ascii="Times New Roman" w:eastAsia="Times" w:hAnsi="Times New Roman"/>
          <w:color w:val="000000"/>
          <w:sz w:val="20"/>
          <w:szCs w:val="18"/>
        </w:rPr>
        <w:t xml:space="preserve">             </w:t>
      </w:r>
      <w:r w:rsidRPr="007708B4">
        <w:rPr>
          <w:rFonts w:ascii="Times New Roman" w:eastAsia="Times" w:hAnsi="Times New Roman"/>
          <w:color w:val="000000"/>
          <w:sz w:val="20"/>
          <w:szCs w:val="18"/>
        </w:rPr>
        <w:t xml:space="preserve"> </w:t>
      </w:r>
      <w:r w:rsidRPr="007708B4">
        <w:rPr>
          <w:rFonts w:ascii="Times New Roman" w:eastAsia="Times" w:hAnsi="Times New Roman"/>
          <w:b/>
          <w:bCs/>
          <w:color w:val="000000"/>
          <w:sz w:val="20"/>
          <w:szCs w:val="18"/>
        </w:rPr>
        <w:t xml:space="preserve">CITY OF UDALL                    </w:t>
      </w:r>
      <w:r w:rsidR="007708B4" w:rsidRPr="007708B4">
        <w:rPr>
          <w:rFonts w:ascii="Times New Roman" w:eastAsia="Times" w:hAnsi="Times New Roman"/>
          <w:b/>
          <w:bCs/>
          <w:color w:val="000000"/>
          <w:sz w:val="20"/>
          <w:szCs w:val="18"/>
        </w:rPr>
        <w:t xml:space="preserve">                             </w:t>
      </w:r>
      <w:r w:rsidRPr="007708B4">
        <w:rPr>
          <w:rFonts w:ascii="Times New Roman" w:eastAsia="Times" w:hAnsi="Times New Roman"/>
          <w:b/>
          <w:bCs/>
          <w:color w:val="000000"/>
          <w:sz w:val="20"/>
          <w:szCs w:val="18"/>
        </w:rPr>
        <w:t xml:space="preserve">    Monday, July 12, 2021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color w:val="000000"/>
          <w:sz w:val="20"/>
          <w:szCs w:val="18"/>
        </w:rPr>
        <w:t xml:space="preserve">The Udall City Council met for the Regular Council Meeting on </w:t>
      </w:r>
      <w:r w:rsidRPr="007708B4">
        <w:rPr>
          <w:rFonts w:ascii="Times New Roman" w:eastAsia="Times" w:hAnsi="Times New Roman"/>
          <w:b/>
          <w:bCs/>
          <w:i/>
          <w:iCs/>
          <w:color w:val="000000"/>
          <w:sz w:val="20"/>
          <w:szCs w:val="18"/>
        </w:rPr>
        <w:t xml:space="preserve">Monday, </w:t>
      </w:r>
      <w:r w:rsidRPr="007708B4">
        <w:rPr>
          <w:rFonts w:ascii="Times New Roman" w:eastAsia="Times" w:hAnsi="Times New Roman"/>
          <w:b/>
          <w:bCs/>
          <w:color w:val="000000"/>
          <w:sz w:val="20"/>
          <w:szCs w:val="18"/>
        </w:rPr>
        <w:t>July 12</w:t>
      </w:r>
      <w:r w:rsidRPr="007708B4">
        <w:rPr>
          <w:rFonts w:ascii="Times New Roman" w:eastAsia="Times" w:hAnsi="Times New Roman"/>
          <w:b/>
          <w:bCs/>
          <w:i/>
          <w:iCs/>
          <w:color w:val="000000"/>
          <w:sz w:val="20"/>
          <w:szCs w:val="18"/>
        </w:rPr>
        <w:t>, 2021</w:t>
      </w:r>
      <w:r w:rsidRPr="007708B4">
        <w:rPr>
          <w:rFonts w:ascii="Times New Roman" w:eastAsia="Times" w:hAnsi="Times New Roman"/>
          <w:color w:val="000000"/>
          <w:sz w:val="20"/>
          <w:szCs w:val="18"/>
        </w:rPr>
        <w:t xml:space="preserve">, at 6:30 p.m., at the Udall City Building. Stephen R. </w:t>
      </w:r>
      <w:r w:rsidRPr="007708B4">
        <w:rPr>
          <w:rFonts w:ascii="Times New Roman" w:eastAsia="Times" w:hAnsi="Times New Roman"/>
          <w:b/>
          <w:bCs/>
          <w:i/>
          <w:iCs/>
          <w:color w:val="000000"/>
          <w:sz w:val="20"/>
          <w:szCs w:val="18"/>
        </w:rPr>
        <w:t>Brown</w:t>
      </w:r>
      <w:r w:rsidRPr="007708B4">
        <w:rPr>
          <w:rFonts w:ascii="Times New Roman" w:eastAsia="Times" w:hAnsi="Times New Roman"/>
          <w:color w:val="000000"/>
          <w:sz w:val="20"/>
          <w:szCs w:val="18"/>
        </w:rPr>
        <w:t xml:space="preserve">, Mayor, called the meeting to order. Council members present were Janette </w:t>
      </w:r>
      <w:r w:rsidRPr="007708B4">
        <w:rPr>
          <w:rFonts w:ascii="Times New Roman" w:eastAsia="Times" w:hAnsi="Times New Roman"/>
          <w:b/>
          <w:bCs/>
          <w:i/>
          <w:iCs/>
          <w:color w:val="000000"/>
          <w:sz w:val="20"/>
          <w:szCs w:val="18"/>
        </w:rPr>
        <w:t>Adams</w:t>
      </w:r>
      <w:r w:rsidRPr="007708B4">
        <w:rPr>
          <w:rFonts w:ascii="Times New Roman" w:eastAsia="Times" w:hAnsi="Times New Roman"/>
          <w:color w:val="000000"/>
          <w:sz w:val="20"/>
          <w:szCs w:val="18"/>
        </w:rPr>
        <w:t xml:space="preserve">, Kenneth </w:t>
      </w:r>
      <w:r w:rsidRPr="007708B4">
        <w:rPr>
          <w:rFonts w:ascii="Times New Roman" w:eastAsia="Times" w:hAnsi="Times New Roman"/>
          <w:b/>
          <w:bCs/>
          <w:i/>
          <w:iCs/>
          <w:color w:val="000000"/>
          <w:sz w:val="20"/>
          <w:szCs w:val="18"/>
        </w:rPr>
        <w:t>Ault</w:t>
      </w:r>
      <w:r w:rsidRPr="007708B4">
        <w:rPr>
          <w:rFonts w:ascii="Times New Roman" w:eastAsia="Times" w:hAnsi="Times New Roman"/>
          <w:color w:val="000000"/>
          <w:sz w:val="20"/>
          <w:szCs w:val="18"/>
        </w:rPr>
        <w:t xml:space="preserve">, Matt </w:t>
      </w:r>
      <w:r w:rsidRPr="007708B4">
        <w:rPr>
          <w:rFonts w:ascii="Times New Roman" w:eastAsia="Times" w:hAnsi="Times New Roman"/>
          <w:b/>
          <w:bCs/>
          <w:i/>
          <w:iCs/>
          <w:color w:val="000000"/>
          <w:sz w:val="20"/>
          <w:szCs w:val="18"/>
        </w:rPr>
        <w:t>McAllister</w:t>
      </w:r>
      <w:r w:rsidRPr="007708B4">
        <w:rPr>
          <w:rFonts w:ascii="Times New Roman" w:eastAsia="Times" w:hAnsi="Times New Roman"/>
          <w:color w:val="000000"/>
          <w:sz w:val="20"/>
          <w:szCs w:val="18"/>
        </w:rPr>
        <w:t xml:space="preserve">, Brandon </w:t>
      </w:r>
      <w:r w:rsidRPr="007708B4">
        <w:rPr>
          <w:rFonts w:ascii="Times New Roman" w:eastAsia="Times" w:hAnsi="Times New Roman"/>
          <w:b/>
          <w:bCs/>
          <w:i/>
          <w:iCs/>
          <w:color w:val="000000"/>
          <w:sz w:val="20"/>
          <w:szCs w:val="18"/>
        </w:rPr>
        <w:t xml:space="preserve">Lawrence </w:t>
      </w:r>
      <w:r w:rsidRPr="007708B4">
        <w:rPr>
          <w:rFonts w:ascii="Times New Roman" w:eastAsia="Times" w:hAnsi="Times New Roman"/>
          <w:color w:val="000000"/>
          <w:sz w:val="20"/>
          <w:szCs w:val="18"/>
        </w:rPr>
        <w:t xml:space="preserve">and Carlton </w:t>
      </w:r>
      <w:proofErr w:type="spellStart"/>
      <w:r w:rsidRPr="007708B4">
        <w:rPr>
          <w:rFonts w:ascii="Times New Roman" w:eastAsia="Times" w:hAnsi="Times New Roman"/>
          <w:b/>
          <w:bCs/>
          <w:i/>
          <w:iCs/>
          <w:color w:val="000000"/>
          <w:sz w:val="20"/>
          <w:szCs w:val="18"/>
        </w:rPr>
        <w:t>Smail</w:t>
      </w:r>
      <w:proofErr w:type="spellEnd"/>
      <w:r w:rsidRPr="007708B4">
        <w:rPr>
          <w:rFonts w:ascii="Times New Roman" w:eastAsia="Times" w:hAnsi="Times New Roman"/>
          <w:b/>
          <w:bCs/>
          <w:i/>
          <w:iCs/>
          <w:color w:val="000000"/>
          <w:sz w:val="20"/>
          <w:szCs w:val="18"/>
        </w:rPr>
        <w:t xml:space="preserve">. </w:t>
      </w:r>
      <w:r w:rsidRPr="007708B4">
        <w:rPr>
          <w:rFonts w:ascii="Times New Roman" w:eastAsia="Times" w:hAnsi="Times New Roman"/>
          <w:color w:val="000000"/>
          <w:sz w:val="20"/>
          <w:szCs w:val="18"/>
        </w:rPr>
        <w:t xml:space="preserve">Quorum established. Also present were Erik King, Tim Brooks, Jack </w:t>
      </w:r>
      <w:proofErr w:type="spellStart"/>
      <w:r w:rsidRPr="007708B4">
        <w:rPr>
          <w:rFonts w:ascii="Times New Roman" w:eastAsia="Times" w:hAnsi="Times New Roman"/>
          <w:color w:val="000000"/>
          <w:sz w:val="20"/>
          <w:szCs w:val="18"/>
        </w:rPr>
        <w:t>Kistler</w:t>
      </w:r>
      <w:proofErr w:type="spellEnd"/>
      <w:r w:rsidRPr="007708B4">
        <w:rPr>
          <w:rFonts w:ascii="Times New Roman" w:eastAsia="Times" w:hAnsi="Times New Roman"/>
          <w:color w:val="000000"/>
          <w:sz w:val="20"/>
          <w:szCs w:val="18"/>
        </w:rPr>
        <w:t xml:space="preserve"> and Sara Barry.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b/>
          <w:bCs/>
          <w:color w:val="000000"/>
          <w:sz w:val="20"/>
          <w:szCs w:val="18"/>
        </w:rPr>
        <w:t xml:space="preserve">MODIFICATION OF AGENDA: </w:t>
      </w:r>
      <w:r w:rsidRPr="007708B4">
        <w:rPr>
          <w:rFonts w:ascii="Times New Roman" w:eastAsia="Times" w:hAnsi="Times New Roman"/>
          <w:color w:val="000000"/>
          <w:sz w:val="20"/>
          <w:szCs w:val="18"/>
        </w:rPr>
        <w:t xml:space="preserve">none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b/>
          <w:bCs/>
          <w:color w:val="000000"/>
          <w:sz w:val="20"/>
          <w:szCs w:val="18"/>
        </w:rPr>
        <w:t xml:space="preserve">BUSINESS FROM THE FLOOR: </w:t>
      </w:r>
      <w:r w:rsidRPr="007708B4">
        <w:rPr>
          <w:rFonts w:ascii="Times New Roman" w:eastAsia="Times" w:hAnsi="Times New Roman"/>
          <w:color w:val="000000"/>
          <w:sz w:val="20"/>
          <w:szCs w:val="18"/>
        </w:rPr>
        <w:t xml:space="preserve">Jack </w:t>
      </w:r>
      <w:proofErr w:type="spellStart"/>
      <w:r w:rsidRPr="007708B4">
        <w:rPr>
          <w:rFonts w:ascii="Times New Roman" w:eastAsia="Times" w:hAnsi="Times New Roman"/>
          <w:color w:val="000000"/>
          <w:sz w:val="20"/>
          <w:szCs w:val="18"/>
        </w:rPr>
        <w:t>Kistler</w:t>
      </w:r>
      <w:proofErr w:type="spellEnd"/>
      <w:r w:rsidRPr="007708B4">
        <w:rPr>
          <w:rFonts w:ascii="Times New Roman" w:eastAsia="Times" w:hAnsi="Times New Roman"/>
          <w:color w:val="000000"/>
          <w:sz w:val="20"/>
          <w:szCs w:val="18"/>
        </w:rPr>
        <w:t xml:space="preserve"> addressed council regarding drainage solutions and offered use of his land if needed for this reason at the new Library/Wellness Center site.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b/>
          <w:bCs/>
          <w:color w:val="000000"/>
          <w:sz w:val="20"/>
          <w:szCs w:val="18"/>
        </w:rPr>
        <w:t xml:space="preserve">GENERAL DISCUSSION: </w:t>
      </w:r>
      <w:r w:rsidRPr="007708B4">
        <w:rPr>
          <w:rFonts w:ascii="Times New Roman" w:eastAsia="Times" w:hAnsi="Times New Roman"/>
          <w:color w:val="000000"/>
          <w:sz w:val="20"/>
          <w:szCs w:val="18"/>
        </w:rPr>
        <w:t xml:space="preserve">none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b/>
          <w:bCs/>
          <w:color w:val="000000"/>
          <w:sz w:val="20"/>
          <w:szCs w:val="18"/>
        </w:rPr>
        <w:t xml:space="preserve">CONSENT AGENDA: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color w:val="000000"/>
          <w:sz w:val="20"/>
          <w:szCs w:val="18"/>
        </w:rPr>
        <w:t xml:space="preserve">1. </w:t>
      </w:r>
      <w:r w:rsidRPr="007708B4">
        <w:rPr>
          <w:rFonts w:ascii="Times New Roman" w:eastAsia="Times" w:hAnsi="Times New Roman"/>
          <w:b/>
          <w:bCs/>
          <w:color w:val="000000"/>
          <w:sz w:val="20"/>
          <w:szCs w:val="18"/>
        </w:rPr>
        <w:t xml:space="preserve">MOTION: </w:t>
      </w:r>
      <w:r w:rsidRPr="007708B4">
        <w:rPr>
          <w:rFonts w:ascii="Times New Roman" w:eastAsia="Times" w:hAnsi="Times New Roman"/>
          <w:color w:val="000000"/>
          <w:sz w:val="20"/>
          <w:szCs w:val="18"/>
        </w:rPr>
        <w:t xml:space="preserve">by </w:t>
      </w:r>
      <w:r w:rsidRPr="007708B4">
        <w:rPr>
          <w:rFonts w:ascii="Times New Roman" w:eastAsia="Times" w:hAnsi="Times New Roman"/>
          <w:b/>
          <w:bCs/>
          <w:i/>
          <w:iCs/>
          <w:color w:val="000000"/>
          <w:sz w:val="20"/>
          <w:szCs w:val="18"/>
        </w:rPr>
        <w:t>Ault</w:t>
      </w:r>
      <w:r w:rsidRPr="007708B4">
        <w:rPr>
          <w:rFonts w:ascii="Times New Roman" w:eastAsia="Times" w:hAnsi="Times New Roman"/>
          <w:color w:val="000000"/>
          <w:sz w:val="20"/>
          <w:szCs w:val="18"/>
        </w:rPr>
        <w:t xml:space="preserve">, second by </w:t>
      </w:r>
      <w:r w:rsidRPr="007708B4">
        <w:rPr>
          <w:rFonts w:ascii="Times New Roman" w:eastAsia="Times" w:hAnsi="Times New Roman"/>
          <w:b/>
          <w:bCs/>
          <w:i/>
          <w:iCs/>
          <w:color w:val="000000"/>
          <w:sz w:val="20"/>
          <w:szCs w:val="18"/>
        </w:rPr>
        <w:t xml:space="preserve">Adams, </w:t>
      </w:r>
      <w:r w:rsidRPr="007708B4">
        <w:rPr>
          <w:rFonts w:ascii="Times New Roman" w:eastAsia="Times" w:hAnsi="Times New Roman"/>
          <w:color w:val="000000"/>
          <w:sz w:val="20"/>
          <w:szCs w:val="18"/>
        </w:rPr>
        <w:t xml:space="preserve">to approve the consent agenda including the Regular Meeting minutes of June 14, 2021, Special Meeting minutes of June 18, 2021, and Special Meeting minutes of June 29, 2021, Expenditure Report for 6-13-2021 – 7-12-2021 in the amount of $67,080.07 and Payroll Account Report of $13,895.41. All voted aye, motion carried. </w:t>
      </w:r>
    </w:p>
    <w:p w:rsidR="007708B4"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b/>
          <w:bCs/>
          <w:color w:val="000000"/>
          <w:sz w:val="20"/>
          <w:szCs w:val="18"/>
        </w:rPr>
        <w:t xml:space="preserve">OLD BUSINESS: </w:t>
      </w:r>
      <w:r w:rsidRPr="007708B4">
        <w:rPr>
          <w:rFonts w:ascii="Times New Roman" w:eastAsia="Times" w:hAnsi="Times New Roman"/>
          <w:color w:val="000000"/>
          <w:sz w:val="20"/>
          <w:szCs w:val="18"/>
        </w:rPr>
        <w:t xml:space="preserve">1. Library/Wellness Center: a. </w:t>
      </w:r>
    </w:p>
    <w:p w:rsidR="007708B4"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b/>
          <w:bCs/>
          <w:color w:val="000000"/>
          <w:sz w:val="20"/>
          <w:szCs w:val="18"/>
        </w:rPr>
        <w:t xml:space="preserve">MOTION </w:t>
      </w:r>
      <w:r w:rsidRPr="007708B4">
        <w:rPr>
          <w:rFonts w:ascii="Times New Roman" w:eastAsia="Times" w:hAnsi="Times New Roman"/>
          <w:color w:val="000000"/>
          <w:sz w:val="20"/>
          <w:szCs w:val="18"/>
        </w:rPr>
        <w:t xml:space="preserve">by </w:t>
      </w:r>
      <w:r w:rsidRPr="007708B4">
        <w:rPr>
          <w:rFonts w:ascii="Times New Roman" w:eastAsia="Times" w:hAnsi="Times New Roman"/>
          <w:b/>
          <w:bCs/>
          <w:i/>
          <w:iCs/>
          <w:color w:val="000000"/>
          <w:sz w:val="20"/>
          <w:szCs w:val="18"/>
        </w:rPr>
        <w:t>McAllister</w:t>
      </w:r>
      <w:r w:rsidRPr="007708B4">
        <w:rPr>
          <w:rFonts w:ascii="Times New Roman" w:eastAsia="Times" w:hAnsi="Times New Roman"/>
          <w:color w:val="000000"/>
          <w:sz w:val="20"/>
          <w:szCs w:val="18"/>
        </w:rPr>
        <w:t xml:space="preserve">, second by </w:t>
      </w:r>
      <w:r w:rsidRPr="007708B4">
        <w:rPr>
          <w:rFonts w:ascii="Times New Roman" w:eastAsia="Times" w:hAnsi="Times New Roman"/>
          <w:b/>
          <w:bCs/>
          <w:i/>
          <w:iCs/>
          <w:color w:val="000000"/>
          <w:sz w:val="20"/>
          <w:szCs w:val="18"/>
        </w:rPr>
        <w:t xml:space="preserve">Lawrence </w:t>
      </w:r>
      <w:r w:rsidRPr="007708B4">
        <w:rPr>
          <w:rFonts w:ascii="Times New Roman" w:eastAsia="Times" w:hAnsi="Times New Roman"/>
          <w:color w:val="000000"/>
          <w:sz w:val="20"/>
          <w:szCs w:val="18"/>
        </w:rPr>
        <w:t xml:space="preserve">to approve Change Order #05 in the amount of $6,034.00 due to changes in doors for adhering to fire </w:t>
      </w:r>
      <w:proofErr w:type="gramStart"/>
      <w:r w:rsidRPr="007708B4">
        <w:rPr>
          <w:rFonts w:ascii="Times New Roman" w:eastAsia="Times" w:hAnsi="Times New Roman"/>
          <w:color w:val="000000"/>
          <w:sz w:val="20"/>
          <w:szCs w:val="18"/>
        </w:rPr>
        <w:t>code .</w:t>
      </w:r>
      <w:proofErr w:type="gramEnd"/>
      <w:r w:rsidRPr="007708B4">
        <w:rPr>
          <w:rFonts w:ascii="Times New Roman" w:eastAsia="Times" w:hAnsi="Times New Roman"/>
          <w:color w:val="000000"/>
          <w:sz w:val="20"/>
          <w:szCs w:val="18"/>
        </w:rPr>
        <w:t xml:space="preserve"> All voted aye, motion carried. </w:t>
      </w:r>
      <w:proofErr w:type="gramStart"/>
      <w:r w:rsidRPr="007708B4">
        <w:rPr>
          <w:rFonts w:ascii="Times New Roman" w:eastAsia="Times" w:hAnsi="Times New Roman"/>
          <w:color w:val="000000"/>
          <w:sz w:val="20"/>
          <w:szCs w:val="18"/>
        </w:rPr>
        <w:t>b</w:t>
      </w:r>
      <w:proofErr w:type="gramEnd"/>
      <w:r w:rsidRPr="007708B4">
        <w:rPr>
          <w:rFonts w:ascii="Times New Roman" w:eastAsia="Times" w:hAnsi="Times New Roman"/>
          <w:color w:val="000000"/>
          <w:sz w:val="20"/>
          <w:szCs w:val="18"/>
        </w:rPr>
        <w:t xml:space="preserve">.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b/>
          <w:bCs/>
          <w:color w:val="000000"/>
          <w:sz w:val="20"/>
          <w:szCs w:val="18"/>
        </w:rPr>
        <w:t xml:space="preserve">MOTION </w:t>
      </w:r>
      <w:r w:rsidRPr="007708B4">
        <w:rPr>
          <w:rFonts w:ascii="Times New Roman" w:eastAsia="Times" w:hAnsi="Times New Roman"/>
          <w:color w:val="000000"/>
          <w:sz w:val="20"/>
          <w:szCs w:val="18"/>
        </w:rPr>
        <w:t xml:space="preserve">by </w:t>
      </w:r>
      <w:r w:rsidRPr="007708B4">
        <w:rPr>
          <w:rFonts w:ascii="Times New Roman" w:eastAsia="Times" w:hAnsi="Times New Roman"/>
          <w:b/>
          <w:bCs/>
          <w:i/>
          <w:iCs/>
          <w:color w:val="000000"/>
          <w:sz w:val="20"/>
          <w:szCs w:val="18"/>
        </w:rPr>
        <w:t xml:space="preserve">Lawrence, </w:t>
      </w:r>
      <w:r w:rsidRPr="007708B4">
        <w:rPr>
          <w:rFonts w:ascii="Times New Roman" w:eastAsia="Times" w:hAnsi="Times New Roman"/>
          <w:color w:val="000000"/>
          <w:sz w:val="20"/>
          <w:szCs w:val="18"/>
        </w:rPr>
        <w:t xml:space="preserve">second by </w:t>
      </w:r>
      <w:r w:rsidRPr="007708B4">
        <w:rPr>
          <w:rFonts w:ascii="Times New Roman" w:eastAsia="Times" w:hAnsi="Times New Roman"/>
          <w:b/>
          <w:bCs/>
          <w:i/>
          <w:iCs/>
          <w:color w:val="000000"/>
          <w:sz w:val="20"/>
          <w:szCs w:val="18"/>
        </w:rPr>
        <w:t xml:space="preserve">Ault </w:t>
      </w:r>
      <w:r w:rsidRPr="007708B4">
        <w:rPr>
          <w:rFonts w:ascii="Times New Roman" w:eastAsia="Times" w:hAnsi="Times New Roman"/>
          <w:color w:val="000000"/>
          <w:sz w:val="20"/>
          <w:szCs w:val="18"/>
        </w:rPr>
        <w:t xml:space="preserve">to approve pay request #06 and CDBG drawdown #06. All voted aye, motion carried.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b/>
          <w:bCs/>
          <w:color w:val="000000"/>
          <w:sz w:val="20"/>
          <w:szCs w:val="18"/>
        </w:rPr>
        <w:t xml:space="preserve">NEW BUSINESS: </w:t>
      </w:r>
      <w:r w:rsidRPr="007708B4">
        <w:rPr>
          <w:rFonts w:ascii="Times New Roman" w:eastAsia="Times" w:hAnsi="Times New Roman"/>
          <w:color w:val="000000"/>
          <w:sz w:val="20"/>
          <w:szCs w:val="18"/>
        </w:rPr>
        <w:t xml:space="preserve">1. Approve CMB license for Old </w:t>
      </w:r>
      <w:proofErr w:type="spellStart"/>
      <w:r w:rsidRPr="007708B4">
        <w:rPr>
          <w:rFonts w:ascii="Times New Roman" w:eastAsia="Times" w:hAnsi="Times New Roman"/>
          <w:color w:val="000000"/>
          <w:sz w:val="20"/>
          <w:szCs w:val="18"/>
        </w:rPr>
        <w:t>Skool</w:t>
      </w:r>
      <w:proofErr w:type="spellEnd"/>
      <w:r w:rsidRPr="007708B4">
        <w:rPr>
          <w:rFonts w:ascii="Times New Roman" w:eastAsia="Times" w:hAnsi="Times New Roman"/>
          <w:color w:val="000000"/>
          <w:sz w:val="20"/>
          <w:szCs w:val="18"/>
        </w:rPr>
        <w:t xml:space="preserve"> Productions LLC for the July 17th race.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b/>
          <w:bCs/>
          <w:color w:val="000000"/>
          <w:sz w:val="20"/>
          <w:szCs w:val="18"/>
        </w:rPr>
        <w:t xml:space="preserve">MOTION: </w:t>
      </w:r>
      <w:r w:rsidRPr="007708B4">
        <w:rPr>
          <w:rFonts w:ascii="Times New Roman" w:eastAsia="Times" w:hAnsi="Times New Roman"/>
          <w:color w:val="000000"/>
          <w:sz w:val="20"/>
          <w:szCs w:val="18"/>
        </w:rPr>
        <w:t xml:space="preserve">by </w:t>
      </w:r>
      <w:r w:rsidRPr="007708B4">
        <w:rPr>
          <w:rFonts w:ascii="Times New Roman" w:eastAsia="Times" w:hAnsi="Times New Roman"/>
          <w:b/>
          <w:bCs/>
          <w:i/>
          <w:iCs/>
          <w:color w:val="000000"/>
          <w:sz w:val="20"/>
          <w:szCs w:val="18"/>
        </w:rPr>
        <w:t>McAllister</w:t>
      </w:r>
      <w:r w:rsidRPr="007708B4">
        <w:rPr>
          <w:rFonts w:ascii="Times New Roman" w:eastAsia="Times" w:hAnsi="Times New Roman"/>
          <w:color w:val="000000"/>
          <w:sz w:val="20"/>
          <w:szCs w:val="18"/>
        </w:rPr>
        <w:t xml:space="preserve">, second by </w:t>
      </w:r>
      <w:proofErr w:type="spellStart"/>
      <w:r w:rsidRPr="007708B4">
        <w:rPr>
          <w:rFonts w:ascii="Times New Roman" w:eastAsia="Times" w:hAnsi="Times New Roman"/>
          <w:b/>
          <w:bCs/>
          <w:i/>
          <w:iCs/>
          <w:color w:val="000000"/>
          <w:sz w:val="20"/>
          <w:szCs w:val="18"/>
        </w:rPr>
        <w:t>Smail</w:t>
      </w:r>
      <w:proofErr w:type="spellEnd"/>
      <w:r w:rsidRPr="007708B4">
        <w:rPr>
          <w:rFonts w:ascii="Times New Roman" w:eastAsia="Times" w:hAnsi="Times New Roman"/>
          <w:b/>
          <w:bCs/>
          <w:i/>
          <w:iCs/>
          <w:color w:val="000000"/>
          <w:sz w:val="20"/>
          <w:szCs w:val="18"/>
        </w:rPr>
        <w:t xml:space="preserve"> </w:t>
      </w:r>
      <w:r w:rsidRPr="007708B4">
        <w:rPr>
          <w:rFonts w:ascii="Times New Roman" w:eastAsia="Times" w:hAnsi="Times New Roman"/>
          <w:color w:val="000000"/>
          <w:sz w:val="20"/>
          <w:szCs w:val="18"/>
        </w:rPr>
        <w:t xml:space="preserve">to approve CMB license for Old </w:t>
      </w:r>
      <w:proofErr w:type="spellStart"/>
      <w:r w:rsidRPr="007708B4">
        <w:rPr>
          <w:rFonts w:ascii="Times New Roman" w:eastAsia="Times" w:hAnsi="Times New Roman"/>
          <w:color w:val="000000"/>
          <w:sz w:val="20"/>
          <w:szCs w:val="18"/>
        </w:rPr>
        <w:t>Skool</w:t>
      </w:r>
      <w:proofErr w:type="spellEnd"/>
      <w:r w:rsidRPr="007708B4">
        <w:rPr>
          <w:rFonts w:ascii="Times New Roman" w:eastAsia="Times" w:hAnsi="Times New Roman"/>
          <w:color w:val="000000"/>
          <w:sz w:val="20"/>
          <w:szCs w:val="18"/>
        </w:rPr>
        <w:t xml:space="preserve"> Productions LLC for the July 17th race. All voted aye, Motion carried. </w:t>
      </w:r>
    </w:p>
    <w:p w:rsidR="007708B4" w:rsidRPr="007708B4" w:rsidRDefault="00514D82" w:rsidP="007708B4">
      <w:pPr>
        <w:autoSpaceDE w:val="0"/>
        <w:autoSpaceDN w:val="0"/>
        <w:adjustRightInd w:val="0"/>
        <w:spacing w:after="8" w:line="360" w:lineRule="auto"/>
        <w:rPr>
          <w:rFonts w:ascii="Times New Roman" w:eastAsia="Times" w:hAnsi="Times New Roman"/>
          <w:color w:val="000000"/>
          <w:sz w:val="20"/>
          <w:szCs w:val="18"/>
        </w:rPr>
      </w:pPr>
      <w:r w:rsidRPr="007708B4">
        <w:rPr>
          <w:rFonts w:ascii="Times New Roman" w:eastAsia="Times" w:hAnsi="Times New Roman"/>
          <w:color w:val="000000"/>
          <w:sz w:val="20"/>
          <w:szCs w:val="18"/>
        </w:rPr>
        <w:t xml:space="preserve">2. Council discussed the 2022 year recycle rate increase, </w:t>
      </w:r>
    </w:p>
    <w:p w:rsidR="00514D82" w:rsidRPr="007708B4" w:rsidRDefault="00514D82" w:rsidP="007708B4">
      <w:pPr>
        <w:autoSpaceDE w:val="0"/>
        <w:autoSpaceDN w:val="0"/>
        <w:adjustRightInd w:val="0"/>
        <w:spacing w:after="8" w:line="360" w:lineRule="auto"/>
        <w:rPr>
          <w:rFonts w:ascii="Times New Roman" w:eastAsia="Times" w:hAnsi="Times New Roman"/>
          <w:color w:val="000000"/>
          <w:sz w:val="20"/>
          <w:szCs w:val="18"/>
        </w:rPr>
      </w:pPr>
      <w:r w:rsidRPr="007708B4">
        <w:rPr>
          <w:rFonts w:ascii="Times New Roman" w:eastAsia="Times" w:hAnsi="Times New Roman"/>
          <w:b/>
          <w:bCs/>
          <w:color w:val="000000"/>
          <w:sz w:val="20"/>
          <w:szCs w:val="18"/>
        </w:rPr>
        <w:t>NO ACTION TAKEN</w:t>
      </w:r>
      <w:r w:rsidRPr="007708B4">
        <w:rPr>
          <w:rFonts w:ascii="Times New Roman" w:eastAsia="Times" w:hAnsi="Times New Roman"/>
          <w:color w:val="000000"/>
          <w:sz w:val="20"/>
          <w:szCs w:val="18"/>
        </w:rPr>
        <w:t xml:space="preserve">.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color w:val="000000"/>
          <w:sz w:val="20"/>
          <w:szCs w:val="18"/>
        </w:rPr>
        <w:t xml:space="preserve">3. Council discussed the approval of future possible parking lot repairs behind new Library in the event that the City needs to access the utilities.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b/>
          <w:bCs/>
          <w:color w:val="000000"/>
          <w:sz w:val="20"/>
          <w:szCs w:val="18"/>
        </w:rPr>
        <w:t xml:space="preserve">MOTION: </w:t>
      </w:r>
      <w:r w:rsidRPr="007708B4">
        <w:rPr>
          <w:rFonts w:ascii="Times New Roman" w:eastAsia="Times" w:hAnsi="Times New Roman"/>
          <w:color w:val="000000"/>
          <w:sz w:val="20"/>
          <w:szCs w:val="18"/>
        </w:rPr>
        <w:t xml:space="preserve">by </w:t>
      </w:r>
      <w:r w:rsidRPr="007708B4">
        <w:rPr>
          <w:rFonts w:ascii="Times New Roman" w:eastAsia="Times" w:hAnsi="Times New Roman"/>
          <w:b/>
          <w:bCs/>
          <w:i/>
          <w:iCs/>
          <w:color w:val="000000"/>
          <w:sz w:val="20"/>
          <w:szCs w:val="18"/>
        </w:rPr>
        <w:t xml:space="preserve">Ault, </w:t>
      </w:r>
      <w:r w:rsidRPr="007708B4">
        <w:rPr>
          <w:rFonts w:ascii="Times New Roman" w:eastAsia="Times" w:hAnsi="Times New Roman"/>
          <w:color w:val="000000"/>
          <w:sz w:val="20"/>
          <w:szCs w:val="18"/>
        </w:rPr>
        <w:t xml:space="preserve">second by </w:t>
      </w:r>
      <w:r w:rsidRPr="007708B4">
        <w:rPr>
          <w:rFonts w:ascii="Times New Roman" w:eastAsia="Times" w:hAnsi="Times New Roman"/>
          <w:b/>
          <w:bCs/>
          <w:i/>
          <w:iCs/>
          <w:color w:val="000000"/>
          <w:sz w:val="20"/>
          <w:szCs w:val="18"/>
        </w:rPr>
        <w:t xml:space="preserve">Lawrence </w:t>
      </w:r>
      <w:r w:rsidRPr="007708B4">
        <w:rPr>
          <w:rFonts w:ascii="Times New Roman" w:eastAsia="Times" w:hAnsi="Times New Roman"/>
          <w:color w:val="000000"/>
          <w:sz w:val="20"/>
          <w:szCs w:val="18"/>
        </w:rPr>
        <w:t xml:space="preserve">to table this issue for the time being to gather more information.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b/>
          <w:bCs/>
          <w:color w:val="000000"/>
          <w:sz w:val="20"/>
          <w:szCs w:val="18"/>
        </w:rPr>
        <w:t xml:space="preserve">COUNCIL MEMBERS REPORTS: </w:t>
      </w:r>
    </w:p>
    <w:p w:rsidR="00514D82" w:rsidRPr="007708B4" w:rsidRDefault="00514D82" w:rsidP="007708B4">
      <w:pPr>
        <w:autoSpaceDE w:val="0"/>
        <w:autoSpaceDN w:val="0"/>
        <w:adjustRightInd w:val="0"/>
        <w:spacing w:after="8" w:line="360" w:lineRule="auto"/>
        <w:rPr>
          <w:rFonts w:ascii="Times New Roman" w:eastAsia="Times" w:hAnsi="Times New Roman"/>
          <w:color w:val="000000"/>
          <w:sz w:val="20"/>
          <w:szCs w:val="18"/>
        </w:rPr>
      </w:pPr>
      <w:r w:rsidRPr="007708B4">
        <w:rPr>
          <w:rFonts w:ascii="Times New Roman" w:eastAsia="Times" w:hAnsi="Times New Roman"/>
          <w:color w:val="000000"/>
          <w:sz w:val="20"/>
          <w:szCs w:val="18"/>
        </w:rPr>
        <w:t xml:space="preserve">1. Matt McAllister asked about the condition of the demo derby track and Tim Brooks gave an update on the condition as well as some options we might have to upgrade the track </w:t>
      </w:r>
    </w:p>
    <w:p w:rsidR="00514D82" w:rsidRPr="007708B4" w:rsidRDefault="00514D82" w:rsidP="007708B4">
      <w:pPr>
        <w:autoSpaceDE w:val="0"/>
        <w:autoSpaceDN w:val="0"/>
        <w:adjustRightInd w:val="0"/>
        <w:spacing w:after="8" w:line="360" w:lineRule="auto"/>
        <w:rPr>
          <w:rFonts w:ascii="Times New Roman" w:eastAsia="Times" w:hAnsi="Times New Roman"/>
          <w:color w:val="000000"/>
          <w:sz w:val="20"/>
          <w:szCs w:val="18"/>
        </w:rPr>
      </w:pPr>
      <w:r w:rsidRPr="007708B4">
        <w:rPr>
          <w:rFonts w:ascii="Times New Roman" w:eastAsia="Times" w:hAnsi="Times New Roman"/>
          <w:color w:val="000000"/>
          <w:sz w:val="20"/>
          <w:szCs w:val="18"/>
        </w:rPr>
        <w:t xml:space="preserve">2. Kenneth Ault gave praise to the maintenance department for filling in some pot holes that needed attention in a timely manner </w:t>
      </w:r>
    </w:p>
    <w:p w:rsidR="00514D82" w:rsidRPr="007708B4" w:rsidRDefault="00514D82" w:rsidP="007708B4">
      <w:pPr>
        <w:autoSpaceDE w:val="0"/>
        <w:autoSpaceDN w:val="0"/>
        <w:adjustRightInd w:val="0"/>
        <w:spacing w:after="8" w:line="360" w:lineRule="auto"/>
        <w:rPr>
          <w:rFonts w:ascii="Times New Roman" w:eastAsia="Times" w:hAnsi="Times New Roman"/>
          <w:color w:val="000000"/>
          <w:sz w:val="20"/>
          <w:szCs w:val="18"/>
        </w:rPr>
      </w:pPr>
      <w:r w:rsidRPr="007708B4">
        <w:rPr>
          <w:rFonts w:ascii="Times New Roman" w:eastAsia="Times" w:hAnsi="Times New Roman"/>
          <w:color w:val="000000"/>
          <w:sz w:val="20"/>
          <w:szCs w:val="18"/>
        </w:rPr>
        <w:t xml:space="preserve">3. Janette Adams asked about the </w:t>
      </w:r>
      <w:proofErr w:type="spellStart"/>
      <w:r w:rsidRPr="007708B4">
        <w:rPr>
          <w:rFonts w:ascii="Times New Roman" w:eastAsia="Times" w:hAnsi="Times New Roman"/>
          <w:color w:val="000000"/>
          <w:sz w:val="20"/>
          <w:szCs w:val="18"/>
        </w:rPr>
        <w:t>dirtwork</w:t>
      </w:r>
      <w:proofErr w:type="spellEnd"/>
      <w:r w:rsidRPr="007708B4">
        <w:rPr>
          <w:rFonts w:ascii="Times New Roman" w:eastAsia="Times" w:hAnsi="Times New Roman"/>
          <w:color w:val="000000"/>
          <w:sz w:val="20"/>
          <w:szCs w:val="18"/>
        </w:rPr>
        <w:t xml:space="preserve"> update from a tree that the city removed in her yard, Tim Brooks addressed her question </w:t>
      </w:r>
    </w:p>
    <w:p w:rsidR="00514D82" w:rsidRPr="007708B4" w:rsidRDefault="00514D82" w:rsidP="007708B4">
      <w:pPr>
        <w:autoSpaceDE w:val="0"/>
        <w:autoSpaceDN w:val="0"/>
        <w:adjustRightInd w:val="0"/>
        <w:spacing w:after="8" w:line="360" w:lineRule="auto"/>
        <w:rPr>
          <w:rFonts w:ascii="Times New Roman" w:eastAsia="Times" w:hAnsi="Times New Roman"/>
          <w:color w:val="000000"/>
          <w:sz w:val="20"/>
          <w:szCs w:val="18"/>
        </w:rPr>
      </w:pPr>
      <w:r w:rsidRPr="007708B4">
        <w:rPr>
          <w:rFonts w:ascii="Times New Roman" w:eastAsia="Times" w:hAnsi="Times New Roman"/>
          <w:color w:val="000000"/>
          <w:sz w:val="20"/>
          <w:szCs w:val="18"/>
        </w:rPr>
        <w:t xml:space="preserve">4. Brandon Lawrence asked about the process for weed notices Erik King addressed this question. Lawrence also addressed the council about a citizen’s complaint to him about some blighted property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color w:val="000000"/>
          <w:sz w:val="20"/>
          <w:szCs w:val="18"/>
        </w:rPr>
        <w:t xml:space="preserve">5. Carlton </w:t>
      </w:r>
      <w:proofErr w:type="spellStart"/>
      <w:r w:rsidRPr="007708B4">
        <w:rPr>
          <w:rFonts w:ascii="Times New Roman" w:eastAsia="Times" w:hAnsi="Times New Roman"/>
          <w:color w:val="000000"/>
          <w:sz w:val="20"/>
          <w:szCs w:val="18"/>
        </w:rPr>
        <w:t>Smail</w:t>
      </w:r>
      <w:proofErr w:type="spellEnd"/>
      <w:r w:rsidRPr="007708B4">
        <w:rPr>
          <w:rFonts w:ascii="Times New Roman" w:eastAsia="Times" w:hAnsi="Times New Roman"/>
          <w:color w:val="000000"/>
          <w:sz w:val="20"/>
          <w:szCs w:val="18"/>
        </w:rPr>
        <w:t xml:space="preserve"> reported that the firework show, flyover and ice cream social went very well. There was 176 servings of ice cream that were purchased and each piece got distributed to those joining the celebration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b/>
          <w:bCs/>
          <w:color w:val="000000"/>
          <w:sz w:val="20"/>
          <w:szCs w:val="18"/>
        </w:rPr>
        <w:t xml:space="preserve">STAFF REPORTS: </w:t>
      </w:r>
      <w:r w:rsidRPr="007708B4">
        <w:rPr>
          <w:rFonts w:ascii="Times New Roman" w:eastAsia="Times" w:hAnsi="Times New Roman"/>
          <w:color w:val="000000"/>
          <w:sz w:val="20"/>
          <w:szCs w:val="18"/>
        </w:rPr>
        <w:t>1. Tim Brooks representing Maintenance for Eric Allen</w:t>
      </w:r>
      <w:r w:rsidRPr="007708B4">
        <w:rPr>
          <w:rFonts w:ascii="Times New Roman" w:eastAsia="Times" w:hAnsi="Times New Roman"/>
          <w:b/>
          <w:bCs/>
          <w:color w:val="000000"/>
          <w:sz w:val="20"/>
          <w:szCs w:val="18"/>
        </w:rPr>
        <w:t xml:space="preserve">- </w:t>
      </w:r>
      <w:r w:rsidRPr="007708B4">
        <w:rPr>
          <w:rFonts w:ascii="Times New Roman" w:eastAsia="Times" w:hAnsi="Times New Roman"/>
          <w:color w:val="000000"/>
          <w:sz w:val="20"/>
          <w:szCs w:val="18"/>
        </w:rPr>
        <w:t xml:space="preserve">a. Requests the purchase of 2 weed eaters and 1 leaf blower as it was recently discovered an employee had voluntarily been bringing their own in for City use because the City’s was inoperable. Purchase total not to exceed $1,259.97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18"/>
        </w:rPr>
      </w:pPr>
      <w:r w:rsidRPr="007708B4">
        <w:rPr>
          <w:rFonts w:ascii="Times New Roman" w:eastAsia="Times" w:hAnsi="Times New Roman"/>
          <w:b/>
          <w:bCs/>
          <w:color w:val="000000"/>
          <w:sz w:val="20"/>
          <w:szCs w:val="18"/>
        </w:rPr>
        <w:t xml:space="preserve">MOTION: </w:t>
      </w:r>
      <w:r w:rsidRPr="007708B4">
        <w:rPr>
          <w:rFonts w:ascii="Times New Roman" w:eastAsia="Times" w:hAnsi="Times New Roman"/>
          <w:color w:val="000000"/>
          <w:sz w:val="20"/>
          <w:szCs w:val="18"/>
        </w:rPr>
        <w:t xml:space="preserve">by </w:t>
      </w:r>
      <w:r w:rsidRPr="007708B4">
        <w:rPr>
          <w:rFonts w:ascii="Times New Roman" w:eastAsia="Times" w:hAnsi="Times New Roman"/>
          <w:b/>
          <w:bCs/>
          <w:i/>
          <w:iCs/>
          <w:color w:val="000000"/>
          <w:sz w:val="20"/>
          <w:szCs w:val="18"/>
        </w:rPr>
        <w:t xml:space="preserve">Ault, </w:t>
      </w:r>
      <w:r w:rsidRPr="007708B4">
        <w:rPr>
          <w:rFonts w:ascii="Times New Roman" w:eastAsia="Times" w:hAnsi="Times New Roman"/>
          <w:color w:val="000000"/>
          <w:sz w:val="20"/>
          <w:szCs w:val="18"/>
        </w:rPr>
        <w:t xml:space="preserve">second by </w:t>
      </w:r>
      <w:proofErr w:type="spellStart"/>
      <w:r w:rsidRPr="007708B4">
        <w:rPr>
          <w:rFonts w:ascii="Times New Roman" w:eastAsia="Times" w:hAnsi="Times New Roman"/>
          <w:b/>
          <w:bCs/>
          <w:i/>
          <w:iCs/>
          <w:color w:val="000000"/>
          <w:sz w:val="20"/>
          <w:szCs w:val="18"/>
        </w:rPr>
        <w:t>Smail</w:t>
      </w:r>
      <w:proofErr w:type="spellEnd"/>
      <w:r w:rsidRPr="007708B4">
        <w:rPr>
          <w:rFonts w:ascii="Times New Roman" w:eastAsia="Times" w:hAnsi="Times New Roman"/>
          <w:b/>
          <w:bCs/>
          <w:i/>
          <w:iCs/>
          <w:color w:val="000000"/>
          <w:sz w:val="20"/>
          <w:szCs w:val="18"/>
        </w:rPr>
        <w:t xml:space="preserve"> </w:t>
      </w:r>
      <w:r w:rsidRPr="007708B4">
        <w:rPr>
          <w:rFonts w:ascii="Times New Roman" w:eastAsia="Times" w:hAnsi="Times New Roman"/>
          <w:color w:val="000000"/>
          <w:sz w:val="20"/>
          <w:szCs w:val="18"/>
        </w:rPr>
        <w:t>to approve the purchase of 2 weed eaters and 1 leaf blower not to exceed the total amount of $</w:t>
      </w:r>
      <w:proofErr w:type="gramStart"/>
      <w:r w:rsidRPr="007708B4">
        <w:rPr>
          <w:rFonts w:ascii="Times New Roman" w:eastAsia="Times" w:hAnsi="Times New Roman"/>
          <w:color w:val="000000"/>
          <w:sz w:val="20"/>
          <w:szCs w:val="18"/>
        </w:rPr>
        <w:t>1,259.97 .</w:t>
      </w:r>
      <w:proofErr w:type="gramEnd"/>
      <w:r w:rsidRPr="007708B4">
        <w:rPr>
          <w:rFonts w:ascii="Times New Roman" w:eastAsia="Times" w:hAnsi="Times New Roman"/>
          <w:color w:val="000000"/>
          <w:sz w:val="20"/>
          <w:szCs w:val="18"/>
        </w:rPr>
        <w:t xml:space="preserve"> All voted aye, motion carried. </w:t>
      </w:r>
      <w:r w:rsidRPr="007708B4">
        <w:rPr>
          <w:rFonts w:ascii="Times New Roman" w:eastAsia="Times" w:hAnsi="Times New Roman"/>
          <w:i/>
          <w:iCs/>
          <w:color w:val="000000"/>
          <w:sz w:val="20"/>
          <w:szCs w:val="18"/>
        </w:rPr>
        <w:t xml:space="preserve">2. </w:t>
      </w:r>
      <w:r w:rsidRPr="007708B4">
        <w:rPr>
          <w:rFonts w:ascii="Times New Roman" w:eastAsia="Times" w:hAnsi="Times New Roman"/>
          <w:color w:val="000000"/>
          <w:sz w:val="20"/>
          <w:szCs w:val="18"/>
        </w:rPr>
        <w:t xml:space="preserve">Erik King- Reported he’s got another meeting with FEMA this week and our case has been transferred to the KC area, so we’re getting closer to being done with that reporting. </w:t>
      </w:r>
    </w:p>
    <w:p w:rsidR="007708B4" w:rsidRDefault="007708B4" w:rsidP="007708B4">
      <w:pPr>
        <w:autoSpaceDE w:val="0"/>
        <w:autoSpaceDN w:val="0"/>
        <w:adjustRightInd w:val="0"/>
        <w:spacing w:after="6" w:line="360" w:lineRule="auto"/>
        <w:rPr>
          <w:rFonts w:ascii="Times New Roman" w:eastAsia="Times" w:hAnsi="Times New Roman"/>
          <w:i/>
          <w:iCs/>
          <w:color w:val="000000"/>
          <w:sz w:val="20"/>
          <w:szCs w:val="20"/>
        </w:rPr>
      </w:pPr>
    </w:p>
    <w:p w:rsidR="00514D82" w:rsidRPr="007708B4" w:rsidRDefault="00514D82" w:rsidP="007708B4">
      <w:pPr>
        <w:autoSpaceDE w:val="0"/>
        <w:autoSpaceDN w:val="0"/>
        <w:adjustRightInd w:val="0"/>
        <w:spacing w:after="6" w:line="360" w:lineRule="auto"/>
        <w:rPr>
          <w:rFonts w:ascii="Times New Roman" w:eastAsia="Times" w:hAnsi="Times New Roman"/>
          <w:color w:val="000000"/>
          <w:sz w:val="20"/>
          <w:szCs w:val="20"/>
        </w:rPr>
      </w:pPr>
      <w:r w:rsidRPr="007708B4">
        <w:rPr>
          <w:rFonts w:ascii="Times New Roman" w:eastAsia="Times" w:hAnsi="Times New Roman"/>
          <w:i/>
          <w:iCs/>
          <w:color w:val="000000"/>
          <w:sz w:val="20"/>
          <w:szCs w:val="20"/>
        </w:rPr>
        <w:t xml:space="preserve">3. </w:t>
      </w:r>
      <w:r w:rsidRPr="007708B4">
        <w:rPr>
          <w:rFonts w:ascii="Times New Roman" w:eastAsia="Times" w:hAnsi="Times New Roman"/>
          <w:color w:val="000000"/>
          <w:sz w:val="20"/>
          <w:szCs w:val="20"/>
        </w:rPr>
        <w:t xml:space="preserve">Sara Barry reported that we plan to exceed the new RNR (Revenue Neutral Rate) suggested by the state as many towns will also be doing. We will need to hold an additional budget hearing for that before the traditional budget hearing to meet those requirements. Also discussed the Library budget changes. The City will also be applying for non-budgeted funds from ARPA (American Rescue Plan Act of 2021) </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20"/>
        </w:rPr>
      </w:pPr>
      <w:r w:rsidRPr="007708B4">
        <w:rPr>
          <w:rFonts w:ascii="Times New Roman" w:eastAsia="Times" w:hAnsi="Times New Roman"/>
          <w:i/>
          <w:iCs/>
          <w:color w:val="000000"/>
          <w:sz w:val="20"/>
          <w:szCs w:val="20"/>
        </w:rPr>
        <w:t xml:space="preserve">4. </w:t>
      </w:r>
      <w:r w:rsidRPr="007708B4">
        <w:rPr>
          <w:rFonts w:ascii="Times New Roman" w:eastAsia="Times" w:hAnsi="Times New Roman"/>
          <w:color w:val="000000"/>
          <w:sz w:val="20"/>
          <w:szCs w:val="20"/>
        </w:rPr>
        <w:t xml:space="preserve">Steve Brown spoke about community development options regarding the buildings downtown that are owned by the City and currently vacant. He also reported that there is interest in doubling the function of the demo derby arena as a rodeo arena as well. There will be more information on this in the future. </w:t>
      </w:r>
    </w:p>
    <w:p w:rsidR="007708B4" w:rsidRPr="007708B4" w:rsidRDefault="00514D82" w:rsidP="007708B4">
      <w:pPr>
        <w:autoSpaceDE w:val="0"/>
        <w:autoSpaceDN w:val="0"/>
        <w:adjustRightInd w:val="0"/>
        <w:spacing w:line="360" w:lineRule="auto"/>
        <w:rPr>
          <w:rFonts w:ascii="Times New Roman" w:eastAsia="Times" w:hAnsi="Times New Roman"/>
          <w:color w:val="000000"/>
          <w:sz w:val="20"/>
          <w:szCs w:val="20"/>
        </w:rPr>
      </w:pPr>
      <w:r w:rsidRPr="007708B4">
        <w:rPr>
          <w:rFonts w:ascii="Times New Roman" w:eastAsia="Times" w:hAnsi="Times New Roman"/>
          <w:b/>
          <w:bCs/>
          <w:color w:val="000000"/>
          <w:sz w:val="20"/>
          <w:szCs w:val="20"/>
        </w:rPr>
        <w:t xml:space="preserve">ADJOURN: </w:t>
      </w:r>
      <w:r w:rsidRPr="007708B4">
        <w:rPr>
          <w:rFonts w:ascii="Times New Roman" w:eastAsia="Times" w:hAnsi="Times New Roman"/>
          <w:color w:val="000000"/>
          <w:sz w:val="20"/>
          <w:szCs w:val="20"/>
        </w:rPr>
        <w:t>1.</w:t>
      </w:r>
    </w:p>
    <w:p w:rsidR="00514D82" w:rsidRPr="007708B4" w:rsidRDefault="00514D82" w:rsidP="007708B4">
      <w:pPr>
        <w:autoSpaceDE w:val="0"/>
        <w:autoSpaceDN w:val="0"/>
        <w:adjustRightInd w:val="0"/>
        <w:spacing w:line="360" w:lineRule="auto"/>
        <w:rPr>
          <w:rFonts w:ascii="Times New Roman" w:eastAsia="Times" w:hAnsi="Times New Roman"/>
          <w:color w:val="000000"/>
          <w:sz w:val="20"/>
          <w:szCs w:val="20"/>
        </w:rPr>
      </w:pPr>
      <w:r w:rsidRPr="007708B4">
        <w:rPr>
          <w:rFonts w:ascii="Times New Roman" w:eastAsia="Times" w:hAnsi="Times New Roman"/>
          <w:color w:val="000000"/>
          <w:sz w:val="20"/>
          <w:szCs w:val="20"/>
        </w:rPr>
        <w:t xml:space="preserve"> </w:t>
      </w:r>
      <w:r w:rsidRPr="007708B4">
        <w:rPr>
          <w:rFonts w:ascii="Times New Roman" w:eastAsia="Times" w:hAnsi="Times New Roman"/>
          <w:b/>
          <w:bCs/>
          <w:color w:val="000000"/>
          <w:sz w:val="20"/>
          <w:szCs w:val="20"/>
        </w:rPr>
        <w:t>MOTION</w:t>
      </w:r>
      <w:r w:rsidRPr="007708B4">
        <w:rPr>
          <w:rFonts w:ascii="Times New Roman" w:eastAsia="Times" w:hAnsi="Times New Roman"/>
          <w:color w:val="000000"/>
          <w:sz w:val="20"/>
          <w:szCs w:val="20"/>
        </w:rPr>
        <w:t xml:space="preserve">: by </w:t>
      </w:r>
      <w:r w:rsidRPr="007708B4">
        <w:rPr>
          <w:rFonts w:ascii="Times New Roman" w:eastAsia="Times" w:hAnsi="Times New Roman"/>
          <w:b/>
          <w:bCs/>
          <w:i/>
          <w:iCs/>
          <w:color w:val="000000"/>
          <w:sz w:val="20"/>
          <w:szCs w:val="20"/>
        </w:rPr>
        <w:t>Ault</w:t>
      </w:r>
      <w:r w:rsidRPr="007708B4">
        <w:rPr>
          <w:rFonts w:ascii="Times New Roman" w:eastAsia="Times" w:hAnsi="Times New Roman"/>
          <w:color w:val="000000"/>
          <w:sz w:val="20"/>
          <w:szCs w:val="20"/>
        </w:rPr>
        <w:t xml:space="preserve">, second by </w:t>
      </w:r>
      <w:proofErr w:type="spellStart"/>
      <w:r w:rsidRPr="007708B4">
        <w:rPr>
          <w:rFonts w:ascii="Times New Roman" w:eastAsia="Times" w:hAnsi="Times New Roman"/>
          <w:b/>
          <w:bCs/>
          <w:i/>
          <w:iCs/>
          <w:color w:val="000000"/>
          <w:sz w:val="20"/>
          <w:szCs w:val="20"/>
        </w:rPr>
        <w:t>Smail</w:t>
      </w:r>
      <w:proofErr w:type="spellEnd"/>
      <w:r w:rsidRPr="007708B4">
        <w:rPr>
          <w:rFonts w:ascii="Times New Roman" w:eastAsia="Times" w:hAnsi="Times New Roman"/>
          <w:b/>
          <w:bCs/>
          <w:i/>
          <w:iCs/>
          <w:color w:val="000000"/>
          <w:sz w:val="20"/>
          <w:szCs w:val="20"/>
        </w:rPr>
        <w:t xml:space="preserve"> </w:t>
      </w:r>
      <w:r w:rsidRPr="007708B4">
        <w:rPr>
          <w:rFonts w:ascii="Times New Roman" w:eastAsia="Times" w:hAnsi="Times New Roman"/>
          <w:color w:val="000000"/>
          <w:sz w:val="20"/>
          <w:szCs w:val="20"/>
        </w:rPr>
        <w:t xml:space="preserve">to adjourn the meeting. All voted aye, motion carried. Sara Barry, City Clerk </w:t>
      </w:r>
    </w:p>
    <w:p w:rsidR="00514D82" w:rsidRPr="007708B4" w:rsidRDefault="00514D82" w:rsidP="007708B4">
      <w:pPr>
        <w:pStyle w:val="ListParagraph"/>
        <w:autoSpaceDE w:val="0"/>
        <w:autoSpaceDN w:val="0"/>
        <w:adjustRightInd w:val="0"/>
        <w:spacing w:line="360" w:lineRule="auto"/>
        <w:rPr>
          <w:rFonts w:eastAsia="Times"/>
          <w:color w:val="000000"/>
          <w:sz w:val="18"/>
          <w:szCs w:val="16"/>
        </w:rPr>
      </w:pPr>
    </w:p>
    <w:p w:rsidR="00514D82" w:rsidRPr="007708B4" w:rsidRDefault="00514D82" w:rsidP="007708B4">
      <w:pPr>
        <w:autoSpaceDE w:val="0"/>
        <w:autoSpaceDN w:val="0"/>
        <w:adjustRightInd w:val="0"/>
        <w:spacing w:line="360" w:lineRule="auto"/>
        <w:jc w:val="center"/>
        <w:rPr>
          <w:rFonts w:ascii="Times New Roman" w:eastAsia="Times" w:hAnsi="Times New Roman"/>
          <w:sz w:val="22"/>
          <w:szCs w:val="21"/>
        </w:rPr>
      </w:pPr>
      <w:r w:rsidRPr="007708B4">
        <w:rPr>
          <w:rFonts w:ascii="Times New Roman" w:hAnsi="Times New Roman"/>
          <w:b/>
          <w:sz w:val="22"/>
        </w:rPr>
        <w:t xml:space="preserve">  </w:t>
      </w:r>
      <w:r w:rsidRPr="007708B4">
        <w:rPr>
          <w:rFonts w:ascii="Times New Roman" w:hAnsi="Times New Roman"/>
          <w:bCs/>
          <w:i/>
          <w:iCs/>
          <w:noProof/>
          <w:sz w:val="22"/>
          <w:szCs w:val="21"/>
        </w:rPr>
        <w:drawing>
          <wp:inline distT="0" distB="0" distL="0" distR="0" wp14:anchorId="1249F3BA" wp14:editId="3A17F0D3">
            <wp:extent cx="388620" cy="405462"/>
            <wp:effectExtent l="0" t="0" r="0" b="0"/>
            <wp:docPr id="5629" name="Picture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00px-4H_Emblem.svg[1].png"/>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422697" cy="441016"/>
                    </a:xfrm>
                    <a:prstGeom prst="rect">
                      <a:avLst/>
                    </a:prstGeom>
                  </pic:spPr>
                </pic:pic>
              </a:graphicData>
            </a:graphic>
          </wp:inline>
        </w:drawing>
      </w:r>
      <w:r w:rsidRPr="007708B4">
        <w:rPr>
          <w:rFonts w:ascii="Times New Roman" w:hAnsi="Times New Roman"/>
          <w:b/>
        </w:rPr>
        <w:t>Udall 4-H Minutes</w:t>
      </w:r>
    </w:p>
    <w:p w:rsidR="00514D82" w:rsidRPr="007708B4" w:rsidRDefault="00514D82" w:rsidP="007708B4">
      <w:pPr>
        <w:spacing w:line="360" w:lineRule="auto"/>
        <w:rPr>
          <w:rFonts w:ascii="Times New Roman" w:hAnsi="Times New Roman"/>
          <w:color w:val="000000"/>
          <w:sz w:val="22"/>
          <w:szCs w:val="22"/>
        </w:rPr>
      </w:pPr>
      <w:r w:rsidRPr="007708B4">
        <w:rPr>
          <w:rFonts w:ascii="Times New Roman" w:hAnsi="Times New Roman"/>
          <w:color w:val="000000"/>
          <w:sz w:val="22"/>
          <w:szCs w:val="22"/>
        </w:rPr>
        <w:t xml:space="preserve">The August meeting of the Udall 4-H club was held on August 1, 2021.  President Andrew Preston called the meeting to order.  The Pledge of Allegiance was led by Landry Robinson and the 4-H Pledge was led by Lee Preston.  Junior Secretary </w:t>
      </w:r>
      <w:proofErr w:type="spellStart"/>
      <w:r w:rsidRPr="007708B4">
        <w:rPr>
          <w:rFonts w:ascii="Times New Roman" w:hAnsi="Times New Roman"/>
          <w:color w:val="000000"/>
          <w:sz w:val="22"/>
          <w:szCs w:val="22"/>
        </w:rPr>
        <w:t>Brilee</w:t>
      </w:r>
      <w:proofErr w:type="spellEnd"/>
      <w:r w:rsidRPr="007708B4">
        <w:rPr>
          <w:rFonts w:ascii="Times New Roman" w:hAnsi="Times New Roman"/>
          <w:color w:val="000000"/>
          <w:sz w:val="22"/>
          <w:szCs w:val="22"/>
        </w:rPr>
        <w:t xml:space="preserve"> </w:t>
      </w:r>
      <w:proofErr w:type="spellStart"/>
      <w:r w:rsidRPr="007708B4">
        <w:rPr>
          <w:rFonts w:ascii="Times New Roman" w:hAnsi="Times New Roman"/>
          <w:color w:val="000000"/>
          <w:sz w:val="22"/>
          <w:szCs w:val="22"/>
        </w:rPr>
        <w:t>Pelligrini</w:t>
      </w:r>
      <w:proofErr w:type="spellEnd"/>
      <w:r w:rsidRPr="007708B4">
        <w:rPr>
          <w:rFonts w:ascii="Times New Roman" w:hAnsi="Times New Roman"/>
          <w:color w:val="000000"/>
          <w:sz w:val="22"/>
          <w:szCs w:val="22"/>
        </w:rPr>
        <w:t xml:space="preserve"> read the minutes of the July meeting and led roll call with the question “what is your favorite part of the fair?”  Members answered with “improving from past years”, “showing animals” and participating in the “Barnyard Olympics”.</w:t>
      </w:r>
    </w:p>
    <w:p w:rsidR="00514D82" w:rsidRPr="007708B4" w:rsidRDefault="00514D82" w:rsidP="007708B4">
      <w:pPr>
        <w:spacing w:line="360" w:lineRule="auto"/>
        <w:rPr>
          <w:rFonts w:ascii="Times New Roman" w:hAnsi="Times New Roman"/>
          <w:color w:val="000000"/>
          <w:sz w:val="22"/>
          <w:szCs w:val="22"/>
        </w:rPr>
      </w:pPr>
      <w:r w:rsidRPr="007708B4">
        <w:rPr>
          <w:rFonts w:ascii="Times New Roman" w:hAnsi="Times New Roman"/>
          <w:color w:val="000000"/>
          <w:sz w:val="22"/>
          <w:szCs w:val="22"/>
        </w:rPr>
        <w:t>Project leaders congratulated all members on hard work during the fair.</w:t>
      </w:r>
    </w:p>
    <w:p w:rsidR="00514D82" w:rsidRDefault="00514D82" w:rsidP="007708B4">
      <w:pPr>
        <w:spacing w:line="360" w:lineRule="auto"/>
        <w:rPr>
          <w:rFonts w:ascii="Times New Roman" w:hAnsi="Times New Roman"/>
          <w:color w:val="000000"/>
          <w:sz w:val="22"/>
          <w:szCs w:val="22"/>
        </w:rPr>
      </w:pPr>
      <w:r w:rsidRPr="007708B4">
        <w:rPr>
          <w:rFonts w:ascii="Times New Roman" w:hAnsi="Times New Roman"/>
          <w:color w:val="000000"/>
          <w:sz w:val="22"/>
          <w:szCs w:val="22"/>
        </w:rPr>
        <w:t xml:space="preserve">The banner committee report was made by Andrew Preston who shared that the club banner fair entry received a blue.  </w:t>
      </w:r>
      <w:proofErr w:type="gramStart"/>
      <w:r w:rsidRPr="007708B4">
        <w:rPr>
          <w:rFonts w:ascii="Times New Roman" w:hAnsi="Times New Roman"/>
          <w:color w:val="000000"/>
          <w:sz w:val="22"/>
          <w:szCs w:val="22"/>
        </w:rPr>
        <w:t>It’s</w:t>
      </w:r>
      <w:proofErr w:type="gramEnd"/>
      <w:r w:rsidRPr="007708B4">
        <w:rPr>
          <w:rFonts w:ascii="Times New Roman" w:hAnsi="Times New Roman"/>
          <w:color w:val="000000"/>
          <w:sz w:val="22"/>
          <w:szCs w:val="22"/>
        </w:rPr>
        <w:t xml:space="preserve"> title was “Growing Great Citizens Through 4-H” and was decorated with brightly colored felt flowers representing leadership, responsibility and communication to name a few.</w:t>
      </w:r>
    </w:p>
    <w:p w:rsidR="007708B4" w:rsidRPr="007708B4" w:rsidRDefault="007708B4" w:rsidP="007708B4">
      <w:pPr>
        <w:spacing w:line="360" w:lineRule="auto"/>
        <w:rPr>
          <w:rFonts w:ascii="Times New Roman" w:hAnsi="Times New Roman"/>
          <w:color w:val="000000"/>
          <w:sz w:val="22"/>
          <w:szCs w:val="22"/>
        </w:rPr>
      </w:pPr>
    </w:p>
    <w:p w:rsidR="00514D82" w:rsidRDefault="00514D82" w:rsidP="007708B4">
      <w:pPr>
        <w:spacing w:line="360" w:lineRule="auto"/>
        <w:rPr>
          <w:rFonts w:ascii="Times New Roman" w:hAnsi="Times New Roman"/>
          <w:color w:val="000000"/>
          <w:sz w:val="22"/>
          <w:szCs w:val="22"/>
        </w:rPr>
      </w:pPr>
      <w:r w:rsidRPr="007708B4">
        <w:rPr>
          <w:rFonts w:ascii="Times New Roman" w:hAnsi="Times New Roman"/>
          <w:color w:val="000000"/>
          <w:sz w:val="22"/>
          <w:szCs w:val="22"/>
        </w:rPr>
        <w:t xml:space="preserve">Community leader Laura </w:t>
      </w:r>
      <w:proofErr w:type="spellStart"/>
      <w:r w:rsidRPr="007708B4">
        <w:rPr>
          <w:rFonts w:ascii="Times New Roman" w:hAnsi="Times New Roman"/>
          <w:color w:val="000000"/>
          <w:sz w:val="22"/>
          <w:szCs w:val="22"/>
        </w:rPr>
        <w:t>Jelinek</w:t>
      </w:r>
      <w:proofErr w:type="spellEnd"/>
      <w:r w:rsidRPr="007708B4">
        <w:rPr>
          <w:rFonts w:ascii="Times New Roman" w:hAnsi="Times New Roman"/>
          <w:color w:val="000000"/>
          <w:sz w:val="22"/>
          <w:szCs w:val="22"/>
        </w:rPr>
        <w:t xml:space="preserve"> recognized all member achievements during the fair asking them to stand if they received blue up to Grand Champion awards and all members were included.  Leader Leslie </w:t>
      </w:r>
      <w:proofErr w:type="spellStart"/>
      <w:r w:rsidRPr="007708B4">
        <w:rPr>
          <w:rFonts w:ascii="Times New Roman" w:hAnsi="Times New Roman"/>
          <w:color w:val="000000"/>
          <w:sz w:val="22"/>
          <w:szCs w:val="22"/>
        </w:rPr>
        <w:t>Mikos</w:t>
      </w:r>
      <w:proofErr w:type="spellEnd"/>
      <w:r w:rsidRPr="007708B4">
        <w:rPr>
          <w:rFonts w:ascii="Times New Roman" w:hAnsi="Times New Roman"/>
          <w:color w:val="000000"/>
          <w:sz w:val="22"/>
          <w:szCs w:val="22"/>
        </w:rPr>
        <w:t xml:space="preserve"> reminded members to enter qualified projects for the state fair before the end of the fair, that a record book party will be announced at a later date and that next month we will hold officer elections.</w:t>
      </w:r>
    </w:p>
    <w:p w:rsidR="007708B4" w:rsidRPr="007708B4" w:rsidRDefault="007708B4" w:rsidP="007708B4">
      <w:pPr>
        <w:spacing w:line="360" w:lineRule="auto"/>
        <w:rPr>
          <w:rFonts w:ascii="Times New Roman" w:hAnsi="Times New Roman"/>
          <w:color w:val="000000"/>
          <w:sz w:val="22"/>
          <w:szCs w:val="22"/>
        </w:rPr>
      </w:pPr>
    </w:p>
    <w:p w:rsidR="00514D82" w:rsidRPr="007708B4" w:rsidRDefault="00514D82" w:rsidP="007708B4">
      <w:pPr>
        <w:spacing w:line="360" w:lineRule="auto"/>
        <w:rPr>
          <w:rFonts w:ascii="Times New Roman" w:hAnsi="Times New Roman"/>
          <w:color w:val="000000"/>
          <w:sz w:val="22"/>
          <w:szCs w:val="22"/>
        </w:rPr>
      </w:pPr>
      <w:r w:rsidRPr="007708B4">
        <w:rPr>
          <w:rFonts w:ascii="Times New Roman" w:hAnsi="Times New Roman"/>
          <w:color w:val="000000"/>
          <w:sz w:val="22"/>
          <w:szCs w:val="22"/>
        </w:rPr>
        <w:t>Under old business Britney Murphy thanked all who worked in the food stand.</w:t>
      </w:r>
    </w:p>
    <w:p w:rsidR="00514D82" w:rsidRPr="007708B4" w:rsidRDefault="00514D82" w:rsidP="007708B4">
      <w:pPr>
        <w:spacing w:line="360" w:lineRule="auto"/>
        <w:rPr>
          <w:rFonts w:ascii="Times New Roman" w:hAnsi="Times New Roman"/>
          <w:color w:val="000000"/>
          <w:sz w:val="22"/>
          <w:szCs w:val="22"/>
        </w:rPr>
      </w:pPr>
      <w:r w:rsidRPr="007708B4">
        <w:rPr>
          <w:rFonts w:ascii="Times New Roman" w:hAnsi="Times New Roman"/>
          <w:color w:val="000000"/>
          <w:sz w:val="22"/>
          <w:szCs w:val="22"/>
        </w:rPr>
        <w:t xml:space="preserve">Under new business Laura </w:t>
      </w:r>
      <w:proofErr w:type="spellStart"/>
      <w:r w:rsidRPr="007708B4">
        <w:rPr>
          <w:rFonts w:ascii="Times New Roman" w:hAnsi="Times New Roman"/>
          <w:color w:val="000000"/>
          <w:sz w:val="22"/>
          <w:szCs w:val="22"/>
        </w:rPr>
        <w:t>Jelinek</w:t>
      </w:r>
      <w:proofErr w:type="spellEnd"/>
      <w:r w:rsidRPr="007708B4">
        <w:rPr>
          <w:rFonts w:ascii="Times New Roman" w:hAnsi="Times New Roman"/>
          <w:color w:val="000000"/>
          <w:sz w:val="22"/>
          <w:szCs w:val="22"/>
        </w:rPr>
        <w:t xml:space="preserve"> reminded families to pay for club T-shirts.  Andrea </w:t>
      </w:r>
      <w:proofErr w:type="spellStart"/>
      <w:r w:rsidRPr="007708B4">
        <w:rPr>
          <w:rFonts w:ascii="Times New Roman" w:hAnsi="Times New Roman"/>
          <w:color w:val="000000"/>
          <w:sz w:val="22"/>
          <w:szCs w:val="22"/>
        </w:rPr>
        <w:t>Ahlerich</w:t>
      </w:r>
      <w:proofErr w:type="spellEnd"/>
      <w:r w:rsidRPr="007708B4">
        <w:rPr>
          <w:rFonts w:ascii="Times New Roman" w:hAnsi="Times New Roman"/>
          <w:color w:val="000000"/>
          <w:sz w:val="22"/>
          <w:szCs w:val="22"/>
        </w:rPr>
        <w:t xml:space="preserve"> let the livestock members know there are booster signs to deliver to their buyers and they will take a group photo before the sale held on August 2, 2021.</w:t>
      </w:r>
    </w:p>
    <w:p w:rsidR="00514D82" w:rsidRPr="007708B4" w:rsidRDefault="00514D82" w:rsidP="007708B4">
      <w:pPr>
        <w:spacing w:line="360" w:lineRule="auto"/>
        <w:rPr>
          <w:rFonts w:ascii="Times New Roman" w:hAnsi="Times New Roman"/>
          <w:color w:val="000000"/>
          <w:sz w:val="22"/>
          <w:szCs w:val="22"/>
        </w:rPr>
      </w:pPr>
      <w:r w:rsidRPr="007708B4">
        <w:rPr>
          <w:rFonts w:ascii="Times New Roman" w:hAnsi="Times New Roman"/>
          <w:color w:val="000000"/>
          <w:sz w:val="22"/>
          <w:szCs w:val="22"/>
        </w:rPr>
        <w:t xml:space="preserve">Jake </w:t>
      </w:r>
      <w:proofErr w:type="spellStart"/>
      <w:r w:rsidRPr="007708B4">
        <w:rPr>
          <w:rFonts w:ascii="Times New Roman" w:hAnsi="Times New Roman"/>
          <w:color w:val="000000"/>
          <w:sz w:val="22"/>
          <w:szCs w:val="22"/>
        </w:rPr>
        <w:t>Jelinek</w:t>
      </w:r>
      <w:proofErr w:type="spellEnd"/>
      <w:r w:rsidRPr="007708B4">
        <w:rPr>
          <w:rFonts w:ascii="Times New Roman" w:hAnsi="Times New Roman"/>
          <w:color w:val="000000"/>
          <w:sz w:val="22"/>
          <w:szCs w:val="22"/>
        </w:rPr>
        <w:t xml:space="preserve"> led the club in singing “Happy Birthday” to the August birthday members.</w:t>
      </w:r>
    </w:p>
    <w:p w:rsidR="007708B4" w:rsidRDefault="007708B4" w:rsidP="007708B4">
      <w:pPr>
        <w:spacing w:line="360" w:lineRule="auto"/>
        <w:rPr>
          <w:rFonts w:ascii="Times New Roman" w:hAnsi="Times New Roman"/>
          <w:color w:val="000000"/>
          <w:sz w:val="22"/>
          <w:szCs w:val="22"/>
        </w:rPr>
      </w:pPr>
    </w:p>
    <w:p w:rsidR="00514D82" w:rsidRPr="007708B4" w:rsidRDefault="00514D82" w:rsidP="007708B4">
      <w:pPr>
        <w:spacing w:line="360" w:lineRule="auto"/>
        <w:rPr>
          <w:rFonts w:ascii="Times New Roman" w:hAnsi="Times New Roman"/>
          <w:color w:val="000000"/>
          <w:sz w:val="22"/>
          <w:szCs w:val="22"/>
        </w:rPr>
      </w:pPr>
      <w:r w:rsidRPr="007708B4">
        <w:rPr>
          <w:rFonts w:ascii="Times New Roman" w:hAnsi="Times New Roman"/>
          <w:color w:val="000000"/>
          <w:sz w:val="22"/>
          <w:szCs w:val="22"/>
        </w:rPr>
        <w:t>The meeting was adjourned.</w:t>
      </w:r>
    </w:p>
    <w:p w:rsidR="00514D82" w:rsidRPr="007708B4" w:rsidRDefault="00514D82" w:rsidP="007708B4">
      <w:pPr>
        <w:spacing w:line="360" w:lineRule="auto"/>
        <w:rPr>
          <w:rFonts w:ascii="Times New Roman" w:hAnsi="Times New Roman"/>
          <w:color w:val="000000"/>
          <w:sz w:val="22"/>
          <w:szCs w:val="22"/>
        </w:rPr>
      </w:pPr>
      <w:r w:rsidRPr="007708B4">
        <w:rPr>
          <w:rFonts w:ascii="Times New Roman" w:hAnsi="Times New Roman"/>
          <w:color w:val="000000"/>
          <w:sz w:val="22"/>
          <w:szCs w:val="22"/>
        </w:rPr>
        <w:t>Next month’s meeting has not been set at this time.</w:t>
      </w:r>
    </w:p>
    <w:p w:rsidR="007708B4" w:rsidRPr="007708B4" w:rsidRDefault="007708B4" w:rsidP="007708B4">
      <w:pPr>
        <w:spacing w:line="360" w:lineRule="auto"/>
        <w:rPr>
          <w:rFonts w:ascii="Times New Roman" w:hAnsi="Times New Roman"/>
          <w:color w:val="000000"/>
          <w:sz w:val="22"/>
          <w:szCs w:val="22"/>
        </w:rPr>
      </w:pPr>
    </w:p>
    <w:p w:rsidR="00514D82" w:rsidRPr="007708B4" w:rsidRDefault="00514D82" w:rsidP="007708B4">
      <w:pPr>
        <w:spacing w:line="360" w:lineRule="auto"/>
        <w:rPr>
          <w:rFonts w:ascii="Times New Roman" w:hAnsi="Times New Roman"/>
          <w:color w:val="000000"/>
          <w:sz w:val="22"/>
          <w:szCs w:val="22"/>
        </w:rPr>
      </w:pPr>
      <w:r w:rsidRPr="007708B4">
        <w:rPr>
          <w:rFonts w:ascii="Times New Roman" w:hAnsi="Times New Roman"/>
          <w:color w:val="000000"/>
          <w:sz w:val="22"/>
          <w:szCs w:val="22"/>
        </w:rPr>
        <w:t>Addison Robinson</w:t>
      </w:r>
    </w:p>
    <w:p w:rsidR="007708B4" w:rsidRDefault="00514D82" w:rsidP="007708B4">
      <w:pPr>
        <w:spacing w:line="360" w:lineRule="auto"/>
        <w:rPr>
          <w:rFonts w:ascii="Times New Roman" w:hAnsi="Times New Roman"/>
          <w:color w:val="000000"/>
          <w:sz w:val="22"/>
          <w:szCs w:val="22"/>
        </w:rPr>
      </w:pPr>
      <w:r w:rsidRPr="007708B4">
        <w:rPr>
          <w:rFonts w:ascii="Times New Roman" w:hAnsi="Times New Roman"/>
          <w:color w:val="000000"/>
          <w:sz w:val="22"/>
          <w:szCs w:val="22"/>
        </w:rPr>
        <w:t>Udall 4-H Reporter</w:t>
      </w:r>
    </w:p>
    <w:p w:rsidR="00471AF7" w:rsidRPr="00471AF7" w:rsidRDefault="00471AF7" w:rsidP="007708B4">
      <w:pPr>
        <w:spacing w:line="360" w:lineRule="auto"/>
        <w:rPr>
          <w:rFonts w:ascii="Times New Roman" w:hAnsi="Times New Roman"/>
          <w:color w:val="000000"/>
          <w:sz w:val="22"/>
          <w:szCs w:val="22"/>
        </w:rPr>
      </w:pPr>
    </w:p>
    <w:p w:rsidR="00514D82" w:rsidRDefault="00514D82" w:rsidP="00302719">
      <w:pPr>
        <w:pStyle w:val="Title"/>
        <w:tabs>
          <w:tab w:val="left" w:pos="450"/>
        </w:tabs>
        <w:jc w:val="left"/>
        <w:rPr>
          <w:rFonts w:ascii="Arial" w:hAnsi="Arial" w:cs="Arial"/>
          <w:b w:val="0"/>
          <w:bCs/>
          <w:i w:val="0"/>
          <w:iCs/>
          <w:sz w:val="21"/>
          <w:szCs w:val="21"/>
        </w:rPr>
      </w:pPr>
    </w:p>
    <w:p w:rsidR="00514D82" w:rsidRDefault="00514D82">
      <w:pPr>
        <w:rPr>
          <w:rFonts w:ascii="Arial" w:hAnsi="Arial" w:cs="Arial"/>
          <w:bCs/>
          <w:iCs/>
          <w:sz w:val="21"/>
          <w:szCs w:val="21"/>
        </w:rPr>
      </w:pPr>
      <w:r>
        <w:rPr>
          <w:rFonts w:ascii="Arial" w:hAnsi="Arial" w:cs="Arial"/>
          <w:b/>
          <w:bCs/>
          <w:i/>
          <w:iCs/>
          <w:sz w:val="21"/>
          <w:szCs w:val="21"/>
        </w:rPr>
        <w:br w:type="page"/>
      </w:r>
      <w:bookmarkStart w:id="0" w:name="_GoBack"/>
      <w:r w:rsidRPr="005342C7">
        <w:rPr>
          <w:rFonts w:ascii="Arial" w:hAnsi="Arial" w:cs="Arial"/>
          <w:b/>
          <w:bCs/>
          <w:i/>
          <w:iCs/>
          <w:noProof/>
          <w:sz w:val="21"/>
          <w:szCs w:val="21"/>
        </w:rPr>
        <w:drawing>
          <wp:anchor distT="0" distB="0" distL="114300" distR="114300" simplePos="0" relativeHeight="251878400" behindDoc="0" locked="0" layoutInCell="1" allowOverlap="1" wp14:anchorId="7F6F8D63" wp14:editId="75900726">
            <wp:simplePos x="0" y="0"/>
            <wp:positionH relativeFrom="margin">
              <wp:posOffset>0</wp:posOffset>
            </wp:positionH>
            <wp:positionV relativeFrom="paragraph">
              <wp:posOffset>0</wp:posOffset>
            </wp:positionV>
            <wp:extent cx="7213600" cy="8538763"/>
            <wp:effectExtent l="0" t="0" r="6350" b="0"/>
            <wp:wrapNone/>
            <wp:docPr id="4302" name="Picture 4302" descr="C:\Users\Office\Documents\Sharpdesk Desktop\mycopier@gbeinc.com_20210826_0907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Documents\Sharpdesk Desktop\mycopier@gbeinc.com_20210826_090731.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3060" r="14090" b="18019"/>
                    <a:stretch/>
                  </pic:blipFill>
                  <pic:spPr bwMode="auto">
                    <a:xfrm>
                      <a:off x="0" y="0"/>
                      <a:ext cx="7213600" cy="85387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E10D7B" w:rsidRDefault="00E10D7B" w:rsidP="00302719">
      <w:pPr>
        <w:pStyle w:val="Title"/>
        <w:tabs>
          <w:tab w:val="left" w:pos="450"/>
        </w:tabs>
        <w:jc w:val="left"/>
        <w:rPr>
          <w:rFonts w:ascii="Arial" w:hAnsi="Arial" w:cs="Arial"/>
          <w:b w:val="0"/>
          <w:bCs/>
          <w:i w:val="0"/>
          <w:iCs/>
          <w:sz w:val="21"/>
          <w:szCs w:val="21"/>
        </w:rPr>
      </w:pPr>
    </w:p>
    <w:p w:rsidR="00E10D7B" w:rsidRDefault="00E10D7B" w:rsidP="00302719">
      <w:pPr>
        <w:pStyle w:val="Title"/>
        <w:tabs>
          <w:tab w:val="left" w:pos="450"/>
        </w:tabs>
        <w:jc w:val="left"/>
        <w:rPr>
          <w:rFonts w:ascii="Arial" w:hAnsi="Arial" w:cs="Arial"/>
          <w:b w:val="0"/>
          <w:bCs/>
          <w:i w:val="0"/>
          <w:iCs/>
          <w:sz w:val="21"/>
          <w:szCs w:val="21"/>
        </w:rPr>
      </w:pPr>
    </w:p>
    <w:p w:rsidR="00E10D7B" w:rsidRDefault="00E10D7B" w:rsidP="00302719">
      <w:pPr>
        <w:pStyle w:val="Title"/>
        <w:tabs>
          <w:tab w:val="left" w:pos="450"/>
        </w:tabs>
        <w:jc w:val="left"/>
        <w:rPr>
          <w:rFonts w:ascii="Arial" w:hAnsi="Arial" w:cs="Arial"/>
          <w:b w:val="0"/>
          <w:bCs/>
          <w:i w:val="0"/>
          <w:iCs/>
          <w:sz w:val="21"/>
          <w:szCs w:val="21"/>
        </w:rPr>
      </w:pPr>
    </w:p>
    <w:p w:rsidR="007447AE" w:rsidRDefault="007447AE" w:rsidP="00302719">
      <w:pPr>
        <w:pStyle w:val="Title"/>
        <w:tabs>
          <w:tab w:val="left" w:pos="450"/>
        </w:tabs>
        <w:jc w:val="left"/>
        <w:rPr>
          <w:rFonts w:ascii="Arial" w:hAnsi="Arial" w:cs="Arial"/>
          <w:b w:val="0"/>
          <w:bCs/>
          <w:i w:val="0"/>
          <w:iCs/>
          <w:sz w:val="21"/>
          <w:szCs w:val="21"/>
        </w:rPr>
      </w:pPr>
    </w:p>
    <w:p w:rsidR="007447AE" w:rsidRDefault="007447AE" w:rsidP="00302719">
      <w:pPr>
        <w:pStyle w:val="Title"/>
        <w:tabs>
          <w:tab w:val="left" w:pos="450"/>
        </w:tabs>
        <w:jc w:val="left"/>
        <w:rPr>
          <w:rFonts w:ascii="Arial" w:hAnsi="Arial" w:cs="Arial"/>
          <w:b w:val="0"/>
          <w:bCs/>
          <w:i w:val="0"/>
          <w:iCs/>
          <w:sz w:val="21"/>
          <w:szCs w:val="21"/>
        </w:rPr>
      </w:pPr>
    </w:p>
    <w:p w:rsidR="007447AE" w:rsidRDefault="007447AE" w:rsidP="00302719">
      <w:pPr>
        <w:pStyle w:val="Title"/>
        <w:tabs>
          <w:tab w:val="left" w:pos="450"/>
        </w:tabs>
        <w:jc w:val="left"/>
        <w:rPr>
          <w:rFonts w:ascii="Arial" w:hAnsi="Arial" w:cs="Arial"/>
          <w:b w:val="0"/>
          <w:bCs/>
          <w:i w:val="0"/>
          <w:iCs/>
          <w:sz w:val="21"/>
          <w:szCs w:val="21"/>
        </w:rPr>
      </w:pPr>
    </w:p>
    <w:p w:rsidR="007447AE" w:rsidRDefault="007447AE" w:rsidP="00302719">
      <w:pPr>
        <w:pStyle w:val="Title"/>
        <w:tabs>
          <w:tab w:val="left" w:pos="450"/>
        </w:tabs>
        <w:jc w:val="left"/>
        <w:rPr>
          <w:rFonts w:ascii="Arial" w:hAnsi="Arial" w:cs="Arial"/>
          <w:b w:val="0"/>
          <w:bCs/>
          <w:i w:val="0"/>
          <w:iCs/>
          <w:sz w:val="21"/>
          <w:szCs w:val="21"/>
        </w:rPr>
      </w:pPr>
    </w:p>
    <w:p w:rsidR="007447AE" w:rsidRDefault="007447AE" w:rsidP="00302719">
      <w:pPr>
        <w:pStyle w:val="Title"/>
        <w:tabs>
          <w:tab w:val="left" w:pos="450"/>
        </w:tabs>
        <w:jc w:val="left"/>
        <w:rPr>
          <w:rFonts w:ascii="Arial" w:hAnsi="Arial" w:cs="Arial"/>
          <w:b w:val="0"/>
          <w:bCs/>
          <w:i w:val="0"/>
          <w:iCs/>
          <w:sz w:val="21"/>
          <w:szCs w:val="21"/>
        </w:rPr>
      </w:pPr>
    </w:p>
    <w:p w:rsidR="007447AE" w:rsidRDefault="007447AE" w:rsidP="00302719">
      <w:pPr>
        <w:pStyle w:val="Title"/>
        <w:tabs>
          <w:tab w:val="left" w:pos="450"/>
        </w:tabs>
        <w:jc w:val="left"/>
        <w:rPr>
          <w:rFonts w:ascii="Arial" w:hAnsi="Arial" w:cs="Arial"/>
          <w:b w:val="0"/>
          <w:bCs/>
          <w:i w:val="0"/>
          <w:iCs/>
          <w:sz w:val="21"/>
          <w:szCs w:val="21"/>
        </w:rPr>
      </w:pPr>
    </w:p>
    <w:p w:rsidR="007447AE" w:rsidRDefault="00520544" w:rsidP="00302719">
      <w:pPr>
        <w:pStyle w:val="Title"/>
        <w:tabs>
          <w:tab w:val="left" w:pos="450"/>
        </w:tabs>
        <w:jc w:val="left"/>
        <w:rPr>
          <w:rFonts w:ascii="Arial" w:hAnsi="Arial" w:cs="Arial"/>
          <w:b w:val="0"/>
          <w:bCs/>
          <w:i w:val="0"/>
          <w:iCs/>
          <w:sz w:val="21"/>
          <w:szCs w:val="21"/>
        </w:rPr>
      </w:pPr>
      <w:r w:rsidRPr="00520544">
        <w:rPr>
          <w:rFonts w:ascii="Trebuchet MS" w:hAnsi="Trebuchet MS"/>
          <w:b w:val="0"/>
          <w:i w:val="0"/>
          <w:noProof/>
          <w:sz w:val="24"/>
          <w:szCs w:val="24"/>
        </w:rPr>
        <mc:AlternateContent>
          <mc:Choice Requires="wps">
            <w:drawing>
              <wp:anchor distT="0" distB="0" distL="114300" distR="114300" simplePos="0" relativeHeight="251869184" behindDoc="0" locked="0" layoutInCell="1" allowOverlap="1" wp14:anchorId="70000F36" wp14:editId="4D546F3F">
                <wp:simplePos x="0" y="0"/>
                <wp:positionH relativeFrom="margin">
                  <wp:posOffset>46990</wp:posOffset>
                </wp:positionH>
                <wp:positionV relativeFrom="page">
                  <wp:posOffset>1056640</wp:posOffset>
                </wp:positionV>
                <wp:extent cx="1769110" cy="560705"/>
                <wp:effectExtent l="0" t="0" r="0" b="0"/>
                <wp:wrapNone/>
                <wp:docPr id="5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44" w:rsidRPr="00886C52" w:rsidRDefault="00520544" w:rsidP="00520544">
                            <w:pPr>
                              <w:rPr>
                                <w:b/>
                                <w:sz w:val="22"/>
                              </w:rPr>
                            </w:pPr>
                            <w:r w:rsidRPr="00886C52">
                              <w:rPr>
                                <w:b/>
                                <w:sz w:val="22"/>
                              </w:rPr>
                              <w:t>City of Udall</w:t>
                            </w:r>
                          </w:p>
                          <w:p w:rsidR="00520544" w:rsidRPr="00886C52" w:rsidRDefault="00520544" w:rsidP="00520544">
                            <w:pPr>
                              <w:rPr>
                                <w:b/>
                                <w:sz w:val="22"/>
                              </w:rPr>
                            </w:pPr>
                            <w:r w:rsidRPr="00886C52">
                              <w:rPr>
                                <w:b/>
                                <w:sz w:val="22"/>
                              </w:rPr>
                              <w:t>P O Box 410</w:t>
                            </w:r>
                          </w:p>
                          <w:p w:rsidR="00520544" w:rsidRPr="00886C52" w:rsidRDefault="00520544" w:rsidP="00520544">
                            <w:pPr>
                              <w:rPr>
                                <w:b/>
                                <w:sz w:val="22"/>
                              </w:rPr>
                            </w:pPr>
                            <w:r w:rsidRPr="00886C52">
                              <w:rPr>
                                <w:b/>
                                <w:sz w:val="22"/>
                              </w:rPr>
                              <w:t>Udall, KS  67146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000F36" id="_x0000_s1036" type="#_x0000_t202" style="position:absolute;margin-left:3.7pt;margin-top:83.2pt;width:139.3pt;height:44.1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Toug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" filled="f" stroked="f">
                <v:textbox>
                  <w:txbxContent>
                    <w:p w:rsidR="00520544" w:rsidRPr="00886C52" w:rsidRDefault="00520544" w:rsidP="00520544">
                      <w:pPr>
                        <w:rPr>
                          <w:b/>
                          <w:sz w:val="22"/>
                        </w:rPr>
                      </w:pPr>
                      <w:r w:rsidRPr="00886C52">
                        <w:rPr>
                          <w:b/>
                          <w:sz w:val="22"/>
                        </w:rPr>
                        <w:t>City of Udall</w:t>
                      </w:r>
                    </w:p>
                    <w:p w:rsidR="00520544" w:rsidRPr="00886C52" w:rsidRDefault="00520544" w:rsidP="00520544">
                      <w:pPr>
                        <w:rPr>
                          <w:b/>
                          <w:sz w:val="22"/>
                        </w:rPr>
                      </w:pPr>
                      <w:r w:rsidRPr="00886C52">
                        <w:rPr>
                          <w:b/>
                          <w:sz w:val="22"/>
                        </w:rPr>
                        <w:t>P O Box 410</w:t>
                      </w:r>
                    </w:p>
                    <w:p w:rsidR="00520544" w:rsidRPr="00886C52" w:rsidRDefault="00520544" w:rsidP="00520544">
                      <w:pPr>
                        <w:rPr>
                          <w:b/>
                          <w:sz w:val="22"/>
                        </w:rPr>
                      </w:pPr>
                      <w:r w:rsidRPr="00886C52">
                        <w:rPr>
                          <w:b/>
                          <w:sz w:val="22"/>
                        </w:rPr>
                        <w:t>Udall, KS  67146</w:t>
                      </w:r>
                    </w:p>
                  </w:txbxContent>
                </v:textbox>
                <w10:wrap anchorx="margin" anchory="page"/>
              </v:shape>
            </w:pict>
          </mc:Fallback>
        </mc:AlternateContent>
      </w:r>
    </w:p>
    <w:p w:rsidR="007447AE" w:rsidRDefault="007447AE" w:rsidP="00302719">
      <w:pPr>
        <w:pStyle w:val="Title"/>
        <w:tabs>
          <w:tab w:val="left" w:pos="450"/>
        </w:tabs>
        <w:jc w:val="left"/>
        <w:rPr>
          <w:rFonts w:ascii="Arial" w:hAnsi="Arial" w:cs="Arial"/>
          <w:b w:val="0"/>
          <w:bCs/>
          <w:i w:val="0"/>
          <w:iCs/>
          <w:sz w:val="21"/>
          <w:szCs w:val="21"/>
        </w:rPr>
      </w:pPr>
    </w:p>
    <w:p w:rsidR="007447AE" w:rsidRDefault="007447AE" w:rsidP="00302719">
      <w:pPr>
        <w:pStyle w:val="Title"/>
        <w:tabs>
          <w:tab w:val="left" w:pos="450"/>
        </w:tabs>
        <w:jc w:val="left"/>
        <w:rPr>
          <w:rFonts w:ascii="Arial" w:hAnsi="Arial" w:cs="Arial"/>
          <w:b w:val="0"/>
          <w:bCs/>
          <w:i w:val="0"/>
          <w:iCs/>
          <w:sz w:val="21"/>
          <w:szCs w:val="21"/>
        </w:rPr>
      </w:pPr>
    </w:p>
    <w:p w:rsidR="00DF67A9" w:rsidRDefault="00DF67A9" w:rsidP="00302719">
      <w:pPr>
        <w:pStyle w:val="Title"/>
        <w:tabs>
          <w:tab w:val="left" w:pos="450"/>
        </w:tabs>
        <w:jc w:val="left"/>
        <w:rPr>
          <w:rFonts w:ascii="Arial" w:hAnsi="Arial" w:cs="Arial"/>
          <w:b w:val="0"/>
          <w:bCs/>
          <w:i w:val="0"/>
          <w:iCs/>
          <w:sz w:val="21"/>
          <w:szCs w:val="21"/>
        </w:rPr>
      </w:pPr>
    </w:p>
    <w:p w:rsidR="00E10D7B" w:rsidRDefault="00E10D7B" w:rsidP="00302719">
      <w:pPr>
        <w:pStyle w:val="Title"/>
        <w:tabs>
          <w:tab w:val="left" w:pos="450"/>
        </w:tabs>
        <w:jc w:val="left"/>
        <w:rPr>
          <w:rFonts w:ascii="Arial" w:hAnsi="Arial" w:cs="Arial"/>
          <w:b w:val="0"/>
          <w:bCs/>
          <w:i w:val="0"/>
          <w:iCs/>
          <w:sz w:val="21"/>
          <w:szCs w:val="21"/>
        </w:rPr>
      </w:pPr>
    </w:p>
    <w:p w:rsidR="00E10D7B" w:rsidRDefault="00DF67A9" w:rsidP="00302719">
      <w:pPr>
        <w:pStyle w:val="Title"/>
        <w:tabs>
          <w:tab w:val="left" w:pos="450"/>
        </w:tabs>
        <w:jc w:val="left"/>
        <w:rPr>
          <w:rFonts w:ascii="Arial" w:hAnsi="Arial" w:cs="Arial"/>
          <w:b w:val="0"/>
          <w:bCs/>
          <w:i w:val="0"/>
          <w:iCs/>
          <w:sz w:val="21"/>
          <w:szCs w:val="21"/>
        </w:rPr>
      </w:pPr>
      <w:r>
        <w:rPr>
          <w:rFonts w:ascii="Arial" w:hAnsi="Arial" w:cs="Arial"/>
          <w:b w:val="0"/>
          <w:bCs/>
          <w:i w:val="0"/>
          <w:iCs/>
          <w:noProof/>
          <w:sz w:val="21"/>
          <w:szCs w:val="21"/>
        </w:rPr>
        <mc:AlternateContent>
          <mc:Choice Requires="wps">
            <w:drawing>
              <wp:anchor distT="0" distB="0" distL="114300" distR="114300" simplePos="0" relativeHeight="251860992" behindDoc="0" locked="0" layoutInCell="1" allowOverlap="1" wp14:anchorId="36F86C15" wp14:editId="7357206A">
                <wp:simplePos x="0" y="0"/>
                <wp:positionH relativeFrom="margin">
                  <wp:align>right</wp:align>
                </wp:positionH>
                <wp:positionV relativeFrom="paragraph">
                  <wp:posOffset>89535</wp:posOffset>
                </wp:positionV>
                <wp:extent cx="3102610" cy="803910"/>
                <wp:effectExtent l="0" t="0" r="21590" b="15240"/>
                <wp:wrapNone/>
                <wp:docPr id="30" name="Text Box 30"/>
                <wp:cNvGraphicFramePr/>
                <a:graphic xmlns:a="http://schemas.openxmlformats.org/drawingml/2006/main">
                  <a:graphicData uri="http://schemas.microsoft.com/office/word/2010/wordprocessingShape">
                    <wps:wsp>
                      <wps:cNvSpPr txBox="1"/>
                      <wps:spPr>
                        <a:xfrm>
                          <a:off x="0" y="0"/>
                          <a:ext cx="3102610" cy="803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47AE" w:rsidRPr="00313791" w:rsidRDefault="007447AE" w:rsidP="007447AE">
                            <w:pPr>
                              <w:jc w:val="center"/>
                              <w:rPr>
                                <w:rFonts w:ascii="Courier New" w:hAnsi="Courier New" w:cs="Courier New"/>
                                <w:b/>
                                <w:sz w:val="20"/>
                                <w:szCs w:val="22"/>
                              </w:rPr>
                            </w:pPr>
                            <w:r w:rsidRPr="00313791">
                              <w:rPr>
                                <w:rFonts w:ascii="Courier New" w:hAnsi="Courier New" w:cs="Courier New"/>
                                <w:b/>
                                <w:sz w:val="20"/>
                                <w:szCs w:val="22"/>
                              </w:rPr>
                              <w:t>Want the CHIT CHAT mailed to you?</w:t>
                            </w:r>
                          </w:p>
                          <w:p w:rsidR="007447AE" w:rsidRPr="00313791" w:rsidRDefault="007447AE" w:rsidP="007447AE">
                            <w:pPr>
                              <w:jc w:val="center"/>
                              <w:rPr>
                                <w:rFonts w:ascii="Courier New" w:hAnsi="Courier New" w:cs="Courier New"/>
                                <w:b/>
                                <w:sz w:val="20"/>
                                <w:szCs w:val="22"/>
                              </w:rPr>
                            </w:pPr>
                            <w:proofErr w:type="gramStart"/>
                            <w:r>
                              <w:rPr>
                                <w:rFonts w:ascii="Courier New" w:hAnsi="Courier New" w:cs="Courier New"/>
                                <w:b/>
                                <w:sz w:val="20"/>
                                <w:szCs w:val="22"/>
                              </w:rPr>
                              <w:t>call</w:t>
                            </w:r>
                            <w:proofErr w:type="gramEnd"/>
                            <w:r>
                              <w:rPr>
                                <w:rFonts w:ascii="Courier New" w:hAnsi="Courier New" w:cs="Courier New"/>
                                <w:b/>
                                <w:sz w:val="20"/>
                                <w:szCs w:val="22"/>
                              </w:rPr>
                              <w:t xml:space="preserve"> 782</w:t>
                            </w:r>
                            <w:r w:rsidRPr="00313791">
                              <w:rPr>
                                <w:rFonts w:ascii="Courier New" w:hAnsi="Courier New" w:cs="Courier New"/>
                                <w:b/>
                                <w:sz w:val="20"/>
                                <w:szCs w:val="22"/>
                              </w:rPr>
                              <w:t>-3512,</w:t>
                            </w:r>
                          </w:p>
                          <w:p w:rsidR="007447AE" w:rsidRPr="00313791" w:rsidRDefault="007447AE" w:rsidP="007447AE">
                            <w:pPr>
                              <w:jc w:val="center"/>
                              <w:rPr>
                                <w:rFonts w:ascii="Courier New" w:hAnsi="Courier New" w:cs="Courier New"/>
                                <w:b/>
                                <w:sz w:val="20"/>
                                <w:szCs w:val="22"/>
                              </w:rPr>
                            </w:pPr>
                            <w:proofErr w:type="gramStart"/>
                            <w:r w:rsidRPr="00313791">
                              <w:rPr>
                                <w:rFonts w:ascii="Courier New" w:hAnsi="Courier New" w:cs="Courier New"/>
                                <w:b/>
                                <w:sz w:val="20"/>
                                <w:szCs w:val="22"/>
                              </w:rPr>
                              <w:t>email</w:t>
                            </w:r>
                            <w:proofErr w:type="gramEnd"/>
                            <w:r w:rsidRPr="00313791">
                              <w:rPr>
                                <w:rFonts w:ascii="Courier New" w:hAnsi="Courier New" w:cs="Courier New"/>
                                <w:b/>
                                <w:sz w:val="20"/>
                                <w:szCs w:val="22"/>
                              </w:rPr>
                              <w:t xml:space="preserve"> </w:t>
                            </w:r>
                            <w:hyperlink r:id="rId18" w:history="1">
                              <w:r w:rsidRPr="00313791">
                                <w:rPr>
                                  <w:rStyle w:val="Hyperlink"/>
                                  <w:rFonts w:ascii="Courier New" w:hAnsi="Courier New" w:cs="Courier New"/>
                                  <w:b/>
                                  <w:sz w:val="20"/>
                                  <w:szCs w:val="22"/>
                                </w:rPr>
                                <w:t>udallcty@cityofudall.com</w:t>
                              </w:r>
                            </w:hyperlink>
                          </w:p>
                          <w:p w:rsidR="007447AE" w:rsidRPr="00313791" w:rsidRDefault="007447AE" w:rsidP="007447AE">
                            <w:pPr>
                              <w:jc w:val="center"/>
                              <w:rPr>
                                <w:rFonts w:ascii="Courier New" w:hAnsi="Courier New" w:cs="Courier New"/>
                                <w:b/>
                                <w:sz w:val="20"/>
                                <w:szCs w:val="22"/>
                              </w:rPr>
                            </w:pPr>
                            <w:proofErr w:type="gramStart"/>
                            <w:r w:rsidRPr="00313791">
                              <w:rPr>
                                <w:rFonts w:ascii="Courier New" w:hAnsi="Courier New" w:cs="Courier New"/>
                                <w:b/>
                                <w:sz w:val="20"/>
                                <w:szCs w:val="22"/>
                              </w:rPr>
                              <w:t>or</w:t>
                            </w:r>
                            <w:proofErr w:type="gramEnd"/>
                            <w:r w:rsidRPr="00313791">
                              <w:rPr>
                                <w:rFonts w:ascii="Courier New" w:hAnsi="Courier New" w:cs="Courier New"/>
                                <w:b/>
                                <w:sz w:val="20"/>
                                <w:szCs w:val="22"/>
                              </w:rPr>
                              <w:t xml:space="preserve"> go online at cityofudall.com</w:t>
                            </w:r>
                          </w:p>
                          <w:p w:rsidR="007447AE" w:rsidRDefault="007447AE" w:rsidP="007447A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86C15" id="Text Box 30" o:spid="_x0000_s1037" type="#_x0000_t202" style="position:absolute;margin-left:193.1pt;margin-top:7.05pt;width:244.3pt;height:63.3pt;z-index:2518609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" fillcolor="white [3201]" strokeweight=".5pt">
                <v:textbox>
                  <w:txbxContent>
                    <w:p w:rsidR="007447AE" w:rsidRPr="00313791" w:rsidRDefault="007447AE" w:rsidP="007447AE">
                      <w:pPr>
                        <w:jc w:val="center"/>
                        <w:rPr>
                          <w:rFonts w:ascii="Courier New" w:hAnsi="Courier New" w:cs="Courier New"/>
                          <w:b/>
                          <w:sz w:val="20"/>
                          <w:szCs w:val="22"/>
                        </w:rPr>
                      </w:pPr>
                      <w:r w:rsidRPr="00313791">
                        <w:rPr>
                          <w:rFonts w:ascii="Courier New" w:hAnsi="Courier New" w:cs="Courier New"/>
                          <w:b/>
                          <w:sz w:val="20"/>
                          <w:szCs w:val="22"/>
                        </w:rPr>
                        <w:t>Want the CHIT CHAT mailed to you?</w:t>
                      </w:r>
                    </w:p>
                    <w:p w:rsidR="007447AE" w:rsidRPr="00313791" w:rsidRDefault="007447AE" w:rsidP="007447AE">
                      <w:pPr>
                        <w:jc w:val="center"/>
                        <w:rPr>
                          <w:rFonts w:ascii="Courier New" w:hAnsi="Courier New" w:cs="Courier New"/>
                          <w:b/>
                          <w:sz w:val="20"/>
                          <w:szCs w:val="22"/>
                        </w:rPr>
                      </w:pPr>
                      <w:proofErr w:type="gramStart"/>
                      <w:r>
                        <w:rPr>
                          <w:rFonts w:ascii="Courier New" w:hAnsi="Courier New" w:cs="Courier New"/>
                          <w:b/>
                          <w:sz w:val="20"/>
                          <w:szCs w:val="22"/>
                        </w:rPr>
                        <w:t>call</w:t>
                      </w:r>
                      <w:proofErr w:type="gramEnd"/>
                      <w:r>
                        <w:rPr>
                          <w:rFonts w:ascii="Courier New" w:hAnsi="Courier New" w:cs="Courier New"/>
                          <w:b/>
                          <w:sz w:val="20"/>
                          <w:szCs w:val="22"/>
                        </w:rPr>
                        <w:t xml:space="preserve"> 782</w:t>
                      </w:r>
                      <w:r w:rsidRPr="00313791">
                        <w:rPr>
                          <w:rFonts w:ascii="Courier New" w:hAnsi="Courier New" w:cs="Courier New"/>
                          <w:b/>
                          <w:sz w:val="20"/>
                          <w:szCs w:val="22"/>
                        </w:rPr>
                        <w:t>-3512,</w:t>
                      </w:r>
                    </w:p>
                    <w:p w:rsidR="007447AE" w:rsidRPr="00313791" w:rsidRDefault="007447AE" w:rsidP="007447AE">
                      <w:pPr>
                        <w:jc w:val="center"/>
                        <w:rPr>
                          <w:rFonts w:ascii="Courier New" w:hAnsi="Courier New" w:cs="Courier New"/>
                          <w:b/>
                          <w:sz w:val="20"/>
                          <w:szCs w:val="22"/>
                        </w:rPr>
                      </w:pPr>
                      <w:proofErr w:type="gramStart"/>
                      <w:r w:rsidRPr="00313791">
                        <w:rPr>
                          <w:rFonts w:ascii="Courier New" w:hAnsi="Courier New" w:cs="Courier New"/>
                          <w:b/>
                          <w:sz w:val="20"/>
                          <w:szCs w:val="22"/>
                        </w:rPr>
                        <w:t>email</w:t>
                      </w:r>
                      <w:proofErr w:type="gramEnd"/>
                      <w:r w:rsidRPr="00313791">
                        <w:rPr>
                          <w:rFonts w:ascii="Courier New" w:hAnsi="Courier New" w:cs="Courier New"/>
                          <w:b/>
                          <w:sz w:val="20"/>
                          <w:szCs w:val="22"/>
                        </w:rPr>
                        <w:t xml:space="preserve"> </w:t>
                      </w:r>
                      <w:hyperlink r:id="rId19" w:history="1">
                        <w:r w:rsidRPr="00313791">
                          <w:rPr>
                            <w:rStyle w:val="Hyperlink"/>
                            <w:rFonts w:ascii="Courier New" w:hAnsi="Courier New" w:cs="Courier New"/>
                            <w:b/>
                            <w:sz w:val="20"/>
                            <w:szCs w:val="22"/>
                          </w:rPr>
                          <w:t>udallcty@cityofudall.com</w:t>
                        </w:r>
                      </w:hyperlink>
                    </w:p>
                    <w:p w:rsidR="007447AE" w:rsidRPr="00313791" w:rsidRDefault="007447AE" w:rsidP="007447AE">
                      <w:pPr>
                        <w:jc w:val="center"/>
                        <w:rPr>
                          <w:rFonts w:ascii="Courier New" w:hAnsi="Courier New" w:cs="Courier New"/>
                          <w:b/>
                          <w:sz w:val="20"/>
                          <w:szCs w:val="22"/>
                        </w:rPr>
                      </w:pPr>
                      <w:proofErr w:type="gramStart"/>
                      <w:r w:rsidRPr="00313791">
                        <w:rPr>
                          <w:rFonts w:ascii="Courier New" w:hAnsi="Courier New" w:cs="Courier New"/>
                          <w:b/>
                          <w:sz w:val="20"/>
                          <w:szCs w:val="22"/>
                        </w:rPr>
                        <w:t>or</w:t>
                      </w:r>
                      <w:proofErr w:type="gramEnd"/>
                      <w:r w:rsidRPr="00313791">
                        <w:rPr>
                          <w:rFonts w:ascii="Courier New" w:hAnsi="Courier New" w:cs="Courier New"/>
                          <w:b/>
                          <w:sz w:val="20"/>
                          <w:szCs w:val="22"/>
                        </w:rPr>
                        <w:t xml:space="preserve"> go online at cityofudall.com</w:t>
                      </w:r>
                    </w:p>
                    <w:p w:rsidR="007447AE" w:rsidRDefault="007447AE" w:rsidP="007447AE">
                      <w:pPr>
                        <w:jc w:val="center"/>
                      </w:pPr>
                    </w:p>
                  </w:txbxContent>
                </v:textbox>
                <w10:wrap anchorx="margin"/>
              </v:shape>
            </w:pict>
          </mc:Fallback>
        </mc:AlternateContent>
      </w:r>
    </w:p>
    <w:p w:rsidR="00E10D7B" w:rsidRDefault="00E10D7B" w:rsidP="00302719">
      <w:pPr>
        <w:pStyle w:val="Title"/>
        <w:tabs>
          <w:tab w:val="left" w:pos="450"/>
        </w:tabs>
        <w:jc w:val="left"/>
        <w:rPr>
          <w:rFonts w:ascii="Arial" w:hAnsi="Arial" w:cs="Arial"/>
          <w:b w:val="0"/>
          <w:bCs/>
          <w:i w:val="0"/>
          <w:iCs/>
          <w:sz w:val="21"/>
          <w:szCs w:val="21"/>
        </w:rPr>
      </w:pPr>
    </w:p>
    <w:p w:rsidR="00DF67A9" w:rsidRDefault="00DF67A9" w:rsidP="00302719">
      <w:pPr>
        <w:pStyle w:val="Title"/>
        <w:tabs>
          <w:tab w:val="left" w:pos="450"/>
        </w:tabs>
        <w:jc w:val="left"/>
        <w:rPr>
          <w:rFonts w:ascii="Arial" w:hAnsi="Arial" w:cs="Arial"/>
          <w:b w:val="0"/>
          <w:bCs/>
          <w:i w:val="0"/>
          <w:iCs/>
          <w:sz w:val="21"/>
          <w:szCs w:val="21"/>
        </w:rPr>
      </w:pPr>
    </w:p>
    <w:p w:rsidR="00DF67A9" w:rsidRDefault="00DF67A9" w:rsidP="00302719">
      <w:pPr>
        <w:pStyle w:val="Title"/>
        <w:tabs>
          <w:tab w:val="left" w:pos="450"/>
        </w:tabs>
        <w:jc w:val="left"/>
        <w:rPr>
          <w:rFonts w:ascii="Arial" w:hAnsi="Arial" w:cs="Arial"/>
          <w:b w:val="0"/>
          <w:bCs/>
          <w:i w:val="0"/>
          <w:iCs/>
          <w:sz w:val="21"/>
          <w:szCs w:val="21"/>
        </w:rPr>
      </w:pPr>
    </w:p>
    <w:p w:rsidR="00DF67A9" w:rsidRDefault="00DF67A9" w:rsidP="00302719">
      <w:pPr>
        <w:pStyle w:val="Title"/>
        <w:tabs>
          <w:tab w:val="left" w:pos="450"/>
        </w:tabs>
        <w:jc w:val="left"/>
        <w:rPr>
          <w:rFonts w:ascii="Arial" w:hAnsi="Arial" w:cs="Arial"/>
          <w:b w:val="0"/>
          <w:bCs/>
          <w:i w:val="0"/>
          <w:iCs/>
          <w:sz w:val="21"/>
          <w:szCs w:val="21"/>
        </w:rPr>
      </w:pPr>
    </w:p>
    <w:p w:rsidR="00A91F52" w:rsidRDefault="00A91F52" w:rsidP="00302719">
      <w:pPr>
        <w:pStyle w:val="Title"/>
        <w:tabs>
          <w:tab w:val="left" w:pos="450"/>
        </w:tabs>
        <w:jc w:val="left"/>
        <w:rPr>
          <w:rFonts w:ascii="Arial" w:hAnsi="Arial" w:cs="Arial"/>
          <w:b w:val="0"/>
          <w:bCs/>
          <w:i w:val="0"/>
          <w:iCs/>
          <w:sz w:val="21"/>
          <w:szCs w:val="21"/>
        </w:rPr>
      </w:pPr>
    </w:p>
    <w:p w:rsidR="00A91F52" w:rsidRDefault="00A91F52" w:rsidP="00302719">
      <w:pPr>
        <w:pStyle w:val="Title"/>
        <w:tabs>
          <w:tab w:val="left" w:pos="450"/>
        </w:tabs>
        <w:jc w:val="left"/>
        <w:rPr>
          <w:rFonts w:ascii="Arial" w:hAnsi="Arial" w:cs="Arial"/>
          <w:b w:val="0"/>
          <w:bCs/>
          <w:i w:val="0"/>
          <w:iCs/>
          <w:sz w:val="21"/>
          <w:szCs w:val="21"/>
        </w:rPr>
      </w:pPr>
    </w:p>
    <w:p w:rsidR="00A91F52" w:rsidRDefault="00A91F52" w:rsidP="00302719">
      <w:pPr>
        <w:pStyle w:val="Title"/>
        <w:tabs>
          <w:tab w:val="left" w:pos="450"/>
        </w:tabs>
        <w:jc w:val="left"/>
        <w:rPr>
          <w:rFonts w:ascii="Arial" w:hAnsi="Arial" w:cs="Arial"/>
          <w:b w:val="0"/>
          <w:bCs/>
          <w:i w:val="0"/>
          <w:iCs/>
          <w:sz w:val="21"/>
          <w:szCs w:val="21"/>
        </w:rPr>
      </w:pPr>
    </w:p>
    <w:p w:rsidR="00A91F52" w:rsidRDefault="00A91F52" w:rsidP="00302719">
      <w:pPr>
        <w:pStyle w:val="Title"/>
        <w:tabs>
          <w:tab w:val="left" w:pos="450"/>
        </w:tabs>
        <w:jc w:val="left"/>
        <w:rPr>
          <w:rFonts w:ascii="Arial" w:hAnsi="Arial" w:cs="Arial"/>
          <w:b w:val="0"/>
          <w:bCs/>
          <w:i w:val="0"/>
          <w:iCs/>
          <w:sz w:val="21"/>
          <w:szCs w:val="21"/>
        </w:rPr>
      </w:pPr>
    </w:p>
    <w:p w:rsidR="00A91F52" w:rsidRDefault="00A91F52" w:rsidP="00302719">
      <w:pPr>
        <w:pStyle w:val="Title"/>
        <w:tabs>
          <w:tab w:val="left" w:pos="450"/>
        </w:tabs>
        <w:jc w:val="left"/>
        <w:rPr>
          <w:rFonts w:ascii="Arial" w:hAnsi="Arial" w:cs="Arial"/>
          <w:b w:val="0"/>
          <w:bCs/>
          <w:i w:val="0"/>
          <w:iCs/>
          <w:sz w:val="21"/>
          <w:szCs w:val="21"/>
        </w:rPr>
      </w:pPr>
    </w:p>
    <w:p w:rsidR="00A91F52" w:rsidRDefault="00A91F52" w:rsidP="00302719">
      <w:pPr>
        <w:pStyle w:val="Title"/>
        <w:tabs>
          <w:tab w:val="left" w:pos="450"/>
        </w:tabs>
        <w:jc w:val="left"/>
        <w:rPr>
          <w:rFonts w:ascii="Arial" w:hAnsi="Arial" w:cs="Arial"/>
          <w:b w:val="0"/>
          <w:bCs/>
          <w:i w:val="0"/>
          <w:iCs/>
          <w:sz w:val="21"/>
          <w:szCs w:val="21"/>
        </w:rPr>
      </w:pPr>
    </w:p>
    <w:p w:rsidR="00DF67A9" w:rsidRDefault="00A91F52" w:rsidP="00302719">
      <w:pPr>
        <w:pStyle w:val="Title"/>
        <w:tabs>
          <w:tab w:val="left" w:pos="450"/>
        </w:tabs>
        <w:jc w:val="left"/>
        <w:rPr>
          <w:rFonts w:ascii="Arial" w:hAnsi="Arial" w:cs="Arial"/>
          <w:b w:val="0"/>
          <w:bCs/>
          <w:i w:val="0"/>
          <w:iCs/>
          <w:sz w:val="21"/>
          <w:szCs w:val="21"/>
        </w:rPr>
      </w:pPr>
      <w:r w:rsidRPr="001A4000">
        <w:rPr>
          <w:noProof/>
        </w:rPr>
        <mc:AlternateContent>
          <mc:Choice Requires="wps">
            <w:drawing>
              <wp:anchor distT="45720" distB="45720" distL="114300" distR="114300" simplePos="0" relativeHeight="251856896" behindDoc="0" locked="0" layoutInCell="1" allowOverlap="1" wp14:anchorId="2EAB63B2" wp14:editId="001C7E1B">
                <wp:simplePos x="0" y="0"/>
                <wp:positionH relativeFrom="margin">
                  <wp:align>center</wp:align>
                </wp:positionH>
                <wp:positionV relativeFrom="paragraph">
                  <wp:posOffset>122555</wp:posOffset>
                </wp:positionV>
                <wp:extent cx="3563257" cy="478971"/>
                <wp:effectExtent l="0" t="0" r="18415"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257" cy="478971"/>
                        </a:xfrm>
                        <a:prstGeom prst="rect">
                          <a:avLst/>
                        </a:prstGeom>
                        <a:solidFill>
                          <a:srgbClr val="FFFFFF"/>
                        </a:solidFill>
                        <a:ln w="9525">
                          <a:solidFill>
                            <a:srgbClr val="000000"/>
                          </a:solidFill>
                          <a:miter lim="800000"/>
                          <a:headEnd/>
                          <a:tailEnd/>
                        </a:ln>
                      </wps:spPr>
                      <wps:txbx>
                        <w:txbxContent>
                          <w:p w:rsidR="005342C7" w:rsidRPr="003817DB" w:rsidRDefault="005342C7" w:rsidP="005342C7">
                            <w:pPr>
                              <w:jc w:val="center"/>
                              <w:rPr>
                                <w:rFonts w:ascii="Garamond" w:hAnsi="Garamond"/>
                                <w:b/>
                                <w:sz w:val="56"/>
                              </w:rPr>
                            </w:pPr>
                            <w:r w:rsidRPr="003817DB">
                              <w:rPr>
                                <w:rFonts w:ascii="Garamond" w:hAnsi="Garamond"/>
                                <w:b/>
                                <w:sz w:val="56"/>
                              </w:rPr>
                              <w:t>SEPTEMBER 2021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B63B2" id="_x0000_s1038" type="#_x0000_t202" style="position:absolute;margin-left:0;margin-top:9.65pt;width:280.55pt;height:37.7pt;z-index:251856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">
                <v:textbox>
                  <w:txbxContent>
                    <w:p w:rsidR="005342C7" w:rsidRPr="003817DB" w:rsidRDefault="005342C7" w:rsidP="005342C7">
                      <w:pPr>
                        <w:jc w:val="center"/>
                        <w:rPr>
                          <w:rFonts w:ascii="Garamond" w:hAnsi="Garamond"/>
                          <w:b/>
                          <w:sz w:val="56"/>
                        </w:rPr>
                      </w:pPr>
                      <w:r w:rsidRPr="003817DB">
                        <w:rPr>
                          <w:rFonts w:ascii="Garamond" w:hAnsi="Garamond"/>
                          <w:b/>
                          <w:sz w:val="56"/>
                        </w:rPr>
                        <w:t>SEPTEMBER 2021 2021</w:t>
                      </w:r>
                    </w:p>
                  </w:txbxContent>
                </v:textbox>
                <w10:wrap anchorx="margin"/>
              </v:shape>
            </w:pict>
          </mc:Fallback>
        </mc:AlternateContent>
      </w:r>
    </w:p>
    <w:p w:rsidR="00DF67A9" w:rsidRDefault="00DF67A9" w:rsidP="00302719">
      <w:pPr>
        <w:pStyle w:val="Title"/>
        <w:tabs>
          <w:tab w:val="left" w:pos="450"/>
        </w:tabs>
        <w:jc w:val="left"/>
        <w:rPr>
          <w:rFonts w:ascii="Arial" w:hAnsi="Arial" w:cs="Arial"/>
          <w:b w:val="0"/>
          <w:bCs/>
          <w:i w:val="0"/>
          <w:iCs/>
          <w:sz w:val="21"/>
          <w:szCs w:val="21"/>
        </w:rPr>
      </w:pPr>
    </w:p>
    <w:p w:rsidR="009439A5" w:rsidRDefault="009439A5" w:rsidP="00302719">
      <w:pPr>
        <w:pStyle w:val="Title"/>
        <w:tabs>
          <w:tab w:val="left" w:pos="450"/>
        </w:tabs>
        <w:jc w:val="left"/>
        <w:rPr>
          <w:rFonts w:ascii="Arial" w:hAnsi="Arial" w:cs="Arial"/>
          <w:b w:val="0"/>
          <w:bCs/>
          <w:i w:val="0"/>
          <w:iCs/>
          <w:sz w:val="21"/>
          <w:szCs w:val="21"/>
        </w:rPr>
      </w:pPr>
    </w:p>
    <w:tbl>
      <w:tblPr>
        <w:tblpPr w:leftFromText="187" w:rightFromText="187" w:vertAnchor="page" w:horzAnchor="margin" w:tblpY="8601"/>
        <w:tblW w:w="1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620"/>
        <w:gridCol w:w="1710"/>
        <w:gridCol w:w="1710"/>
        <w:gridCol w:w="1710"/>
        <w:gridCol w:w="1620"/>
        <w:gridCol w:w="1558"/>
      </w:tblGrid>
      <w:tr w:rsidR="002B7D95" w:rsidRPr="00D730EE" w:rsidTr="002B7D95">
        <w:trPr>
          <w:trHeight w:val="260"/>
        </w:trPr>
        <w:tc>
          <w:tcPr>
            <w:tcW w:w="1435" w:type="dxa"/>
            <w:shd w:val="clear" w:color="auto" w:fill="auto"/>
            <w:vAlign w:val="center"/>
          </w:tcPr>
          <w:p w:rsidR="002B7D95" w:rsidRPr="00C73A07" w:rsidRDefault="002B7D95" w:rsidP="002B7D95">
            <w:pPr>
              <w:jc w:val="center"/>
              <w:rPr>
                <w:rFonts w:ascii="Times New Roman" w:hAnsi="Times New Roman"/>
              </w:rPr>
            </w:pPr>
            <w:r w:rsidRPr="00C73A07">
              <w:rPr>
                <w:rFonts w:ascii="Times New Roman" w:hAnsi="Times New Roman"/>
              </w:rPr>
              <w:t>Sunday</w:t>
            </w:r>
          </w:p>
        </w:tc>
        <w:tc>
          <w:tcPr>
            <w:tcW w:w="1620" w:type="dxa"/>
            <w:shd w:val="clear" w:color="auto" w:fill="auto"/>
            <w:vAlign w:val="center"/>
          </w:tcPr>
          <w:p w:rsidR="002B7D95" w:rsidRPr="00C73A07" w:rsidRDefault="002B7D95" w:rsidP="002B7D95">
            <w:pPr>
              <w:jc w:val="center"/>
              <w:rPr>
                <w:rFonts w:ascii="Times New Roman" w:hAnsi="Times New Roman"/>
              </w:rPr>
            </w:pPr>
            <w:r w:rsidRPr="00C73A07">
              <w:rPr>
                <w:rFonts w:ascii="Times New Roman" w:hAnsi="Times New Roman"/>
              </w:rPr>
              <w:t>Monday</w:t>
            </w:r>
          </w:p>
        </w:tc>
        <w:tc>
          <w:tcPr>
            <w:tcW w:w="1710" w:type="dxa"/>
            <w:shd w:val="clear" w:color="auto" w:fill="auto"/>
            <w:vAlign w:val="center"/>
          </w:tcPr>
          <w:p w:rsidR="002B7D95" w:rsidRPr="00C73A07" w:rsidRDefault="002B7D95" w:rsidP="002B7D95">
            <w:pPr>
              <w:jc w:val="center"/>
              <w:rPr>
                <w:rFonts w:ascii="Times New Roman" w:hAnsi="Times New Roman"/>
                <w:noProof/>
              </w:rPr>
            </w:pPr>
            <w:r w:rsidRPr="00C73A07">
              <w:rPr>
                <w:rFonts w:ascii="Times New Roman" w:hAnsi="Times New Roman"/>
                <w:noProof/>
              </w:rPr>
              <w:t>Tuesday</w:t>
            </w:r>
          </w:p>
        </w:tc>
        <w:tc>
          <w:tcPr>
            <w:tcW w:w="1710" w:type="dxa"/>
            <w:shd w:val="clear" w:color="auto" w:fill="auto"/>
            <w:vAlign w:val="center"/>
          </w:tcPr>
          <w:p w:rsidR="002B7D95" w:rsidRPr="00C73A07" w:rsidRDefault="002B7D95" w:rsidP="002B7D95">
            <w:pPr>
              <w:jc w:val="center"/>
              <w:rPr>
                <w:rFonts w:ascii="Times New Roman" w:hAnsi="Times New Roman"/>
                <w:noProof/>
              </w:rPr>
            </w:pPr>
            <w:r w:rsidRPr="00C73A07">
              <w:rPr>
                <w:rFonts w:ascii="Times New Roman" w:hAnsi="Times New Roman"/>
                <w:noProof/>
              </w:rPr>
              <w:t>Wednesday</w:t>
            </w:r>
          </w:p>
        </w:tc>
        <w:tc>
          <w:tcPr>
            <w:tcW w:w="1710" w:type="dxa"/>
            <w:shd w:val="clear" w:color="auto" w:fill="auto"/>
            <w:vAlign w:val="center"/>
          </w:tcPr>
          <w:p w:rsidR="002B7D95" w:rsidRPr="00C73A07" w:rsidRDefault="002B7D95" w:rsidP="002B7D95">
            <w:pPr>
              <w:jc w:val="center"/>
              <w:rPr>
                <w:rFonts w:ascii="Times New Roman" w:hAnsi="Times New Roman"/>
              </w:rPr>
            </w:pPr>
            <w:r w:rsidRPr="00C73A07">
              <w:rPr>
                <w:rFonts w:ascii="Times New Roman" w:hAnsi="Times New Roman"/>
              </w:rPr>
              <w:t>Thursday</w:t>
            </w:r>
          </w:p>
        </w:tc>
        <w:tc>
          <w:tcPr>
            <w:tcW w:w="1620" w:type="dxa"/>
            <w:tcBorders>
              <w:bottom w:val="single" w:sz="4" w:space="0" w:color="auto"/>
            </w:tcBorders>
            <w:shd w:val="clear" w:color="auto" w:fill="auto"/>
            <w:vAlign w:val="center"/>
          </w:tcPr>
          <w:p w:rsidR="002B7D95" w:rsidRPr="00C73A07" w:rsidRDefault="002B7D95" w:rsidP="002B7D95">
            <w:pPr>
              <w:jc w:val="center"/>
              <w:outlineLvl w:val="0"/>
              <w:rPr>
                <w:rFonts w:ascii="Times New Roman" w:hAnsi="Times New Roman"/>
              </w:rPr>
            </w:pPr>
            <w:r w:rsidRPr="00C73A07">
              <w:rPr>
                <w:rFonts w:ascii="Times New Roman" w:hAnsi="Times New Roman"/>
              </w:rPr>
              <w:t>Friday</w:t>
            </w:r>
          </w:p>
        </w:tc>
        <w:tc>
          <w:tcPr>
            <w:tcW w:w="1558" w:type="dxa"/>
            <w:shd w:val="clear" w:color="auto" w:fill="auto"/>
            <w:vAlign w:val="center"/>
          </w:tcPr>
          <w:p w:rsidR="002B7D95" w:rsidRPr="00C73A07" w:rsidRDefault="002B7D95" w:rsidP="002B7D95">
            <w:pPr>
              <w:jc w:val="center"/>
              <w:outlineLvl w:val="0"/>
              <w:rPr>
                <w:rFonts w:ascii="Times New Roman" w:hAnsi="Times New Roman"/>
              </w:rPr>
            </w:pPr>
            <w:r w:rsidRPr="00C73A07">
              <w:rPr>
                <w:rFonts w:ascii="Times New Roman" w:hAnsi="Times New Roman"/>
              </w:rPr>
              <w:t>Saturday</w:t>
            </w:r>
          </w:p>
        </w:tc>
      </w:tr>
      <w:tr w:rsidR="001A4000" w:rsidRPr="00D730EE" w:rsidTr="0072466D">
        <w:trPr>
          <w:trHeight w:val="1044"/>
        </w:trPr>
        <w:tc>
          <w:tcPr>
            <w:tcW w:w="4765" w:type="dxa"/>
            <w:gridSpan w:val="3"/>
            <w:shd w:val="clear" w:color="auto" w:fill="auto"/>
          </w:tcPr>
          <w:p w:rsidR="001A4000" w:rsidRPr="00C73A07" w:rsidRDefault="001A4000" w:rsidP="001A4000">
            <w:pPr>
              <w:rPr>
                <w:rFonts w:ascii="Times New Roman" w:hAnsi="Times New Roman"/>
                <w:b/>
                <w:sz w:val="28"/>
              </w:rPr>
            </w:pPr>
            <w:r w:rsidRPr="00C73A07">
              <w:rPr>
                <w:rFonts w:ascii="Times New Roman" w:hAnsi="Times New Roman"/>
                <w:noProof/>
              </w:rPr>
              <w:drawing>
                <wp:anchor distT="0" distB="0" distL="114300" distR="114300" simplePos="0" relativeHeight="251842560" behindDoc="0" locked="0" layoutInCell="1" allowOverlap="1">
                  <wp:simplePos x="0" y="0"/>
                  <wp:positionH relativeFrom="column">
                    <wp:posOffset>187325</wp:posOffset>
                  </wp:positionH>
                  <wp:positionV relativeFrom="paragraph">
                    <wp:posOffset>8890</wp:posOffset>
                  </wp:positionV>
                  <wp:extent cx="2533650" cy="673735"/>
                  <wp:effectExtent l="0" t="0" r="0" b="0"/>
                  <wp:wrapNone/>
                  <wp:docPr id="5625" name="Picture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33650" cy="673735"/>
                          </a:xfrm>
                          <a:prstGeom prst="rect">
                            <a:avLst/>
                          </a:prstGeom>
                        </pic:spPr>
                      </pic:pic>
                    </a:graphicData>
                  </a:graphic>
                  <wp14:sizeRelH relativeFrom="margin">
                    <wp14:pctWidth>0</wp14:pctWidth>
                  </wp14:sizeRelH>
                  <wp14:sizeRelV relativeFrom="margin">
                    <wp14:pctHeight>0</wp14:pctHeight>
                  </wp14:sizeRelV>
                </wp:anchor>
              </w:drawing>
            </w:r>
          </w:p>
          <w:p w:rsidR="001A4000" w:rsidRPr="00C73A07" w:rsidRDefault="001A4000" w:rsidP="00C455B2">
            <w:pPr>
              <w:jc w:val="center"/>
              <w:rPr>
                <w:rFonts w:ascii="Times New Roman" w:hAnsi="Times New Roman"/>
                <w:sz w:val="28"/>
              </w:rPr>
            </w:pPr>
          </w:p>
        </w:tc>
        <w:tc>
          <w:tcPr>
            <w:tcW w:w="1710" w:type="dxa"/>
            <w:shd w:val="clear" w:color="auto" w:fill="auto"/>
          </w:tcPr>
          <w:p w:rsidR="001A4000" w:rsidRPr="00C73A07" w:rsidRDefault="001A4000" w:rsidP="002B7D95">
            <w:pPr>
              <w:jc w:val="right"/>
              <w:rPr>
                <w:rFonts w:ascii="Times New Roman" w:hAnsi="Times New Roman"/>
                <w:b/>
                <w:noProof/>
              </w:rPr>
            </w:pPr>
            <w:r w:rsidRPr="00C73A07">
              <w:rPr>
                <w:rFonts w:ascii="Times New Roman" w:hAnsi="Times New Roman"/>
                <w:b/>
                <w:noProof/>
              </w:rPr>
              <w:t>1</w:t>
            </w:r>
          </w:p>
        </w:tc>
        <w:tc>
          <w:tcPr>
            <w:tcW w:w="1710" w:type="dxa"/>
            <w:shd w:val="clear" w:color="auto" w:fill="auto"/>
          </w:tcPr>
          <w:p w:rsidR="00C73A07" w:rsidRDefault="00C73A07" w:rsidP="00C73A07">
            <w:pPr>
              <w:jc w:val="center"/>
              <w:rPr>
                <w:rFonts w:ascii="Times New Roman" w:hAnsi="Times New Roman"/>
                <w:sz w:val="20"/>
                <w:szCs w:val="20"/>
              </w:rPr>
            </w:pPr>
            <w:r>
              <w:rPr>
                <w:rFonts w:ascii="Times New Roman" w:hAnsi="Times New Roman"/>
                <w:b/>
              </w:rPr>
              <w:t xml:space="preserve">                      </w:t>
            </w:r>
            <w:r w:rsidRPr="00C73A07">
              <w:rPr>
                <w:rFonts w:ascii="Times New Roman" w:hAnsi="Times New Roman"/>
                <w:b/>
              </w:rPr>
              <w:t>2</w:t>
            </w:r>
          </w:p>
          <w:p w:rsidR="001A4000" w:rsidRPr="00097FB7" w:rsidRDefault="00C73A07" w:rsidP="00C73A07">
            <w:pPr>
              <w:jc w:val="center"/>
              <w:rPr>
                <w:rFonts w:ascii="Times New Roman" w:hAnsi="Times New Roman"/>
                <w:sz w:val="18"/>
                <w:szCs w:val="18"/>
              </w:rPr>
            </w:pPr>
            <w:r w:rsidRPr="00097FB7">
              <w:rPr>
                <w:rFonts w:ascii="Times New Roman" w:hAnsi="Times New Roman"/>
                <w:sz w:val="18"/>
                <w:szCs w:val="18"/>
              </w:rPr>
              <w:t>T.O.P.S.</w:t>
            </w:r>
            <w:r w:rsidRPr="00097FB7">
              <w:rPr>
                <w:rFonts w:ascii="Times New Roman" w:hAnsi="Times New Roman"/>
                <w:b/>
                <w:sz w:val="18"/>
                <w:szCs w:val="18"/>
              </w:rPr>
              <w:t xml:space="preserve">       </w:t>
            </w:r>
          </w:p>
          <w:p w:rsidR="001A4000" w:rsidRPr="00097FB7" w:rsidRDefault="00C73A07" w:rsidP="00C73A07">
            <w:pPr>
              <w:rPr>
                <w:rFonts w:ascii="Times New Roman" w:hAnsi="Times New Roman"/>
                <w:sz w:val="18"/>
                <w:szCs w:val="18"/>
              </w:rPr>
            </w:pPr>
            <w:r w:rsidRPr="00097FB7">
              <w:rPr>
                <w:rFonts w:ascii="Times New Roman" w:hAnsi="Times New Roman"/>
                <w:sz w:val="18"/>
                <w:szCs w:val="18"/>
              </w:rPr>
              <w:t xml:space="preserve">       </w:t>
            </w:r>
            <w:r w:rsidR="001A4000" w:rsidRPr="00097FB7">
              <w:rPr>
                <w:rFonts w:ascii="Times New Roman" w:hAnsi="Times New Roman"/>
                <w:sz w:val="18"/>
                <w:szCs w:val="18"/>
              </w:rPr>
              <w:t>6:30 PM</w:t>
            </w:r>
            <w:r w:rsidRPr="00097FB7">
              <w:rPr>
                <w:rFonts w:ascii="Times New Roman" w:hAnsi="Times New Roman"/>
                <w:sz w:val="18"/>
                <w:szCs w:val="18"/>
              </w:rPr>
              <w:t xml:space="preserve"> @</w:t>
            </w:r>
          </w:p>
          <w:p w:rsidR="001A4000" w:rsidRPr="00C73A07" w:rsidRDefault="00C73A07" w:rsidP="00C73A07">
            <w:pPr>
              <w:rPr>
                <w:rFonts w:ascii="Times New Roman" w:hAnsi="Times New Roman"/>
                <w:sz w:val="18"/>
                <w:szCs w:val="18"/>
              </w:rPr>
            </w:pPr>
            <w:r w:rsidRPr="00097FB7">
              <w:rPr>
                <w:rFonts w:ascii="Times New Roman" w:hAnsi="Times New Roman"/>
                <w:sz w:val="18"/>
                <w:szCs w:val="18"/>
              </w:rPr>
              <w:t xml:space="preserve">  </w:t>
            </w:r>
            <w:r w:rsidR="001A4000" w:rsidRPr="00097FB7">
              <w:rPr>
                <w:rFonts w:ascii="Times New Roman" w:hAnsi="Times New Roman"/>
                <w:sz w:val="18"/>
                <w:szCs w:val="18"/>
              </w:rPr>
              <w:t>Methodist Church</w:t>
            </w:r>
          </w:p>
        </w:tc>
        <w:tc>
          <w:tcPr>
            <w:tcW w:w="1620" w:type="dxa"/>
            <w:tcBorders>
              <w:bottom w:val="single" w:sz="4" w:space="0" w:color="auto"/>
            </w:tcBorders>
            <w:shd w:val="clear" w:color="auto" w:fill="auto"/>
          </w:tcPr>
          <w:p w:rsidR="001A4000" w:rsidRPr="00C73A07" w:rsidRDefault="001A4000" w:rsidP="002B7D95">
            <w:pPr>
              <w:tabs>
                <w:tab w:val="left" w:pos="1543"/>
              </w:tabs>
              <w:jc w:val="right"/>
              <w:outlineLvl w:val="0"/>
              <w:rPr>
                <w:rFonts w:ascii="Times New Roman" w:hAnsi="Times New Roman"/>
                <w:b/>
              </w:rPr>
            </w:pPr>
            <w:r w:rsidRPr="00C73A07">
              <w:rPr>
                <w:rFonts w:ascii="Times New Roman" w:hAnsi="Times New Roman"/>
                <w:b/>
              </w:rPr>
              <w:t>3</w:t>
            </w:r>
          </w:p>
          <w:p w:rsidR="001A4000" w:rsidRPr="00097FB7" w:rsidRDefault="001A4000" w:rsidP="002B7D95">
            <w:pPr>
              <w:jc w:val="center"/>
              <w:rPr>
                <w:rFonts w:ascii="Times New Roman" w:hAnsi="Times New Roman"/>
                <w:sz w:val="18"/>
                <w:szCs w:val="18"/>
              </w:rPr>
            </w:pPr>
            <w:r w:rsidRPr="00097FB7">
              <w:rPr>
                <w:rFonts w:ascii="Times New Roman" w:hAnsi="Times New Roman"/>
                <w:sz w:val="18"/>
                <w:szCs w:val="18"/>
              </w:rPr>
              <w:t>Senior Center</w:t>
            </w:r>
          </w:p>
          <w:p w:rsidR="001A4000" w:rsidRPr="00C73A07" w:rsidRDefault="001A4000" w:rsidP="002B7D95">
            <w:pPr>
              <w:jc w:val="center"/>
              <w:rPr>
                <w:rFonts w:ascii="Times New Roman" w:hAnsi="Times New Roman"/>
                <w:sz w:val="18"/>
              </w:rPr>
            </w:pPr>
            <w:r w:rsidRPr="00097FB7">
              <w:rPr>
                <w:rFonts w:ascii="Times New Roman" w:hAnsi="Times New Roman"/>
                <w:sz w:val="18"/>
                <w:szCs w:val="18"/>
              </w:rPr>
              <w:t>Potluck @</w:t>
            </w:r>
            <w:r w:rsidR="004D6C94" w:rsidRPr="00097FB7">
              <w:rPr>
                <w:rFonts w:ascii="Times New Roman" w:hAnsi="Times New Roman"/>
                <w:sz w:val="18"/>
                <w:szCs w:val="18"/>
              </w:rPr>
              <w:t xml:space="preserve"> </w:t>
            </w:r>
            <w:r w:rsidRPr="00097FB7">
              <w:rPr>
                <w:rFonts w:ascii="Times New Roman" w:hAnsi="Times New Roman"/>
                <w:sz w:val="18"/>
                <w:szCs w:val="18"/>
              </w:rPr>
              <w:t>12pm</w:t>
            </w:r>
          </w:p>
        </w:tc>
        <w:tc>
          <w:tcPr>
            <w:tcW w:w="1558" w:type="dxa"/>
            <w:shd w:val="clear" w:color="auto" w:fill="auto"/>
          </w:tcPr>
          <w:p w:rsidR="001A4000" w:rsidRPr="00C73A07" w:rsidRDefault="001A4000" w:rsidP="002B7D95">
            <w:pPr>
              <w:jc w:val="right"/>
              <w:outlineLvl w:val="0"/>
              <w:rPr>
                <w:rFonts w:ascii="Times New Roman" w:hAnsi="Times New Roman"/>
                <w:b/>
              </w:rPr>
            </w:pPr>
            <w:r w:rsidRPr="00C73A07">
              <w:rPr>
                <w:rFonts w:ascii="Times New Roman" w:hAnsi="Times New Roman"/>
                <w:b/>
              </w:rPr>
              <w:t>4</w:t>
            </w:r>
          </w:p>
          <w:p w:rsidR="001A4000" w:rsidRPr="00C73A07" w:rsidRDefault="001A4000" w:rsidP="002B7D95">
            <w:pPr>
              <w:jc w:val="right"/>
              <w:outlineLvl w:val="0"/>
              <w:rPr>
                <w:rFonts w:ascii="Times New Roman" w:hAnsi="Times New Roman"/>
              </w:rPr>
            </w:pPr>
          </w:p>
          <w:p w:rsidR="001A4000" w:rsidRPr="00C73A07" w:rsidRDefault="001A4000" w:rsidP="002B7D95">
            <w:pPr>
              <w:jc w:val="right"/>
              <w:outlineLvl w:val="0"/>
              <w:rPr>
                <w:rFonts w:ascii="Times New Roman" w:hAnsi="Times New Roman"/>
              </w:rPr>
            </w:pPr>
          </w:p>
          <w:p w:rsidR="001A4000" w:rsidRPr="00C73A07" w:rsidRDefault="001A4000" w:rsidP="001A4000">
            <w:pPr>
              <w:outlineLvl w:val="0"/>
              <w:rPr>
                <w:rFonts w:ascii="Times New Roman" w:hAnsi="Times New Roman"/>
              </w:rPr>
            </w:pPr>
          </w:p>
        </w:tc>
      </w:tr>
      <w:tr w:rsidR="002B7D95" w:rsidRPr="001A4000" w:rsidTr="00E37BD8">
        <w:trPr>
          <w:trHeight w:val="1205"/>
        </w:trPr>
        <w:tc>
          <w:tcPr>
            <w:tcW w:w="1435" w:type="dxa"/>
            <w:shd w:val="clear" w:color="auto" w:fill="auto"/>
          </w:tcPr>
          <w:p w:rsidR="002B7D95" w:rsidRPr="00C73A07" w:rsidRDefault="003817DB" w:rsidP="002B7D95">
            <w:pPr>
              <w:jc w:val="right"/>
              <w:rPr>
                <w:rFonts w:ascii="Times New Roman" w:hAnsi="Times New Roman"/>
                <w:b/>
              </w:rPr>
            </w:pPr>
            <w:r w:rsidRPr="00C73A07">
              <w:rPr>
                <w:rFonts w:ascii="Times New Roman" w:hAnsi="Times New Roman"/>
                <w:b/>
                <w:noProof/>
              </w:rPr>
              <w:t>5</w:t>
            </w:r>
          </w:p>
          <w:p w:rsidR="002B7D95" w:rsidRPr="00C73A07" w:rsidRDefault="002B7D95" w:rsidP="002B7D95">
            <w:pPr>
              <w:jc w:val="center"/>
              <w:rPr>
                <w:rFonts w:ascii="Times New Roman" w:hAnsi="Times New Roman"/>
              </w:rPr>
            </w:pPr>
          </w:p>
        </w:tc>
        <w:tc>
          <w:tcPr>
            <w:tcW w:w="1620" w:type="dxa"/>
            <w:shd w:val="clear" w:color="auto" w:fill="auto"/>
          </w:tcPr>
          <w:p w:rsidR="00E37BD8" w:rsidRPr="00C73A07" w:rsidRDefault="00E37BD8" w:rsidP="00E37BD8">
            <w:pPr>
              <w:rPr>
                <w:rFonts w:ascii="Times New Roman" w:hAnsi="Times New Roman"/>
                <w:b/>
              </w:rPr>
            </w:pPr>
            <w:r>
              <w:rPr>
                <w:rFonts w:ascii="Times New Roman" w:hAnsi="Times New Roman"/>
                <w:noProof/>
                <w:sz w:val="18"/>
              </w:rPr>
              <w:t>UMC:</w:t>
            </w:r>
            <w:r>
              <w:rPr>
                <w:rFonts w:ascii="Times New Roman" w:hAnsi="Times New Roman"/>
                <w:b/>
              </w:rPr>
              <w:t xml:space="preserve">             </w:t>
            </w:r>
            <w:r w:rsidRPr="00C73A07">
              <w:rPr>
                <w:rFonts w:ascii="Times New Roman" w:hAnsi="Times New Roman"/>
                <w:b/>
              </w:rPr>
              <w:t>6</w:t>
            </w:r>
          </w:p>
          <w:p w:rsidR="002B7D95" w:rsidRPr="00C73A07" w:rsidRDefault="00C73A07" w:rsidP="00E37BD8">
            <w:pPr>
              <w:rPr>
                <w:rFonts w:ascii="Times New Roman" w:hAnsi="Times New Roman"/>
                <w:sz w:val="22"/>
              </w:rPr>
            </w:pPr>
            <w:r>
              <w:rPr>
                <w:rFonts w:ascii="Times New Roman" w:hAnsi="Times New Roman"/>
                <w:noProof/>
                <w:sz w:val="18"/>
              </w:rPr>
              <w:t xml:space="preserve">TEFAP </w:t>
            </w:r>
            <w:r w:rsidR="002B7D95" w:rsidRPr="00C73A07">
              <w:rPr>
                <w:rFonts w:ascii="Times New Roman" w:hAnsi="Times New Roman"/>
                <w:noProof/>
                <w:sz w:val="18"/>
              </w:rPr>
              <w:t>@</w:t>
            </w:r>
            <w:r w:rsidR="00097FB7">
              <w:rPr>
                <w:rFonts w:ascii="Times New Roman" w:hAnsi="Times New Roman"/>
                <w:noProof/>
                <w:sz w:val="18"/>
              </w:rPr>
              <w:t xml:space="preserve"> </w:t>
            </w:r>
            <w:r w:rsidR="002B7D95" w:rsidRPr="00C73A07">
              <w:rPr>
                <w:rFonts w:ascii="Times New Roman" w:hAnsi="Times New Roman"/>
                <w:noProof/>
                <w:sz w:val="18"/>
              </w:rPr>
              <w:t>1pm</w:t>
            </w:r>
            <w:r w:rsidR="00E37BD8">
              <w:rPr>
                <w:rFonts w:ascii="Times New Roman" w:hAnsi="Times New Roman"/>
                <w:noProof/>
                <w:sz w:val="18"/>
              </w:rPr>
              <w:t xml:space="preserve">                          </w:t>
            </w:r>
            <w:r w:rsidR="00E37BD8">
              <w:rPr>
                <w:noProof/>
              </w:rPr>
              <w:drawing>
                <wp:inline distT="0" distB="0" distL="0" distR="0" wp14:anchorId="26D1CABD" wp14:editId="595B85CE">
                  <wp:extent cx="742950" cy="489587"/>
                  <wp:effectExtent l="0" t="0" r="0" b="5715"/>
                  <wp:docPr id="5630" name="Picture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grayscl/>
                          </a:blip>
                          <a:stretch>
                            <a:fillRect/>
                          </a:stretch>
                        </pic:blipFill>
                        <pic:spPr>
                          <a:xfrm>
                            <a:off x="0" y="0"/>
                            <a:ext cx="792912" cy="522511"/>
                          </a:xfrm>
                          <a:prstGeom prst="rect">
                            <a:avLst/>
                          </a:prstGeom>
                        </pic:spPr>
                      </pic:pic>
                    </a:graphicData>
                  </a:graphic>
                </wp:inline>
              </w:drawing>
            </w:r>
          </w:p>
        </w:tc>
        <w:tc>
          <w:tcPr>
            <w:tcW w:w="1710" w:type="dxa"/>
            <w:shd w:val="clear" w:color="auto" w:fill="auto"/>
          </w:tcPr>
          <w:p w:rsidR="002B7D95" w:rsidRPr="00097FB7" w:rsidRDefault="003817DB" w:rsidP="00097FB7">
            <w:pPr>
              <w:jc w:val="right"/>
              <w:rPr>
                <w:rFonts w:ascii="Times New Roman" w:hAnsi="Times New Roman"/>
                <w:b/>
              </w:rPr>
            </w:pPr>
            <w:r w:rsidRPr="00C73A07">
              <w:rPr>
                <w:rFonts w:ascii="Times New Roman" w:hAnsi="Times New Roman"/>
                <w:b/>
              </w:rPr>
              <w:t>7</w:t>
            </w:r>
          </w:p>
          <w:p w:rsidR="00097FB7" w:rsidRDefault="00C73A07" w:rsidP="002B7D95">
            <w:pPr>
              <w:jc w:val="center"/>
              <w:rPr>
                <w:rFonts w:ascii="Times New Roman" w:hAnsi="Times New Roman"/>
                <w:noProof/>
                <w:sz w:val="20"/>
              </w:rPr>
            </w:pPr>
            <w:r w:rsidRPr="00097FB7">
              <w:rPr>
                <w:rFonts w:ascii="Times New Roman" w:hAnsi="Times New Roman"/>
                <w:noProof/>
                <w:sz w:val="20"/>
              </w:rPr>
              <w:t xml:space="preserve">UMC </w:t>
            </w:r>
          </w:p>
          <w:p w:rsidR="00C73A07" w:rsidRPr="00097FB7" w:rsidRDefault="00C73A07" w:rsidP="002B7D95">
            <w:pPr>
              <w:jc w:val="center"/>
              <w:rPr>
                <w:rFonts w:ascii="Times New Roman" w:hAnsi="Times New Roman"/>
                <w:noProof/>
                <w:sz w:val="20"/>
              </w:rPr>
            </w:pPr>
            <w:r w:rsidRPr="00097FB7">
              <w:rPr>
                <w:rFonts w:ascii="Times New Roman" w:hAnsi="Times New Roman"/>
                <w:noProof/>
                <w:sz w:val="20"/>
              </w:rPr>
              <w:t>Food Pantry</w:t>
            </w:r>
          </w:p>
          <w:p w:rsidR="002B7D95" w:rsidRPr="00C73A07" w:rsidRDefault="002B7D95" w:rsidP="002B7D95">
            <w:pPr>
              <w:jc w:val="center"/>
              <w:rPr>
                <w:rFonts w:ascii="Times New Roman" w:hAnsi="Times New Roman"/>
                <w:noProof/>
                <w:sz w:val="14"/>
              </w:rPr>
            </w:pPr>
            <w:r w:rsidRPr="00097FB7">
              <w:rPr>
                <w:rFonts w:ascii="Times New Roman" w:hAnsi="Times New Roman"/>
                <w:noProof/>
                <w:sz w:val="20"/>
              </w:rPr>
              <w:t>@</w:t>
            </w:r>
            <w:r w:rsidR="00C73A07" w:rsidRPr="00097FB7">
              <w:rPr>
                <w:rFonts w:ascii="Times New Roman" w:hAnsi="Times New Roman"/>
                <w:noProof/>
                <w:sz w:val="20"/>
              </w:rPr>
              <w:t xml:space="preserve"> </w:t>
            </w:r>
            <w:r w:rsidRPr="00097FB7">
              <w:rPr>
                <w:rFonts w:ascii="Times New Roman" w:hAnsi="Times New Roman"/>
                <w:noProof/>
                <w:sz w:val="20"/>
              </w:rPr>
              <w:t>2pm</w:t>
            </w:r>
          </w:p>
        </w:tc>
        <w:tc>
          <w:tcPr>
            <w:tcW w:w="1710" w:type="dxa"/>
            <w:shd w:val="clear" w:color="auto" w:fill="auto"/>
          </w:tcPr>
          <w:p w:rsidR="002B7D95" w:rsidRPr="00C73A07" w:rsidRDefault="003817DB" w:rsidP="002B7D95">
            <w:pPr>
              <w:jc w:val="right"/>
              <w:rPr>
                <w:rFonts w:ascii="Times New Roman" w:hAnsi="Times New Roman"/>
                <w:b/>
              </w:rPr>
            </w:pPr>
            <w:r w:rsidRPr="00C73A07">
              <w:rPr>
                <w:rFonts w:ascii="Times New Roman" w:hAnsi="Times New Roman"/>
                <w:b/>
              </w:rPr>
              <w:t>8</w:t>
            </w:r>
          </w:p>
          <w:p w:rsidR="002B7D95" w:rsidRPr="00C73A07" w:rsidRDefault="002B7D95" w:rsidP="002B7D95">
            <w:pPr>
              <w:jc w:val="right"/>
              <w:rPr>
                <w:rFonts w:ascii="Times New Roman" w:hAnsi="Times New Roman"/>
                <w:b/>
              </w:rPr>
            </w:pPr>
          </w:p>
        </w:tc>
        <w:tc>
          <w:tcPr>
            <w:tcW w:w="1710" w:type="dxa"/>
            <w:shd w:val="clear" w:color="auto" w:fill="auto"/>
          </w:tcPr>
          <w:p w:rsidR="002B7D95" w:rsidRPr="00C73A07" w:rsidRDefault="003817DB" w:rsidP="002B7D95">
            <w:pPr>
              <w:jc w:val="right"/>
              <w:rPr>
                <w:rFonts w:ascii="Times New Roman" w:hAnsi="Times New Roman"/>
                <w:b/>
              </w:rPr>
            </w:pPr>
            <w:r w:rsidRPr="00C73A07">
              <w:rPr>
                <w:rFonts w:ascii="Times New Roman" w:hAnsi="Times New Roman"/>
                <w:b/>
              </w:rPr>
              <w:t>9</w:t>
            </w:r>
          </w:p>
          <w:p w:rsidR="00C73A07" w:rsidRDefault="00C73A07" w:rsidP="002B7D95">
            <w:pPr>
              <w:jc w:val="center"/>
              <w:rPr>
                <w:rFonts w:ascii="Times New Roman" w:hAnsi="Times New Roman"/>
                <w:sz w:val="18"/>
                <w:szCs w:val="18"/>
              </w:rPr>
            </w:pPr>
          </w:p>
          <w:p w:rsidR="002B7D95" w:rsidRPr="00C73A07" w:rsidRDefault="002B7D95" w:rsidP="002B7D95">
            <w:pPr>
              <w:jc w:val="center"/>
              <w:rPr>
                <w:rFonts w:ascii="Times New Roman" w:hAnsi="Times New Roman"/>
                <w:sz w:val="18"/>
                <w:szCs w:val="18"/>
              </w:rPr>
            </w:pPr>
            <w:r w:rsidRPr="00C73A07">
              <w:rPr>
                <w:rFonts w:ascii="Times New Roman" w:hAnsi="Times New Roman"/>
                <w:sz w:val="18"/>
                <w:szCs w:val="18"/>
              </w:rPr>
              <w:t>T.O.P.S</w:t>
            </w:r>
          </w:p>
        </w:tc>
        <w:tc>
          <w:tcPr>
            <w:tcW w:w="1620" w:type="dxa"/>
            <w:tcBorders>
              <w:bottom w:val="single" w:sz="4" w:space="0" w:color="auto"/>
            </w:tcBorders>
            <w:shd w:val="clear" w:color="auto" w:fill="auto"/>
          </w:tcPr>
          <w:p w:rsidR="002B7D95" w:rsidRPr="00C73A07" w:rsidRDefault="003817DB" w:rsidP="002B7D95">
            <w:pPr>
              <w:jc w:val="right"/>
              <w:outlineLvl w:val="0"/>
              <w:rPr>
                <w:rFonts w:ascii="Times New Roman" w:hAnsi="Times New Roman"/>
                <w:b/>
              </w:rPr>
            </w:pPr>
            <w:r w:rsidRPr="00C73A07">
              <w:rPr>
                <w:rFonts w:ascii="Times New Roman" w:hAnsi="Times New Roman"/>
                <w:b/>
              </w:rPr>
              <w:t>10</w:t>
            </w:r>
          </w:p>
          <w:p w:rsidR="002B7D95" w:rsidRPr="00C73A07" w:rsidRDefault="002B7D95" w:rsidP="002B7D95">
            <w:pPr>
              <w:outlineLvl w:val="0"/>
              <w:rPr>
                <w:rFonts w:ascii="Times New Roman" w:hAnsi="Times New Roman"/>
                <w:b/>
              </w:rPr>
            </w:pPr>
          </w:p>
        </w:tc>
        <w:tc>
          <w:tcPr>
            <w:tcW w:w="1558" w:type="dxa"/>
            <w:shd w:val="clear" w:color="auto" w:fill="auto"/>
          </w:tcPr>
          <w:p w:rsidR="002B7D95" w:rsidRPr="00C73A07" w:rsidRDefault="003817DB" w:rsidP="002B7D95">
            <w:pPr>
              <w:jc w:val="right"/>
              <w:outlineLvl w:val="0"/>
              <w:rPr>
                <w:rFonts w:ascii="Times New Roman" w:hAnsi="Times New Roman"/>
                <w:b/>
              </w:rPr>
            </w:pPr>
            <w:r w:rsidRPr="00C73A07">
              <w:rPr>
                <w:rFonts w:ascii="Times New Roman" w:hAnsi="Times New Roman"/>
                <w:b/>
              </w:rPr>
              <w:t>11</w:t>
            </w:r>
          </w:p>
          <w:p w:rsidR="002B7D95" w:rsidRPr="00C73A07" w:rsidRDefault="002B7D95" w:rsidP="002B7D95">
            <w:pPr>
              <w:jc w:val="center"/>
              <w:outlineLvl w:val="0"/>
              <w:rPr>
                <w:rFonts w:ascii="Times New Roman" w:hAnsi="Times New Roman"/>
                <w:sz w:val="20"/>
              </w:rPr>
            </w:pPr>
            <w:r w:rsidRPr="00C73A07">
              <w:rPr>
                <w:rFonts w:ascii="Times New Roman" w:hAnsi="Times New Roman"/>
                <w:sz w:val="18"/>
              </w:rPr>
              <w:t>Community Closet 9-12 Nazarene Church</w:t>
            </w:r>
          </w:p>
        </w:tc>
      </w:tr>
      <w:tr w:rsidR="002B7D95" w:rsidRPr="001A4000" w:rsidTr="00865804">
        <w:trPr>
          <w:trHeight w:val="1062"/>
        </w:trPr>
        <w:tc>
          <w:tcPr>
            <w:tcW w:w="1435" w:type="dxa"/>
            <w:tcBorders>
              <w:bottom w:val="single" w:sz="4" w:space="0" w:color="auto"/>
            </w:tcBorders>
            <w:shd w:val="clear" w:color="auto" w:fill="auto"/>
          </w:tcPr>
          <w:p w:rsidR="002B7D95" w:rsidRPr="00C73A07" w:rsidRDefault="003817DB" w:rsidP="002B7D95">
            <w:pPr>
              <w:jc w:val="right"/>
              <w:outlineLvl w:val="0"/>
              <w:rPr>
                <w:rFonts w:ascii="Times New Roman" w:hAnsi="Times New Roman"/>
                <w:b/>
                <w:noProof/>
              </w:rPr>
            </w:pPr>
            <w:r w:rsidRPr="00C73A07">
              <w:rPr>
                <w:rFonts w:ascii="Times New Roman" w:hAnsi="Times New Roman"/>
                <w:b/>
                <w:noProof/>
              </w:rPr>
              <w:t>12</w:t>
            </w:r>
          </w:p>
          <w:p w:rsidR="002B7D95" w:rsidRPr="00C73A07" w:rsidRDefault="002B7D95" w:rsidP="002B7D95">
            <w:pPr>
              <w:outlineLvl w:val="0"/>
              <w:rPr>
                <w:rFonts w:ascii="Times New Roman" w:hAnsi="Times New Roman"/>
                <w:b/>
                <w:i/>
                <w:noProof/>
              </w:rPr>
            </w:pPr>
          </w:p>
        </w:tc>
        <w:tc>
          <w:tcPr>
            <w:tcW w:w="1620" w:type="dxa"/>
            <w:tcBorders>
              <w:bottom w:val="single" w:sz="4" w:space="0" w:color="auto"/>
            </w:tcBorders>
            <w:shd w:val="clear" w:color="auto" w:fill="auto"/>
          </w:tcPr>
          <w:p w:rsidR="002B7D95" w:rsidRPr="00C73A07" w:rsidRDefault="003817DB" w:rsidP="002B7D95">
            <w:pPr>
              <w:jc w:val="right"/>
              <w:rPr>
                <w:rFonts w:ascii="Times New Roman" w:hAnsi="Times New Roman"/>
                <w:b/>
              </w:rPr>
            </w:pPr>
            <w:r w:rsidRPr="00C73A07">
              <w:rPr>
                <w:rFonts w:ascii="Times New Roman" w:hAnsi="Times New Roman"/>
                <w:b/>
              </w:rPr>
              <w:t>13</w:t>
            </w:r>
          </w:p>
          <w:p w:rsidR="00097FB7" w:rsidRDefault="00097FB7" w:rsidP="00097FB7">
            <w:pPr>
              <w:rPr>
                <w:rFonts w:ascii="Times New Roman" w:hAnsi="Times New Roman"/>
                <w:sz w:val="18"/>
                <w:szCs w:val="20"/>
              </w:rPr>
            </w:pPr>
            <w:r>
              <w:rPr>
                <w:rFonts w:ascii="Times New Roman" w:hAnsi="Times New Roman"/>
                <w:sz w:val="18"/>
                <w:szCs w:val="20"/>
              </w:rPr>
              <w:t xml:space="preserve">       </w:t>
            </w:r>
          </w:p>
          <w:p w:rsidR="00097FB7" w:rsidRPr="00C73A07" w:rsidRDefault="00097FB7" w:rsidP="00097FB7">
            <w:pPr>
              <w:jc w:val="center"/>
              <w:rPr>
                <w:rFonts w:ascii="Times New Roman" w:hAnsi="Times New Roman"/>
                <w:noProof/>
                <w:sz w:val="18"/>
              </w:rPr>
            </w:pPr>
            <w:r w:rsidRPr="00097FB7">
              <w:rPr>
                <w:rFonts w:ascii="Times New Roman" w:hAnsi="Times New Roman"/>
                <w:sz w:val="18"/>
                <w:szCs w:val="20"/>
              </w:rPr>
              <w:t>Council</w:t>
            </w:r>
            <w:r w:rsidRPr="00097FB7">
              <w:rPr>
                <w:rFonts w:ascii="Times New Roman" w:hAnsi="Times New Roman"/>
                <w:b/>
                <w:sz w:val="22"/>
              </w:rPr>
              <w:t xml:space="preserve">          </w:t>
            </w:r>
            <w:r w:rsidRPr="00C73A07">
              <w:rPr>
                <w:rFonts w:ascii="Times New Roman" w:hAnsi="Times New Roman"/>
                <w:sz w:val="18"/>
                <w:szCs w:val="18"/>
              </w:rPr>
              <w:t>Meeting @</w:t>
            </w:r>
            <w:r>
              <w:rPr>
                <w:rFonts w:ascii="Times New Roman" w:hAnsi="Times New Roman"/>
                <w:sz w:val="18"/>
                <w:szCs w:val="18"/>
              </w:rPr>
              <w:t>6:30pm</w:t>
            </w:r>
          </w:p>
          <w:p w:rsidR="002B7D95" w:rsidRPr="00C73A07" w:rsidRDefault="002B7D95" w:rsidP="002B7D95">
            <w:pPr>
              <w:jc w:val="center"/>
              <w:rPr>
                <w:rFonts w:ascii="Times New Roman" w:hAnsi="Times New Roman"/>
              </w:rPr>
            </w:pPr>
          </w:p>
        </w:tc>
        <w:tc>
          <w:tcPr>
            <w:tcW w:w="1710" w:type="dxa"/>
            <w:tcBorders>
              <w:bottom w:val="single" w:sz="4" w:space="0" w:color="auto"/>
            </w:tcBorders>
            <w:shd w:val="clear" w:color="auto" w:fill="auto"/>
          </w:tcPr>
          <w:p w:rsidR="002B7D95" w:rsidRPr="00C73A07" w:rsidRDefault="003817DB" w:rsidP="002B7D95">
            <w:pPr>
              <w:jc w:val="right"/>
              <w:rPr>
                <w:rFonts w:ascii="Times New Roman" w:hAnsi="Times New Roman"/>
                <w:b/>
              </w:rPr>
            </w:pPr>
            <w:r w:rsidRPr="00C73A07">
              <w:rPr>
                <w:rFonts w:ascii="Times New Roman" w:hAnsi="Times New Roman"/>
                <w:b/>
              </w:rPr>
              <w:t>14</w:t>
            </w:r>
          </w:p>
          <w:p w:rsidR="00E37BD8" w:rsidRDefault="00E37BD8" w:rsidP="00E37BD8">
            <w:pPr>
              <w:jc w:val="center"/>
              <w:rPr>
                <w:rFonts w:ascii="Times New Roman" w:hAnsi="Times New Roman"/>
                <w:sz w:val="18"/>
                <w:szCs w:val="18"/>
              </w:rPr>
            </w:pPr>
          </w:p>
          <w:p w:rsidR="00A30136" w:rsidRPr="00C73A07" w:rsidRDefault="00865804" w:rsidP="00E37BD8">
            <w:pPr>
              <w:jc w:val="center"/>
              <w:rPr>
                <w:rFonts w:ascii="Times New Roman" w:hAnsi="Times New Roman"/>
                <w:sz w:val="18"/>
                <w:szCs w:val="18"/>
              </w:rPr>
            </w:pPr>
            <w:r w:rsidRPr="00C73A07">
              <w:rPr>
                <w:rFonts w:ascii="Times New Roman" w:hAnsi="Times New Roman"/>
                <w:sz w:val="18"/>
                <w:szCs w:val="18"/>
              </w:rPr>
              <w:t xml:space="preserve">Udall Community </w:t>
            </w:r>
            <w:proofErr w:type="spellStart"/>
            <w:r w:rsidRPr="00C73A07">
              <w:rPr>
                <w:rFonts w:ascii="Times New Roman" w:hAnsi="Times New Roman"/>
                <w:sz w:val="18"/>
                <w:szCs w:val="18"/>
              </w:rPr>
              <w:t>Bldg</w:t>
            </w:r>
            <w:proofErr w:type="spellEnd"/>
            <w:r w:rsidRPr="00C73A07">
              <w:rPr>
                <w:rFonts w:ascii="Times New Roman" w:hAnsi="Times New Roman"/>
                <w:sz w:val="18"/>
                <w:szCs w:val="18"/>
              </w:rPr>
              <w:t xml:space="preserve"> Board    </w:t>
            </w:r>
          </w:p>
          <w:p w:rsidR="002B7D95" w:rsidRPr="00C73A07" w:rsidRDefault="003C2970" w:rsidP="00A30136">
            <w:pPr>
              <w:rPr>
                <w:rFonts w:ascii="Times New Roman" w:hAnsi="Times New Roman"/>
                <w:sz w:val="28"/>
              </w:rPr>
            </w:pPr>
            <w:r w:rsidRPr="00C73A07">
              <w:rPr>
                <w:rFonts w:ascii="Times New Roman" w:hAnsi="Times New Roman"/>
                <w:noProof/>
              </w:rPr>
              <w:drawing>
                <wp:inline distT="0" distB="0" distL="0" distR="0" wp14:anchorId="4E7744FC" wp14:editId="509E617F">
                  <wp:extent cx="295275" cy="277092"/>
                  <wp:effectExtent l="0" t="0" r="0" b="8890"/>
                  <wp:docPr id="5601" name="Picture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277092"/>
                          </a:xfrm>
                          <a:prstGeom prst="rect">
                            <a:avLst/>
                          </a:prstGeom>
                        </pic:spPr>
                      </pic:pic>
                    </a:graphicData>
                  </a:graphic>
                </wp:inline>
              </w:drawing>
            </w:r>
          </w:p>
        </w:tc>
        <w:tc>
          <w:tcPr>
            <w:tcW w:w="1710" w:type="dxa"/>
            <w:tcBorders>
              <w:bottom w:val="single" w:sz="4" w:space="0" w:color="auto"/>
            </w:tcBorders>
            <w:shd w:val="clear" w:color="auto" w:fill="auto"/>
          </w:tcPr>
          <w:p w:rsidR="002B7D95" w:rsidRPr="00C73A07" w:rsidRDefault="003817DB" w:rsidP="002B7D95">
            <w:pPr>
              <w:jc w:val="right"/>
              <w:rPr>
                <w:rFonts w:ascii="Times New Roman" w:hAnsi="Times New Roman"/>
                <w:sz w:val="20"/>
              </w:rPr>
            </w:pPr>
            <w:r w:rsidRPr="00C73A07">
              <w:rPr>
                <w:rFonts w:ascii="Times New Roman" w:hAnsi="Times New Roman"/>
                <w:b/>
              </w:rPr>
              <w:t>15</w:t>
            </w:r>
          </w:p>
        </w:tc>
        <w:tc>
          <w:tcPr>
            <w:tcW w:w="1710" w:type="dxa"/>
            <w:tcBorders>
              <w:bottom w:val="single" w:sz="4" w:space="0" w:color="auto"/>
            </w:tcBorders>
            <w:shd w:val="clear" w:color="auto" w:fill="auto"/>
          </w:tcPr>
          <w:p w:rsidR="002B7D95" w:rsidRPr="00C73A07" w:rsidRDefault="003817DB" w:rsidP="002B7D95">
            <w:pPr>
              <w:jc w:val="right"/>
              <w:rPr>
                <w:rFonts w:ascii="Times New Roman" w:hAnsi="Times New Roman"/>
                <w:b/>
                <w:szCs w:val="18"/>
              </w:rPr>
            </w:pPr>
            <w:r w:rsidRPr="00C73A07">
              <w:rPr>
                <w:rFonts w:ascii="Times New Roman" w:hAnsi="Times New Roman"/>
                <w:b/>
                <w:szCs w:val="18"/>
              </w:rPr>
              <w:t>16</w:t>
            </w:r>
          </w:p>
          <w:p w:rsidR="00C73A07" w:rsidRDefault="00C73A07" w:rsidP="002B7D95">
            <w:pPr>
              <w:jc w:val="center"/>
              <w:rPr>
                <w:rFonts w:ascii="Times New Roman" w:hAnsi="Times New Roman"/>
                <w:sz w:val="18"/>
                <w:szCs w:val="18"/>
              </w:rPr>
            </w:pPr>
          </w:p>
          <w:p w:rsidR="002B7D95" w:rsidRPr="00C73A07" w:rsidRDefault="002B7D95" w:rsidP="002B7D95">
            <w:pPr>
              <w:jc w:val="center"/>
              <w:rPr>
                <w:rFonts w:ascii="Times New Roman" w:hAnsi="Times New Roman"/>
                <w:sz w:val="18"/>
                <w:szCs w:val="18"/>
              </w:rPr>
            </w:pPr>
            <w:r w:rsidRPr="00C73A07">
              <w:rPr>
                <w:rFonts w:ascii="Times New Roman" w:hAnsi="Times New Roman"/>
                <w:sz w:val="18"/>
                <w:szCs w:val="18"/>
              </w:rPr>
              <w:t>T.O.P.S</w:t>
            </w:r>
          </w:p>
          <w:p w:rsidR="002B7D95" w:rsidRPr="00C73A07" w:rsidRDefault="002B7D95" w:rsidP="00857FCE">
            <w:pPr>
              <w:jc w:val="center"/>
              <w:rPr>
                <w:rFonts w:ascii="Times New Roman" w:hAnsi="Times New Roman"/>
                <w:sz w:val="22"/>
                <w:szCs w:val="18"/>
              </w:rPr>
            </w:pPr>
          </w:p>
          <w:p w:rsidR="002B7D95" w:rsidRPr="00C73A07" w:rsidRDefault="002B7D95" w:rsidP="002B7D95">
            <w:pPr>
              <w:jc w:val="center"/>
              <w:rPr>
                <w:rFonts w:ascii="Times New Roman" w:hAnsi="Times New Roman"/>
                <w:b/>
                <w:sz w:val="18"/>
                <w:szCs w:val="18"/>
              </w:rPr>
            </w:pPr>
          </w:p>
        </w:tc>
        <w:tc>
          <w:tcPr>
            <w:tcW w:w="1620" w:type="dxa"/>
            <w:tcBorders>
              <w:bottom w:val="single" w:sz="4" w:space="0" w:color="auto"/>
            </w:tcBorders>
            <w:shd w:val="clear" w:color="auto" w:fill="FFFFFF" w:themeFill="background1"/>
          </w:tcPr>
          <w:p w:rsidR="002B7D95" w:rsidRPr="00C73A07" w:rsidRDefault="003817DB" w:rsidP="002B7D95">
            <w:pPr>
              <w:jc w:val="right"/>
              <w:outlineLvl w:val="0"/>
              <w:rPr>
                <w:rFonts w:ascii="Times New Roman" w:hAnsi="Times New Roman"/>
                <w:b/>
              </w:rPr>
            </w:pPr>
            <w:r w:rsidRPr="00C73A07">
              <w:rPr>
                <w:rFonts w:ascii="Times New Roman" w:hAnsi="Times New Roman"/>
                <w:b/>
              </w:rPr>
              <w:t>17</w:t>
            </w:r>
          </w:p>
          <w:p w:rsidR="00C73A07" w:rsidRDefault="00C73A07" w:rsidP="002B7D95">
            <w:pPr>
              <w:jc w:val="center"/>
              <w:rPr>
                <w:rFonts w:ascii="Times New Roman" w:hAnsi="Times New Roman"/>
                <w:sz w:val="18"/>
              </w:rPr>
            </w:pPr>
          </w:p>
          <w:p w:rsidR="002B7D95" w:rsidRPr="00C73A07" w:rsidRDefault="002B7D95" w:rsidP="002B7D95">
            <w:pPr>
              <w:jc w:val="center"/>
              <w:rPr>
                <w:rFonts w:ascii="Times New Roman" w:hAnsi="Times New Roman"/>
                <w:sz w:val="18"/>
              </w:rPr>
            </w:pPr>
            <w:r w:rsidRPr="00C73A07">
              <w:rPr>
                <w:rFonts w:ascii="Times New Roman" w:hAnsi="Times New Roman"/>
                <w:sz w:val="18"/>
              </w:rPr>
              <w:t>Senior Center</w:t>
            </w:r>
          </w:p>
          <w:p w:rsidR="002B7D95" w:rsidRPr="00C73A07" w:rsidRDefault="00865804" w:rsidP="002B7D95">
            <w:pPr>
              <w:jc w:val="center"/>
              <w:outlineLvl w:val="0"/>
              <w:rPr>
                <w:rFonts w:ascii="Times New Roman" w:hAnsi="Times New Roman"/>
                <w:sz w:val="16"/>
              </w:rPr>
            </w:pPr>
            <w:r w:rsidRPr="00C73A07">
              <w:rPr>
                <w:rFonts w:ascii="Times New Roman" w:hAnsi="Times New Roman"/>
                <w:sz w:val="16"/>
              </w:rPr>
              <w:t>Potluck</w:t>
            </w:r>
            <w:r w:rsidR="004D6C94" w:rsidRPr="00C73A07">
              <w:rPr>
                <w:rFonts w:ascii="Times New Roman" w:hAnsi="Times New Roman"/>
                <w:sz w:val="16"/>
              </w:rPr>
              <w:t xml:space="preserve"> @ 12pm</w:t>
            </w:r>
          </w:p>
          <w:p w:rsidR="002B7D95" w:rsidRPr="00C73A07" w:rsidRDefault="002B7D95" w:rsidP="002B7D95">
            <w:pPr>
              <w:jc w:val="center"/>
              <w:rPr>
                <w:rFonts w:ascii="Times New Roman" w:hAnsi="Times New Roman"/>
                <w:sz w:val="18"/>
              </w:rPr>
            </w:pPr>
          </w:p>
        </w:tc>
        <w:tc>
          <w:tcPr>
            <w:tcW w:w="1558" w:type="dxa"/>
            <w:tcBorders>
              <w:bottom w:val="single" w:sz="4" w:space="0" w:color="auto"/>
            </w:tcBorders>
            <w:shd w:val="clear" w:color="auto" w:fill="auto"/>
          </w:tcPr>
          <w:p w:rsidR="002B7D95" w:rsidRPr="00C73A07" w:rsidRDefault="003817DB" w:rsidP="002B7D95">
            <w:pPr>
              <w:jc w:val="right"/>
              <w:outlineLvl w:val="0"/>
              <w:rPr>
                <w:rFonts w:ascii="Times New Roman" w:hAnsi="Times New Roman"/>
                <w:b/>
              </w:rPr>
            </w:pPr>
            <w:r w:rsidRPr="00C73A07">
              <w:rPr>
                <w:rFonts w:ascii="Times New Roman" w:hAnsi="Times New Roman"/>
                <w:b/>
              </w:rPr>
              <w:t>18</w:t>
            </w:r>
          </w:p>
          <w:p w:rsidR="00E37BD8" w:rsidRDefault="00E37BD8" w:rsidP="00E37BD8">
            <w:pPr>
              <w:rPr>
                <w:rFonts w:ascii="Times New Roman" w:hAnsi="Times New Roman"/>
                <w:sz w:val="18"/>
              </w:rPr>
            </w:pPr>
          </w:p>
          <w:p w:rsidR="002B7D95" w:rsidRPr="003D1FE7" w:rsidRDefault="003D1FE7" w:rsidP="003D1FE7">
            <w:pPr>
              <w:jc w:val="center"/>
              <w:rPr>
                <w:rFonts w:ascii="Times New Roman" w:hAnsi="Times New Roman"/>
                <w:sz w:val="18"/>
              </w:rPr>
            </w:pPr>
            <w:r>
              <w:rPr>
                <w:rFonts w:ascii="Times New Roman" w:hAnsi="Times New Roman"/>
                <w:sz w:val="18"/>
              </w:rPr>
              <w:t>CITY-WIDE CLEANUP</w:t>
            </w:r>
          </w:p>
        </w:tc>
      </w:tr>
      <w:tr w:rsidR="002B7D95" w:rsidRPr="001A4000" w:rsidTr="00E37BD8">
        <w:trPr>
          <w:trHeight w:val="1178"/>
        </w:trPr>
        <w:tc>
          <w:tcPr>
            <w:tcW w:w="1435" w:type="dxa"/>
            <w:shd w:val="clear" w:color="auto" w:fill="auto"/>
          </w:tcPr>
          <w:p w:rsidR="007240A0" w:rsidRPr="00C73A07" w:rsidRDefault="003817DB" w:rsidP="002B7D95">
            <w:pPr>
              <w:jc w:val="right"/>
              <w:outlineLvl w:val="0"/>
              <w:rPr>
                <w:rFonts w:ascii="Times New Roman" w:hAnsi="Times New Roman"/>
                <w:b/>
                <w:noProof/>
              </w:rPr>
            </w:pPr>
            <w:r w:rsidRPr="00C73A07">
              <w:rPr>
                <w:rFonts w:ascii="Times New Roman" w:hAnsi="Times New Roman"/>
                <w:b/>
                <w:noProof/>
              </w:rPr>
              <w:t>19</w:t>
            </w:r>
          </w:p>
          <w:p w:rsidR="002B7D95" w:rsidRPr="00C73A07" w:rsidRDefault="002B7D95" w:rsidP="007240A0">
            <w:pPr>
              <w:jc w:val="center"/>
              <w:rPr>
                <w:rFonts w:ascii="Times New Roman" w:hAnsi="Times New Roman"/>
              </w:rPr>
            </w:pPr>
          </w:p>
        </w:tc>
        <w:tc>
          <w:tcPr>
            <w:tcW w:w="1620" w:type="dxa"/>
            <w:shd w:val="clear" w:color="auto" w:fill="000000" w:themeFill="text1"/>
          </w:tcPr>
          <w:p w:rsidR="00C47393" w:rsidRPr="00C73A07" w:rsidRDefault="003817DB" w:rsidP="004D6C94">
            <w:pPr>
              <w:jc w:val="right"/>
              <w:outlineLvl w:val="0"/>
              <w:rPr>
                <w:rFonts w:ascii="Times New Roman" w:hAnsi="Times New Roman"/>
                <w:b/>
                <w:color w:val="FFFFFF" w:themeColor="background1"/>
                <w:sz w:val="20"/>
                <w:szCs w:val="20"/>
              </w:rPr>
            </w:pPr>
            <w:r w:rsidRPr="00C73A07">
              <w:rPr>
                <w:rFonts w:ascii="Times New Roman" w:hAnsi="Times New Roman"/>
                <w:b/>
                <w:color w:val="FFFFFF" w:themeColor="background1"/>
                <w:sz w:val="20"/>
                <w:szCs w:val="20"/>
              </w:rPr>
              <w:t>20</w:t>
            </w:r>
          </w:p>
          <w:p w:rsidR="004D6C94" w:rsidRPr="00C73A07" w:rsidRDefault="00C47393" w:rsidP="00C47393">
            <w:pPr>
              <w:outlineLvl w:val="0"/>
              <w:rPr>
                <w:rFonts w:ascii="Times New Roman" w:hAnsi="Times New Roman"/>
                <w:b/>
                <w:color w:val="FFFFFF" w:themeColor="background1"/>
                <w:sz w:val="20"/>
                <w:szCs w:val="20"/>
                <w:u w:val="single"/>
              </w:rPr>
            </w:pPr>
            <w:r w:rsidRPr="00C73A07">
              <w:rPr>
                <w:rFonts w:ascii="Times New Roman" w:hAnsi="Times New Roman"/>
                <w:b/>
                <w:color w:val="FFFFFF" w:themeColor="background1"/>
                <w:sz w:val="20"/>
                <w:szCs w:val="20"/>
                <w:u w:val="single"/>
              </w:rPr>
              <w:t>Utility</w:t>
            </w:r>
          </w:p>
          <w:p w:rsidR="00C73A07" w:rsidRDefault="00C47393" w:rsidP="00C47393">
            <w:pPr>
              <w:outlineLvl w:val="0"/>
              <w:rPr>
                <w:rFonts w:ascii="Times New Roman" w:hAnsi="Times New Roman"/>
                <w:b/>
                <w:color w:val="FFFFFF" w:themeColor="background1"/>
                <w:sz w:val="20"/>
                <w:szCs w:val="20"/>
              </w:rPr>
            </w:pPr>
            <w:r w:rsidRPr="00C73A07">
              <w:rPr>
                <w:rFonts w:ascii="Times New Roman" w:hAnsi="Times New Roman"/>
                <w:b/>
                <w:color w:val="FFFFFF" w:themeColor="background1"/>
                <w:sz w:val="20"/>
                <w:szCs w:val="20"/>
                <w:u w:val="single"/>
              </w:rPr>
              <w:t xml:space="preserve">Payments due </w:t>
            </w:r>
            <w:r w:rsidRPr="00C73A07">
              <w:rPr>
                <w:rFonts w:ascii="Times New Roman" w:hAnsi="Times New Roman"/>
                <w:b/>
                <w:i/>
                <w:color w:val="FFFFFF" w:themeColor="background1"/>
                <w:sz w:val="20"/>
                <w:szCs w:val="20"/>
                <w:u w:val="single"/>
              </w:rPr>
              <w:t>BY 4pm</w:t>
            </w:r>
            <w:r w:rsidRPr="00C73A07">
              <w:rPr>
                <w:rFonts w:ascii="Times New Roman" w:hAnsi="Times New Roman"/>
                <w:b/>
                <w:i/>
                <w:color w:val="FFFFFF" w:themeColor="background1"/>
                <w:sz w:val="20"/>
                <w:szCs w:val="20"/>
              </w:rPr>
              <w:t xml:space="preserve"> </w:t>
            </w:r>
            <w:r w:rsidRPr="00C73A07">
              <w:rPr>
                <w:rFonts w:ascii="Times New Roman" w:hAnsi="Times New Roman"/>
                <w:b/>
                <w:color w:val="FFFFFF" w:themeColor="background1"/>
                <w:sz w:val="20"/>
                <w:szCs w:val="20"/>
              </w:rPr>
              <w:t xml:space="preserve"> </w:t>
            </w:r>
          </w:p>
          <w:p w:rsidR="00C47393" w:rsidRPr="00C73A07" w:rsidRDefault="00C47393" w:rsidP="00C47393">
            <w:pPr>
              <w:outlineLvl w:val="0"/>
              <w:rPr>
                <w:rFonts w:ascii="Times New Roman" w:hAnsi="Times New Roman"/>
                <w:b/>
                <w:sz w:val="20"/>
                <w:szCs w:val="20"/>
              </w:rPr>
            </w:pPr>
            <w:r w:rsidRPr="00C73A07">
              <w:rPr>
                <w:rFonts w:ascii="Times New Roman" w:hAnsi="Times New Roman"/>
                <w:b/>
                <w:color w:val="FFFFFF" w:themeColor="background1"/>
                <w:sz w:val="20"/>
                <w:szCs w:val="20"/>
              </w:rPr>
              <w:t>to avoid a 10% late fee</w:t>
            </w:r>
          </w:p>
        </w:tc>
        <w:tc>
          <w:tcPr>
            <w:tcW w:w="1710" w:type="dxa"/>
            <w:shd w:val="clear" w:color="auto" w:fill="auto"/>
          </w:tcPr>
          <w:p w:rsidR="002B7D95" w:rsidRPr="00C73A07" w:rsidRDefault="003817DB" w:rsidP="002B7D95">
            <w:pPr>
              <w:jc w:val="right"/>
              <w:rPr>
                <w:rFonts w:ascii="Times New Roman" w:hAnsi="Times New Roman"/>
                <w:sz w:val="18"/>
                <w:szCs w:val="18"/>
              </w:rPr>
            </w:pPr>
            <w:r w:rsidRPr="00C73A07">
              <w:rPr>
                <w:rFonts w:ascii="Times New Roman" w:hAnsi="Times New Roman"/>
                <w:b/>
                <w:noProof/>
                <w:sz w:val="18"/>
                <w:szCs w:val="18"/>
              </w:rPr>
              <w:t>21</w:t>
            </w:r>
          </w:p>
          <w:p w:rsidR="00C73A07" w:rsidRDefault="00C73A07" w:rsidP="002B7D95">
            <w:pPr>
              <w:jc w:val="center"/>
              <w:rPr>
                <w:rFonts w:ascii="Times New Roman" w:hAnsi="Times New Roman"/>
                <w:sz w:val="18"/>
                <w:szCs w:val="18"/>
              </w:rPr>
            </w:pPr>
          </w:p>
          <w:p w:rsidR="00097FB7" w:rsidRDefault="002B7D95" w:rsidP="002B7D95">
            <w:pPr>
              <w:jc w:val="center"/>
              <w:rPr>
                <w:rFonts w:ascii="Times New Roman" w:hAnsi="Times New Roman"/>
                <w:sz w:val="18"/>
                <w:szCs w:val="18"/>
              </w:rPr>
            </w:pPr>
            <w:r w:rsidRPr="00C73A07">
              <w:rPr>
                <w:rFonts w:ascii="Times New Roman" w:hAnsi="Times New Roman"/>
                <w:sz w:val="18"/>
                <w:szCs w:val="18"/>
              </w:rPr>
              <w:t>U</w:t>
            </w:r>
            <w:r w:rsidR="00C73A07">
              <w:rPr>
                <w:rFonts w:ascii="Times New Roman" w:hAnsi="Times New Roman"/>
                <w:sz w:val="18"/>
                <w:szCs w:val="18"/>
              </w:rPr>
              <w:t>MC</w:t>
            </w:r>
          </w:p>
          <w:p w:rsidR="002B7D95" w:rsidRPr="00C73A07" w:rsidRDefault="002B7D95" w:rsidP="002B7D95">
            <w:pPr>
              <w:jc w:val="center"/>
              <w:rPr>
                <w:rFonts w:ascii="Times New Roman" w:hAnsi="Times New Roman"/>
                <w:sz w:val="18"/>
                <w:szCs w:val="18"/>
              </w:rPr>
            </w:pPr>
            <w:r w:rsidRPr="00C73A07">
              <w:rPr>
                <w:rFonts w:ascii="Times New Roman" w:hAnsi="Times New Roman"/>
                <w:sz w:val="20"/>
                <w:szCs w:val="20"/>
              </w:rPr>
              <w:t>Food</w:t>
            </w:r>
            <w:r w:rsidRPr="00C73A07">
              <w:rPr>
                <w:rFonts w:ascii="Times New Roman" w:hAnsi="Times New Roman"/>
                <w:sz w:val="18"/>
                <w:szCs w:val="18"/>
              </w:rPr>
              <w:t xml:space="preserve"> Pantry @</w:t>
            </w:r>
            <w:r w:rsidR="00C73A07">
              <w:rPr>
                <w:rFonts w:ascii="Times New Roman" w:hAnsi="Times New Roman"/>
                <w:sz w:val="18"/>
                <w:szCs w:val="18"/>
              </w:rPr>
              <w:t xml:space="preserve"> </w:t>
            </w:r>
            <w:r w:rsidRPr="00C73A07">
              <w:rPr>
                <w:rFonts w:ascii="Times New Roman" w:hAnsi="Times New Roman"/>
                <w:sz w:val="18"/>
                <w:szCs w:val="18"/>
              </w:rPr>
              <w:t>2pm</w:t>
            </w:r>
          </w:p>
        </w:tc>
        <w:tc>
          <w:tcPr>
            <w:tcW w:w="1710" w:type="dxa"/>
            <w:shd w:val="clear" w:color="auto" w:fill="auto"/>
          </w:tcPr>
          <w:p w:rsidR="002B7D95" w:rsidRPr="00C73A07" w:rsidRDefault="003817DB" w:rsidP="002B7D95">
            <w:pPr>
              <w:jc w:val="right"/>
              <w:outlineLvl w:val="0"/>
              <w:rPr>
                <w:rFonts w:ascii="Times New Roman" w:hAnsi="Times New Roman"/>
                <w:b/>
              </w:rPr>
            </w:pPr>
            <w:r w:rsidRPr="00C73A07">
              <w:rPr>
                <w:rFonts w:ascii="Times New Roman" w:hAnsi="Times New Roman"/>
                <w:b/>
              </w:rPr>
              <w:t>22</w:t>
            </w:r>
          </w:p>
          <w:p w:rsidR="00680F68" w:rsidRPr="00C73A07" w:rsidRDefault="001A4000" w:rsidP="001A4000">
            <w:pPr>
              <w:jc w:val="center"/>
              <w:rPr>
                <w:rFonts w:ascii="Times New Roman" w:hAnsi="Times New Roman"/>
                <w:sz w:val="20"/>
              </w:rPr>
            </w:pPr>
            <w:r w:rsidRPr="00C73A07">
              <w:rPr>
                <w:rFonts w:ascii="Times New Roman" w:hAnsi="Times New Roman"/>
                <w:sz w:val="20"/>
              </w:rPr>
              <w:t>Autumn begins</w:t>
            </w:r>
          </w:p>
          <w:p w:rsidR="001A4000" w:rsidRPr="00C73A07" w:rsidRDefault="001A4000" w:rsidP="001A4000">
            <w:pPr>
              <w:rPr>
                <w:rFonts w:ascii="Times New Roman" w:hAnsi="Times New Roman"/>
                <w:sz w:val="20"/>
              </w:rPr>
            </w:pPr>
            <w:r w:rsidRPr="00C73A07">
              <w:rPr>
                <w:rFonts w:ascii="Times New Roman" w:hAnsi="Times New Roman"/>
                <w:noProof/>
              </w:rPr>
              <w:drawing>
                <wp:inline distT="0" distB="0" distL="0" distR="0" wp14:anchorId="532FABF2" wp14:editId="66E45255">
                  <wp:extent cx="994682" cy="409575"/>
                  <wp:effectExtent l="0" t="0" r="0" b="0"/>
                  <wp:docPr id="5627" name="Picture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grayscl/>
                          </a:blip>
                          <a:stretch>
                            <a:fillRect/>
                          </a:stretch>
                        </pic:blipFill>
                        <pic:spPr>
                          <a:xfrm>
                            <a:off x="0" y="0"/>
                            <a:ext cx="994682" cy="409575"/>
                          </a:xfrm>
                          <a:prstGeom prst="rect">
                            <a:avLst/>
                          </a:prstGeom>
                        </pic:spPr>
                      </pic:pic>
                    </a:graphicData>
                  </a:graphic>
                </wp:inline>
              </w:drawing>
            </w:r>
          </w:p>
          <w:p w:rsidR="001A4000" w:rsidRPr="00C73A07" w:rsidRDefault="001A4000" w:rsidP="001A4000">
            <w:pPr>
              <w:jc w:val="center"/>
              <w:rPr>
                <w:rFonts w:ascii="Times New Roman" w:hAnsi="Times New Roman"/>
                <w:sz w:val="20"/>
              </w:rPr>
            </w:pPr>
          </w:p>
        </w:tc>
        <w:tc>
          <w:tcPr>
            <w:tcW w:w="1710" w:type="dxa"/>
            <w:shd w:val="clear" w:color="auto" w:fill="auto"/>
          </w:tcPr>
          <w:p w:rsidR="002B7D95" w:rsidRPr="00C73A07" w:rsidRDefault="003817DB" w:rsidP="002B7D95">
            <w:pPr>
              <w:jc w:val="right"/>
              <w:outlineLvl w:val="0"/>
              <w:rPr>
                <w:rFonts w:ascii="Times New Roman" w:hAnsi="Times New Roman"/>
                <w:b/>
              </w:rPr>
            </w:pPr>
            <w:r w:rsidRPr="00C73A07">
              <w:rPr>
                <w:rFonts w:ascii="Times New Roman" w:hAnsi="Times New Roman"/>
                <w:b/>
              </w:rPr>
              <w:t>23</w:t>
            </w:r>
          </w:p>
          <w:p w:rsidR="001A4000" w:rsidRPr="00C73A07" w:rsidRDefault="001A4000" w:rsidP="001A4000">
            <w:pPr>
              <w:jc w:val="center"/>
              <w:rPr>
                <w:rFonts w:ascii="Times New Roman" w:hAnsi="Times New Roman"/>
                <w:b/>
                <w:sz w:val="20"/>
                <w:szCs w:val="18"/>
              </w:rPr>
            </w:pPr>
            <w:r w:rsidRPr="00C73A07">
              <w:rPr>
                <w:rFonts w:ascii="Times New Roman" w:hAnsi="Times New Roman"/>
                <w:b/>
                <w:sz w:val="20"/>
                <w:szCs w:val="18"/>
              </w:rPr>
              <w:t>Meter Reads</w:t>
            </w:r>
          </w:p>
          <w:p w:rsidR="001A4000" w:rsidRPr="00C73A07" w:rsidRDefault="001A4000" w:rsidP="001A4000">
            <w:pPr>
              <w:jc w:val="center"/>
              <w:rPr>
                <w:rFonts w:ascii="Times New Roman" w:hAnsi="Times New Roman"/>
                <w:b/>
                <w:sz w:val="16"/>
                <w:szCs w:val="18"/>
              </w:rPr>
            </w:pPr>
            <w:r w:rsidRPr="00C73A07">
              <w:rPr>
                <w:rFonts w:ascii="Times New Roman" w:hAnsi="Times New Roman"/>
                <w:b/>
                <w:sz w:val="16"/>
                <w:szCs w:val="18"/>
              </w:rPr>
              <w:t>Please restrain dogs</w:t>
            </w:r>
          </w:p>
          <w:p w:rsidR="001A4000" w:rsidRPr="00C73A07" w:rsidRDefault="001A4000" w:rsidP="001A4000">
            <w:pPr>
              <w:jc w:val="center"/>
              <w:rPr>
                <w:rFonts w:ascii="Times New Roman" w:hAnsi="Times New Roman"/>
                <w:sz w:val="20"/>
              </w:rPr>
            </w:pPr>
          </w:p>
          <w:p w:rsidR="002B7D95" w:rsidRPr="00C73A07" w:rsidRDefault="002B7D95" w:rsidP="001A4000">
            <w:pPr>
              <w:jc w:val="center"/>
              <w:rPr>
                <w:rFonts w:ascii="Times New Roman" w:hAnsi="Times New Roman"/>
                <w:sz w:val="18"/>
                <w:szCs w:val="18"/>
              </w:rPr>
            </w:pPr>
            <w:r w:rsidRPr="00C73A07">
              <w:rPr>
                <w:rFonts w:ascii="Times New Roman" w:hAnsi="Times New Roman"/>
                <w:sz w:val="18"/>
                <w:szCs w:val="18"/>
              </w:rPr>
              <w:t>T.O.P.S</w:t>
            </w:r>
          </w:p>
        </w:tc>
        <w:tc>
          <w:tcPr>
            <w:tcW w:w="1620" w:type="dxa"/>
            <w:shd w:val="clear" w:color="auto" w:fill="auto"/>
          </w:tcPr>
          <w:p w:rsidR="002B7D95" w:rsidRPr="00C73A07" w:rsidRDefault="003817DB" w:rsidP="001A4000">
            <w:pPr>
              <w:jc w:val="right"/>
              <w:outlineLvl w:val="0"/>
              <w:rPr>
                <w:rFonts w:ascii="Times New Roman" w:hAnsi="Times New Roman"/>
                <w:b/>
              </w:rPr>
            </w:pPr>
            <w:r w:rsidRPr="00C73A07">
              <w:rPr>
                <w:rFonts w:ascii="Times New Roman" w:hAnsi="Times New Roman"/>
                <w:b/>
              </w:rPr>
              <w:t>24</w:t>
            </w:r>
          </w:p>
          <w:p w:rsidR="001A4000" w:rsidRPr="00C73A07" w:rsidRDefault="001A4000" w:rsidP="001A4000">
            <w:pPr>
              <w:jc w:val="center"/>
              <w:rPr>
                <w:rFonts w:ascii="Times New Roman" w:hAnsi="Times New Roman"/>
                <w:b/>
                <w:sz w:val="20"/>
                <w:szCs w:val="18"/>
              </w:rPr>
            </w:pPr>
            <w:r w:rsidRPr="00C73A07">
              <w:rPr>
                <w:rFonts w:ascii="Times New Roman" w:hAnsi="Times New Roman"/>
                <w:b/>
                <w:sz w:val="20"/>
                <w:szCs w:val="18"/>
              </w:rPr>
              <w:t>Meter Reads</w:t>
            </w:r>
          </w:p>
          <w:p w:rsidR="001A4000" w:rsidRPr="00C73A07" w:rsidRDefault="001A4000" w:rsidP="001A4000">
            <w:pPr>
              <w:jc w:val="center"/>
              <w:rPr>
                <w:rFonts w:ascii="Times New Roman" w:hAnsi="Times New Roman"/>
                <w:b/>
                <w:sz w:val="16"/>
                <w:szCs w:val="18"/>
              </w:rPr>
            </w:pPr>
            <w:r w:rsidRPr="00C73A07">
              <w:rPr>
                <w:rFonts w:ascii="Times New Roman" w:hAnsi="Times New Roman"/>
                <w:b/>
                <w:noProof/>
                <w:sz w:val="16"/>
                <w:szCs w:val="18"/>
              </w:rPr>
              <mc:AlternateContent>
                <mc:Choice Requires="wps">
                  <w:drawing>
                    <wp:anchor distT="0" distB="0" distL="114300" distR="114300" simplePos="0" relativeHeight="251825152" behindDoc="0" locked="0" layoutInCell="1" allowOverlap="1" wp14:anchorId="5F3EC675" wp14:editId="065052AB">
                      <wp:simplePos x="0" y="0"/>
                      <wp:positionH relativeFrom="column">
                        <wp:posOffset>-252095</wp:posOffset>
                      </wp:positionH>
                      <wp:positionV relativeFrom="paragraph">
                        <wp:posOffset>132080</wp:posOffset>
                      </wp:positionV>
                      <wp:extent cx="335492" cy="179705"/>
                      <wp:effectExtent l="19050" t="19050" r="26670" b="29845"/>
                      <wp:wrapNone/>
                      <wp:docPr id="20" name="Left-Right Arrow 20"/>
                      <wp:cNvGraphicFramePr/>
                      <a:graphic xmlns:a="http://schemas.openxmlformats.org/drawingml/2006/main">
                        <a:graphicData uri="http://schemas.microsoft.com/office/word/2010/wordprocessingShape">
                          <wps:wsp>
                            <wps:cNvSpPr/>
                            <wps:spPr>
                              <a:xfrm>
                                <a:off x="0" y="0"/>
                                <a:ext cx="335492" cy="179705"/>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93AF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0" o:spid="_x0000_s1026" type="#_x0000_t69" style="position:absolute;margin-left:-19.85pt;margin-top:10.4pt;width:26.4pt;height:14.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" adj="5785" fillcolor="windowText" strokeweight="1pt"/>
                  </w:pict>
                </mc:Fallback>
              </mc:AlternateContent>
            </w:r>
            <w:r w:rsidRPr="00C73A07">
              <w:rPr>
                <w:rFonts w:ascii="Times New Roman" w:hAnsi="Times New Roman"/>
                <w:b/>
                <w:sz w:val="16"/>
                <w:szCs w:val="18"/>
              </w:rPr>
              <w:t>Please restrain dogs</w:t>
            </w:r>
          </w:p>
          <w:p w:rsidR="002B7D95" w:rsidRPr="00C73A07" w:rsidRDefault="002B7D95" w:rsidP="002B7D95">
            <w:pPr>
              <w:jc w:val="center"/>
              <w:rPr>
                <w:rFonts w:ascii="Times New Roman" w:hAnsi="Times New Roman"/>
              </w:rPr>
            </w:pPr>
          </w:p>
        </w:tc>
        <w:tc>
          <w:tcPr>
            <w:tcW w:w="1558" w:type="dxa"/>
            <w:shd w:val="clear" w:color="auto" w:fill="auto"/>
          </w:tcPr>
          <w:p w:rsidR="002B7D95" w:rsidRPr="00C73A07" w:rsidRDefault="003817DB" w:rsidP="002B7D95">
            <w:pPr>
              <w:tabs>
                <w:tab w:val="left" w:pos="1253"/>
                <w:tab w:val="left" w:pos="1307"/>
              </w:tabs>
              <w:jc w:val="right"/>
              <w:outlineLvl w:val="0"/>
              <w:rPr>
                <w:rFonts w:ascii="Times New Roman" w:hAnsi="Times New Roman"/>
                <w:sz w:val="20"/>
              </w:rPr>
            </w:pPr>
            <w:r w:rsidRPr="00C73A07">
              <w:rPr>
                <w:rFonts w:ascii="Times New Roman" w:hAnsi="Times New Roman"/>
                <w:b/>
              </w:rPr>
              <w:t>25</w:t>
            </w:r>
          </w:p>
          <w:p w:rsidR="002B7D95" w:rsidRPr="00C73A07" w:rsidRDefault="002B7D95" w:rsidP="002B7D95">
            <w:pPr>
              <w:jc w:val="center"/>
              <w:rPr>
                <w:rFonts w:ascii="Times New Roman" w:hAnsi="Times New Roman"/>
                <w:sz w:val="20"/>
              </w:rPr>
            </w:pPr>
          </w:p>
        </w:tc>
      </w:tr>
      <w:tr w:rsidR="002B7D95" w:rsidRPr="001A4000" w:rsidTr="002B7D95">
        <w:trPr>
          <w:trHeight w:val="1071"/>
        </w:trPr>
        <w:tc>
          <w:tcPr>
            <w:tcW w:w="1435" w:type="dxa"/>
            <w:shd w:val="clear" w:color="auto" w:fill="auto"/>
          </w:tcPr>
          <w:p w:rsidR="002B7D95" w:rsidRPr="00C73A07" w:rsidRDefault="003817DB" w:rsidP="002B7D95">
            <w:pPr>
              <w:jc w:val="right"/>
              <w:outlineLvl w:val="0"/>
              <w:rPr>
                <w:rFonts w:ascii="Times New Roman" w:hAnsi="Times New Roman"/>
                <w:b/>
                <w:noProof/>
              </w:rPr>
            </w:pPr>
            <w:r w:rsidRPr="00C73A07">
              <w:rPr>
                <w:rFonts w:ascii="Times New Roman" w:hAnsi="Times New Roman"/>
                <w:b/>
                <w:noProof/>
              </w:rPr>
              <w:t>26</w:t>
            </w:r>
            <w:r w:rsidR="002B7D95" w:rsidRPr="00C73A07">
              <w:rPr>
                <w:rFonts w:ascii="Times New Roman" w:hAnsi="Times New Roman"/>
                <w:b/>
                <w:noProof/>
              </w:rPr>
              <w:t xml:space="preserve"> </w:t>
            </w:r>
          </w:p>
        </w:tc>
        <w:tc>
          <w:tcPr>
            <w:tcW w:w="1620" w:type="dxa"/>
            <w:shd w:val="clear" w:color="auto" w:fill="auto"/>
          </w:tcPr>
          <w:p w:rsidR="002B7D95" w:rsidRPr="00C73A07" w:rsidRDefault="003817DB" w:rsidP="002B7D95">
            <w:pPr>
              <w:jc w:val="right"/>
              <w:rPr>
                <w:rFonts w:ascii="Times New Roman" w:hAnsi="Times New Roman"/>
                <w:b/>
                <w:noProof/>
              </w:rPr>
            </w:pPr>
            <w:r w:rsidRPr="00C73A07">
              <w:rPr>
                <w:rFonts w:ascii="Times New Roman" w:hAnsi="Times New Roman"/>
                <w:b/>
                <w:noProof/>
              </w:rPr>
              <w:t>27</w:t>
            </w:r>
          </w:p>
        </w:tc>
        <w:tc>
          <w:tcPr>
            <w:tcW w:w="1710" w:type="dxa"/>
            <w:tcBorders>
              <w:bottom w:val="single" w:sz="4" w:space="0" w:color="auto"/>
            </w:tcBorders>
            <w:shd w:val="clear" w:color="auto" w:fill="auto"/>
          </w:tcPr>
          <w:p w:rsidR="00CA1F12" w:rsidRPr="00C73A07" w:rsidRDefault="003817DB" w:rsidP="00CA1F12">
            <w:pPr>
              <w:jc w:val="right"/>
              <w:outlineLvl w:val="0"/>
              <w:rPr>
                <w:rFonts w:ascii="Times New Roman" w:hAnsi="Times New Roman"/>
                <w:b/>
                <w:noProof/>
              </w:rPr>
            </w:pPr>
            <w:r w:rsidRPr="00C73A07">
              <w:rPr>
                <w:rFonts w:ascii="Times New Roman" w:hAnsi="Times New Roman"/>
                <w:b/>
                <w:noProof/>
              </w:rPr>
              <w:t>28</w:t>
            </w:r>
          </w:p>
          <w:p w:rsidR="00CA1F12" w:rsidRPr="00C73A07" w:rsidRDefault="00CA1F12" w:rsidP="00CA1F12">
            <w:pPr>
              <w:rPr>
                <w:rFonts w:ascii="Times New Roman" w:hAnsi="Times New Roman"/>
                <w:sz w:val="28"/>
              </w:rPr>
            </w:pPr>
          </w:p>
          <w:p w:rsidR="00CA1F12" w:rsidRPr="00C73A07" w:rsidRDefault="00CA1F12" w:rsidP="00CA1F12">
            <w:pPr>
              <w:rPr>
                <w:rFonts w:ascii="Times New Roman" w:hAnsi="Times New Roman"/>
                <w:sz w:val="28"/>
              </w:rPr>
            </w:pPr>
            <w:r w:rsidRPr="00C73A07">
              <w:rPr>
                <w:rFonts w:ascii="Times New Roman" w:hAnsi="Times New Roman"/>
                <w:noProof/>
              </w:rPr>
              <w:drawing>
                <wp:inline distT="0" distB="0" distL="0" distR="0" wp14:anchorId="3C211FDB" wp14:editId="421E7252">
                  <wp:extent cx="295275" cy="277092"/>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277092"/>
                          </a:xfrm>
                          <a:prstGeom prst="rect">
                            <a:avLst/>
                          </a:prstGeom>
                        </pic:spPr>
                      </pic:pic>
                    </a:graphicData>
                  </a:graphic>
                </wp:inline>
              </w:drawing>
            </w:r>
          </w:p>
        </w:tc>
        <w:tc>
          <w:tcPr>
            <w:tcW w:w="1710" w:type="dxa"/>
            <w:tcBorders>
              <w:bottom w:val="single" w:sz="4" w:space="0" w:color="auto"/>
            </w:tcBorders>
            <w:shd w:val="clear" w:color="auto" w:fill="auto"/>
          </w:tcPr>
          <w:p w:rsidR="002B7D95" w:rsidRPr="00C73A07" w:rsidRDefault="003817DB" w:rsidP="002B7D95">
            <w:pPr>
              <w:jc w:val="right"/>
              <w:outlineLvl w:val="0"/>
              <w:rPr>
                <w:rFonts w:ascii="Times New Roman" w:hAnsi="Times New Roman"/>
                <w:b/>
                <w:noProof/>
                <w:color w:val="000000" w:themeColor="text1"/>
              </w:rPr>
            </w:pPr>
            <w:r w:rsidRPr="00C73A07">
              <w:rPr>
                <w:rFonts w:ascii="Times New Roman" w:hAnsi="Times New Roman"/>
                <w:b/>
                <w:noProof/>
                <w:color w:val="000000" w:themeColor="text1"/>
              </w:rPr>
              <w:t>29</w:t>
            </w:r>
          </w:p>
          <w:p w:rsidR="002B7D95" w:rsidRPr="00C73A07" w:rsidRDefault="002B7D95" w:rsidP="002B7D95">
            <w:pPr>
              <w:rPr>
                <w:rFonts w:ascii="Times New Roman" w:hAnsi="Times New Roman"/>
              </w:rPr>
            </w:pPr>
          </w:p>
          <w:p w:rsidR="002B7D95" w:rsidRPr="00C73A07" w:rsidRDefault="002B7D95" w:rsidP="002B7D95">
            <w:pPr>
              <w:jc w:val="center"/>
              <w:rPr>
                <w:rFonts w:ascii="Times New Roman" w:hAnsi="Times New Roman"/>
                <w:color w:val="AEAAAA" w:themeColor="background2" w:themeShade="BF"/>
              </w:rPr>
            </w:pPr>
          </w:p>
        </w:tc>
        <w:tc>
          <w:tcPr>
            <w:tcW w:w="1710" w:type="dxa"/>
            <w:tcBorders>
              <w:bottom w:val="single" w:sz="4" w:space="0" w:color="auto"/>
            </w:tcBorders>
            <w:shd w:val="clear" w:color="auto" w:fill="auto"/>
          </w:tcPr>
          <w:p w:rsidR="002B7D95" w:rsidRPr="00C73A07" w:rsidRDefault="003817DB" w:rsidP="002B7D95">
            <w:pPr>
              <w:jc w:val="right"/>
              <w:rPr>
                <w:rFonts w:ascii="Times New Roman" w:hAnsi="Times New Roman"/>
                <w:color w:val="000000" w:themeColor="text1"/>
              </w:rPr>
            </w:pPr>
            <w:r w:rsidRPr="00C73A07">
              <w:rPr>
                <w:rFonts w:ascii="Times New Roman" w:hAnsi="Times New Roman"/>
                <w:b/>
                <w:noProof/>
                <w:color w:val="000000" w:themeColor="text1"/>
              </w:rPr>
              <w:t>30</w:t>
            </w:r>
          </w:p>
          <w:p w:rsidR="002B7D95" w:rsidRPr="00C73A07" w:rsidRDefault="002B7D95" w:rsidP="002B7D95">
            <w:pPr>
              <w:jc w:val="center"/>
              <w:rPr>
                <w:rFonts w:ascii="Times New Roman" w:hAnsi="Times New Roman"/>
              </w:rPr>
            </w:pPr>
          </w:p>
        </w:tc>
        <w:tc>
          <w:tcPr>
            <w:tcW w:w="1620" w:type="dxa"/>
            <w:tcBorders>
              <w:bottom w:val="single" w:sz="4" w:space="0" w:color="auto"/>
            </w:tcBorders>
            <w:shd w:val="clear" w:color="auto" w:fill="auto"/>
          </w:tcPr>
          <w:p w:rsidR="002B7D95" w:rsidRPr="00C73A07" w:rsidRDefault="003817DB" w:rsidP="002B7D95">
            <w:pPr>
              <w:jc w:val="right"/>
              <w:outlineLvl w:val="0"/>
              <w:rPr>
                <w:rFonts w:ascii="Times New Roman" w:hAnsi="Times New Roman"/>
                <w:b/>
                <w:i/>
                <w:color w:val="AEAAAA" w:themeColor="background2" w:themeShade="BF"/>
              </w:rPr>
            </w:pPr>
            <w:r w:rsidRPr="00C73A07">
              <w:rPr>
                <w:rFonts w:ascii="Times New Roman" w:hAnsi="Times New Roman"/>
                <w:b/>
                <w:i/>
                <w:color w:val="AEAAAA" w:themeColor="background2" w:themeShade="BF"/>
              </w:rPr>
              <w:t>1</w:t>
            </w:r>
          </w:p>
          <w:p w:rsidR="003817DB" w:rsidRPr="00C73A07" w:rsidRDefault="003817DB" w:rsidP="002B7D95">
            <w:pPr>
              <w:jc w:val="right"/>
              <w:outlineLvl w:val="0"/>
              <w:rPr>
                <w:rFonts w:ascii="Times New Roman" w:hAnsi="Times New Roman"/>
                <w:b/>
                <w:i/>
                <w:color w:val="AEAAAA" w:themeColor="background2" w:themeShade="BF"/>
              </w:rPr>
            </w:pPr>
          </w:p>
          <w:p w:rsidR="003817DB" w:rsidRPr="00C73A07" w:rsidRDefault="003817DB" w:rsidP="003817DB">
            <w:pPr>
              <w:jc w:val="center"/>
              <w:outlineLvl w:val="0"/>
              <w:rPr>
                <w:rFonts w:ascii="Times New Roman" w:hAnsi="Times New Roman"/>
                <w:i/>
                <w:color w:val="D0CECE" w:themeColor="background2" w:themeShade="E6"/>
              </w:rPr>
            </w:pPr>
            <w:r w:rsidRPr="00C73A07">
              <w:rPr>
                <w:rFonts w:ascii="Times New Roman" w:hAnsi="Times New Roman"/>
                <w:i/>
                <w:color w:val="AEAAAA" w:themeColor="background2" w:themeShade="BF"/>
              </w:rPr>
              <w:t>OCTOBER</w:t>
            </w:r>
          </w:p>
        </w:tc>
        <w:tc>
          <w:tcPr>
            <w:tcW w:w="1558" w:type="dxa"/>
            <w:tcBorders>
              <w:bottom w:val="single" w:sz="4" w:space="0" w:color="auto"/>
            </w:tcBorders>
            <w:shd w:val="clear" w:color="auto" w:fill="auto"/>
          </w:tcPr>
          <w:p w:rsidR="002B7D95" w:rsidRPr="00C73A07" w:rsidRDefault="003817DB" w:rsidP="002B7D95">
            <w:pPr>
              <w:jc w:val="right"/>
              <w:outlineLvl w:val="0"/>
              <w:rPr>
                <w:rFonts w:ascii="Times New Roman" w:hAnsi="Times New Roman"/>
                <w:b/>
                <w:i/>
                <w:noProof/>
                <w:color w:val="AEAAAA" w:themeColor="background2" w:themeShade="BF"/>
              </w:rPr>
            </w:pPr>
            <w:r w:rsidRPr="00C73A07">
              <w:rPr>
                <w:rFonts w:ascii="Times New Roman" w:hAnsi="Times New Roman"/>
                <w:b/>
                <w:i/>
                <w:noProof/>
                <w:color w:val="AEAAAA" w:themeColor="background2" w:themeShade="BF"/>
              </w:rPr>
              <w:t>2</w:t>
            </w:r>
          </w:p>
          <w:p w:rsidR="00C47393" w:rsidRPr="00C73A07" w:rsidRDefault="00C47393" w:rsidP="002B7D95">
            <w:pPr>
              <w:jc w:val="right"/>
              <w:outlineLvl w:val="0"/>
              <w:rPr>
                <w:rFonts w:ascii="Times New Roman" w:hAnsi="Times New Roman"/>
                <w:b/>
                <w:i/>
                <w:noProof/>
                <w:color w:val="D0CECE" w:themeColor="background2" w:themeShade="E6"/>
              </w:rPr>
            </w:pPr>
          </w:p>
        </w:tc>
      </w:tr>
    </w:tbl>
    <w:p w:rsidR="007447AE" w:rsidRPr="002648AF" w:rsidRDefault="007447AE" w:rsidP="002648AF">
      <w:pPr>
        <w:pStyle w:val="Title"/>
        <w:tabs>
          <w:tab w:val="left" w:pos="450"/>
        </w:tabs>
        <w:jc w:val="left"/>
        <w:rPr>
          <w:b w:val="0"/>
          <w:bCs/>
          <w:i w:val="0"/>
          <w:iCs/>
          <w:sz w:val="21"/>
          <w:szCs w:val="21"/>
        </w:rPr>
      </w:pPr>
    </w:p>
    <w:sectPr w:rsidR="007447AE" w:rsidRPr="002648AF" w:rsidSect="00F64BD0">
      <w:headerReference w:type="even" r:id="rId24"/>
      <w:headerReference w:type="default" r:id="rId25"/>
      <w:pgSz w:w="12240" w:h="15840" w:code="1"/>
      <w:pgMar w:top="1440" w:right="432" w:bottom="720" w:left="432" w:header="0" w:footer="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6CC" w:rsidRDefault="009176CC">
      <w:r>
        <w:separator/>
      </w:r>
    </w:p>
  </w:endnote>
  <w:endnote w:type="continuationSeparator" w:id="0">
    <w:p w:rsidR="009176CC" w:rsidRDefault="00917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Perpetua">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onotype Corsiva">
    <w:panose1 w:val="03010101010201010101"/>
    <w:charset w:val="00"/>
    <w:family w:val="script"/>
    <w:pitch w:val="variable"/>
    <w:sig w:usb0="00000287" w:usb1="00000000" w:usb2="00000000" w:usb3="00000000" w:csb0="0000009F" w:csb1="00000000"/>
  </w:font>
  <w:font w:name="Times New Roman ,serif">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6CC" w:rsidRDefault="009176CC">
      <w:r>
        <w:separator/>
      </w:r>
    </w:p>
  </w:footnote>
  <w:footnote w:type="continuationSeparator" w:id="0">
    <w:p w:rsidR="009176CC" w:rsidRDefault="009176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F1E" w:rsidRPr="00A610B8" w:rsidRDefault="006F18AB">
    <w:pPr>
      <w:pStyle w:val="Header"/>
    </w:pPr>
    <w:r w:rsidRPr="00A610B8">
      <w:rPr>
        <w:noProof/>
      </w:rPr>
      <mc:AlternateContent>
        <mc:Choice Requires="wps">
          <w:drawing>
            <wp:anchor distT="0" distB="0" distL="114300" distR="114300" simplePos="0" relativeHeight="251660288" behindDoc="0" locked="0" layoutInCell="1" allowOverlap="1">
              <wp:simplePos x="0" y="0"/>
              <wp:positionH relativeFrom="page">
                <wp:posOffset>491490</wp:posOffset>
              </wp:positionH>
              <wp:positionV relativeFrom="page">
                <wp:posOffset>488950</wp:posOffset>
              </wp:positionV>
              <wp:extent cx="1943100" cy="254000"/>
              <wp:effectExtent l="0" t="3175" r="381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F1E" w:rsidRPr="00C00167" w:rsidRDefault="00663F1E" w:rsidP="00C00167">
                          <w:pPr>
                            <w:pStyle w:val="RightHeader"/>
                            <w:jc w:val="left"/>
                            <w:rPr>
                              <w:szCs w:val="28"/>
                            </w:rPr>
                          </w:pPr>
                          <w:r w:rsidRPr="00C00167">
                            <w:rPr>
                              <w:szCs w:val="28"/>
                            </w:rPr>
                            <w:t xml:space="preserve">Page </w:t>
                          </w:r>
                          <w:r w:rsidR="00663E91">
                            <w:rPr>
                              <w:rStyle w:val="PageNumber"/>
                              <w:rFonts w:ascii="Trebuchet MS" w:hAnsi="Trebuchet MS" w:cs="Times New Roman"/>
                              <w:szCs w:val="28"/>
                            </w:rPr>
                            <w:t>6</w:t>
                          </w:r>
                          <w:r w:rsidR="00BE34A1">
                            <w:rPr>
                              <w:rStyle w:val="PageNumber"/>
                              <w:rFonts w:ascii="Trebuchet MS" w:hAnsi="Trebuchet MS" w:cs="Times New Roman"/>
                              <w:szCs w:val="28"/>
                            </w:rPr>
                            <w:tab/>
                          </w:r>
                          <w:r w:rsidR="00BE34A1">
                            <w:rPr>
                              <w:rStyle w:val="PageNumber"/>
                              <w:rFonts w:ascii="Trebuchet MS" w:hAnsi="Trebuchet MS" w:cs="Times New Roman"/>
                              <w:szCs w:val="2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9" type="#_x0000_t202" style="position:absolute;margin-left:38.7pt;margin-top:38.5pt;width:153pt;height:2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" filled="f" stroked="f">
              <v:textbox inset="0,0,0,0">
                <w:txbxContent>
                  <w:p w:rsidR="00663F1E" w:rsidRPr="00C00167" w:rsidRDefault="00663F1E" w:rsidP="00C00167">
                    <w:pPr>
                      <w:pStyle w:val="RightHeader"/>
                      <w:jc w:val="left"/>
                      <w:rPr>
                        <w:szCs w:val="28"/>
                      </w:rPr>
                    </w:pPr>
                    <w:r w:rsidRPr="00C00167">
                      <w:rPr>
                        <w:szCs w:val="28"/>
                      </w:rPr>
                      <w:t xml:space="preserve">Page </w:t>
                    </w:r>
                    <w:r w:rsidR="00663E91">
                      <w:rPr>
                        <w:rStyle w:val="PageNumber"/>
                        <w:rFonts w:ascii="Trebuchet MS" w:hAnsi="Trebuchet MS" w:cs="Times New Roman"/>
                        <w:szCs w:val="28"/>
                      </w:rPr>
                      <w:t>6</w:t>
                    </w:r>
                    <w:r w:rsidR="00BE34A1">
                      <w:rPr>
                        <w:rStyle w:val="PageNumber"/>
                        <w:rFonts w:ascii="Trebuchet MS" w:hAnsi="Trebuchet MS" w:cs="Times New Roman"/>
                        <w:szCs w:val="28"/>
                      </w:rPr>
                      <w:tab/>
                    </w:r>
                    <w:r w:rsidR="00BE34A1">
                      <w:rPr>
                        <w:rStyle w:val="PageNumber"/>
                        <w:rFonts w:ascii="Trebuchet MS" w:hAnsi="Trebuchet MS" w:cs="Times New Roman"/>
                        <w:szCs w:val="28"/>
                      </w:rPr>
                      <w:tab/>
                    </w:r>
                  </w:p>
                </w:txbxContent>
              </v:textbox>
              <w10:wrap anchorx="page" anchory="page"/>
            </v:shape>
          </w:pict>
        </mc:Fallback>
      </mc:AlternateContent>
    </w:r>
    <w:r w:rsidRPr="00A610B8">
      <w:rPr>
        <w:noProof/>
      </w:rPr>
      <mc:AlternateContent>
        <mc:Choice Requires="wps">
          <w:drawing>
            <wp:anchor distT="0" distB="0" distL="114300" distR="114300" simplePos="0" relativeHeight="251656192" behindDoc="0" locked="0" layoutInCell="1" allowOverlap="1">
              <wp:simplePos x="0" y="0"/>
              <wp:positionH relativeFrom="page">
                <wp:posOffset>5274945</wp:posOffset>
              </wp:positionH>
              <wp:positionV relativeFrom="page">
                <wp:posOffset>497205</wp:posOffset>
              </wp:positionV>
              <wp:extent cx="1943100" cy="254000"/>
              <wp:effectExtent l="0" t="1905" r="1905"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F1E" w:rsidRPr="000A61EC" w:rsidRDefault="00663F1E" w:rsidP="00366DD0">
                          <w:pPr>
                            <w:pStyle w:val="RightHeader"/>
                          </w:pPr>
                          <w:r>
                            <w:t>City Chit Chat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0" type="#_x0000_t202" style="position:absolute;margin-left:415.35pt;margin-top:39.15pt;width:153pt;height:2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" filled="f" stroked="f">
              <v:textbox inset="0,0,0,0">
                <w:txbxContent>
                  <w:p w:rsidR="00663F1E" w:rsidRPr="000A61EC" w:rsidRDefault="00663F1E" w:rsidP="00366DD0">
                    <w:pPr>
                      <w:pStyle w:val="RightHeader"/>
                    </w:pPr>
                    <w:r>
                      <w:t>City Chit Chat</w:t>
                    </w:r>
                  </w:p>
                </w:txbxContent>
              </v:textbox>
              <w10:wrap anchorx="page" anchory="page"/>
            </v:shape>
          </w:pict>
        </mc:Fallback>
      </mc:AlternateContent>
    </w:r>
    <w:r w:rsidRPr="00A610B8">
      <w:rPr>
        <w:noProof/>
      </w:rPr>
      <mc:AlternateContent>
        <mc:Choice Requires="wps">
          <w:drawing>
            <wp:anchor distT="0" distB="0" distL="114300" distR="114300" simplePos="0" relativeHeight="251655168" behindDoc="0" locked="0" layoutInCell="1" allowOverlap="1">
              <wp:simplePos x="0" y="0"/>
              <wp:positionH relativeFrom="page">
                <wp:posOffset>484505</wp:posOffset>
              </wp:positionH>
              <wp:positionV relativeFrom="page">
                <wp:posOffset>439420</wp:posOffset>
              </wp:positionV>
              <wp:extent cx="6812280" cy="346075"/>
              <wp:effectExtent l="0" t="127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46075"/>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39A64" id="Rectangle 1" o:spid="_x0000_s1026" style="position:absolute;margin-left:38.15pt;margin-top:34.6pt;width:536.4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" fillcolor="#c2c2ad"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F1E" w:rsidRDefault="006F18AB">
    <w:pPr>
      <w:pStyle w:val="Header"/>
    </w:pPr>
    <w:r>
      <w:rPr>
        <w:noProof/>
      </w:rPr>
      <mc:AlternateContent>
        <mc:Choice Requires="wps">
          <w:drawing>
            <wp:anchor distT="0" distB="0" distL="114300" distR="114300" simplePos="0" relativeHeight="251659264" behindDoc="0" locked="0" layoutInCell="1" allowOverlap="1">
              <wp:simplePos x="0" y="0"/>
              <wp:positionH relativeFrom="page">
                <wp:posOffset>5291546</wp:posOffset>
              </wp:positionH>
              <wp:positionV relativeFrom="page">
                <wp:posOffset>481330</wp:posOffset>
              </wp:positionV>
              <wp:extent cx="1943100" cy="311150"/>
              <wp:effectExtent l="0" t="0" r="0" b="1270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F1E" w:rsidRPr="00C00167" w:rsidRDefault="00663F1E" w:rsidP="00924C03">
                          <w:pPr>
                            <w:jc w:val="right"/>
                            <w:rPr>
                              <w:rFonts w:ascii="Lucida Sans Unicode" w:hAnsi="Lucida Sans Unicode" w:cs="Lucida Sans Unicode"/>
                              <w:color w:val="666633"/>
                              <w:sz w:val="28"/>
                              <w:szCs w:val="28"/>
                            </w:rPr>
                          </w:pPr>
                          <w:r w:rsidRPr="00C00167">
                            <w:rPr>
                              <w:rStyle w:val="PageNumber"/>
                              <w:color w:val="666633"/>
                              <w:sz w:val="28"/>
                              <w:szCs w:val="28"/>
                            </w:rPr>
                            <w:t xml:space="preserve">Page </w:t>
                          </w:r>
                          <w:r w:rsidR="00663E91">
                            <w:rPr>
                              <w:rStyle w:val="PageNumber"/>
                              <w:color w:val="666633"/>
                              <w:sz w:val="28"/>
                              <w:szCs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1" type="#_x0000_t202" style="position:absolute;margin-left:416.65pt;margin-top:37.9pt;width:153pt;height:2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" filled="f" stroked="f">
              <v:textbox inset="0,0,0,0">
                <w:txbxContent>
                  <w:p w:rsidR="00663F1E" w:rsidRPr="00C00167" w:rsidRDefault="00663F1E" w:rsidP="00924C03">
                    <w:pPr>
                      <w:jc w:val="right"/>
                      <w:rPr>
                        <w:rFonts w:ascii="Lucida Sans Unicode" w:hAnsi="Lucida Sans Unicode" w:cs="Lucida Sans Unicode"/>
                        <w:color w:val="666633"/>
                        <w:sz w:val="28"/>
                        <w:szCs w:val="28"/>
                      </w:rPr>
                    </w:pPr>
                    <w:r w:rsidRPr="00C00167">
                      <w:rPr>
                        <w:rStyle w:val="PageNumber"/>
                        <w:color w:val="666633"/>
                        <w:sz w:val="28"/>
                        <w:szCs w:val="28"/>
                      </w:rPr>
                      <w:t xml:space="preserve">Page </w:t>
                    </w:r>
                    <w:r w:rsidR="00663E91">
                      <w:rPr>
                        <w:rStyle w:val="PageNumber"/>
                        <w:color w:val="666633"/>
                        <w:sz w:val="28"/>
                        <w:szCs w:val="28"/>
                      </w:rPr>
                      <w:t>5</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497205</wp:posOffset>
              </wp:positionH>
              <wp:positionV relativeFrom="page">
                <wp:posOffset>455930</wp:posOffset>
              </wp:positionV>
              <wp:extent cx="1943100" cy="311150"/>
              <wp:effectExtent l="1905" t="0" r="0" b="444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F1E" w:rsidRPr="000A61EC" w:rsidRDefault="00663F1E" w:rsidP="00134B10">
                          <w:pPr>
                            <w:pStyle w:val="LeftHeader"/>
                          </w:pPr>
                          <w:r>
                            <w:t>City Chit Chat</w:t>
                          </w:r>
                        </w:p>
                        <w:p w:rsidR="00663F1E" w:rsidRPr="000B49FE" w:rsidRDefault="00663F1E" w:rsidP="00134B1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2" type="#_x0000_t202" style="position:absolute;margin-left:39.15pt;margin-top:35.9pt;width:153pt;height:2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" filled="f" stroked="f">
              <v:textbox inset="0,0,0,0">
                <w:txbxContent>
                  <w:p w:rsidR="00663F1E" w:rsidRPr="000A61EC" w:rsidRDefault="00663F1E" w:rsidP="00134B10">
                    <w:pPr>
                      <w:pStyle w:val="LeftHeader"/>
                    </w:pPr>
                    <w:r>
                      <w:t>City Chit Chat</w:t>
                    </w:r>
                  </w:p>
                  <w:p w:rsidR="00663F1E" w:rsidRPr="000B49FE" w:rsidRDefault="00663F1E" w:rsidP="00134B1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432435</wp:posOffset>
              </wp:positionH>
              <wp:positionV relativeFrom="page">
                <wp:posOffset>438785</wp:posOffset>
              </wp:positionV>
              <wp:extent cx="6812280" cy="365760"/>
              <wp:effectExtent l="3810" t="635" r="381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65760"/>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926EB" id="Rectangle 8" o:spid="_x0000_s1026" style="position:absolute;margin-left:34.05pt;margin-top:34.55pt;width:536.4pt;height:28.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" fillcolor="#c2c2ad"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2ABEF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in;height:103.2pt" o:bullet="t">
        <v:imagedata r:id="rId1" o:title="MC900183216[1]"/>
      </v:shape>
    </w:pict>
  </w:numPicBullet>
  <w:abstractNum w:abstractNumId="0" w15:restartNumberingAfterBreak="0">
    <w:nsid w:val="97A4B5AC"/>
    <w:multiLevelType w:val="hybridMultilevel"/>
    <w:tmpl w:val="6A187C6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97C23"/>
    <w:multiLevelType w:val="hybridMultilevel"/>
    <w:tmpl w:val="2820A9B6"/>
    <w:lvl w:ilvl="0" w:tplc="5276DC4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862F9A"/>
    <w:multiLevelType w:val="hybridMultilevel"/>
    <w:tmpl w:val="9E021946"/>
    <w:lvl w:ilvl="0" w:tplc="4B883828">
      <w:start w:val="2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F527D"/>
    <w:multiLevelType w:val="hybridMultilevel"/>
    <w:tmpl w:val="7C1A9380"/>
    <w:lvl w:ilvl="0" w:tplc="6A6AE0C8">
      <w:start w:val="1"/>
      <w:numFmt w:val="decimal"/>
      <w:lvlText w:val="%1."/>
      <w:lvlJc w:val="left"/>
      <w:pPr>
        <w:ind w:left="360" w:hanging="360"/>
      </w:pPr>
      <w:rPr>
        <w:b w:val="0"/>
      </w:rPr>
    </w:lvl>
    <w:lvl w:ilvl="1" w:tplc="3BEE6ED6">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E635D8"/>
    <w:multiLevelType w:val="hybridMultilevel"/>
    <w:tmpl w:val="A7A63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E62A9D"/>
    <w:multiLevelType w:val="hybridMultilevel"/>
    <w:tmpl w:val="D2941336"/>
    <w:lvl w:ilvl="0" w:tplc="606EF1CC">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624154"/>
    <w:multiLevelType w:val="hybridMultilevel"/>
    <w:tmpl w:val="61E02C26"/>
    <w:lvl w:ilvl="0" w:tplc="F280D614">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D043C61"/>
    <w:multiLevelType w:val="hybridMultilevel"/>
    <w:tmpl w:val="BEC2A3F6"/>
    <w:lvl w:ilvl="0" w:tplc="9E4422E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0418B2"/>
    <w:multiLevelType w:val="hybridMultilevel"/>
    <w:tmpl w:val="86C22D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21A549D"/>
    <w:multiLevelType w:val="hybridMultilevel"/>
    <w:tmpl w:val="415849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2897352"/>
    <w:multiLevelType w:val="hybridMultilevel"/>
    <w:tmpl w:val="CBBECB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4694B1C"/>
    <w:multiLevelType w:val="hybridMultilevel"/>
    <w:tmpl w:val="C3E6E2D8"/>
    <w:lvl w:ilvl="0" w:tplc="1DEAF828">
      <w:numFmt w:val="bullet"/>
      <w:lvlText w:val="-"/>
      <w:lvlJc w:val="left"/>
      <w:pPr>
        <w:ind w:left="720" w:hanging="360"/>
      </w:pPr>
      <w:rPr>
        <w:rFonts w:ascii="Trebuchet MS" w:eastAsia="Times New Roman" w:hAnsi="Trebuchet MS"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898619D"/>
    <w:multiLevelType w:val="hybridMultilevel"/>
    <w:tmpl w:val="5652FEA6"/>
    <w:lvl w:ilvl="0" w:tplc="3B84962A">
      <w:numFmt w:val="bullet"/>
      <w:lvlText w:val="-"/>
      <w:lvlJc w:val="left"/>
      <w:pPr>
        <w:ind w:left="720" w:hanging="360"/>
      </w:pPr>
      <w:rPr>
        <w:rFonts w:ascii="MS Reference Sans Serif" w:eastAsia="Times New Roman" w:hAnsi="MS Reference Sans Serif"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86DB9"/>
    <w:multiLevelType w:val="hybridMultilevel"/>
    <w:tmpl w:val="D0D89F92"/>
    <w:lvl w:ilvl="0" w:tplc="44C80180">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FAF6EB3"/>
    <w:multiLevelType w:val="hybridMultilevel"/>
    <w:tmpl w:val="34B2EC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7AAC87F"/>
    <w:multiLevelType w:val="hybridMultilevel"/>
    <w:tmpl w:val="0FC4B43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0CA1C6C"/>
    <w:multiLevelType w:val="hybridMultilevel"/>
    <w:tmpl w:val="1DCC69EE"/>
    <w:lvl w:ilvl="0" w:tplc="26F4D312">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71C0AA2">
      <w:start w:val="1"/>
      <w:numFmt w:val="lowerLetter"/>
      <w:lvlRestart w:val="0"/>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8345648">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83EC9D2">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6941E78">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BC0A0EC">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B08E674">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132A490">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C2E1256">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52F67770"/>
    <w:multiLevelType w:val="multilevel"/>
    <w:tmpl w:val="A1A8455E"/>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3662730"/>
    <w:multiLevelType w:val="hybridMultilevel"/>
    <w:tmpl w:val="464680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4728B1D"/>
    <w:multiLevelType w:val="hybridMultilevel"/>
    <w:tmpl w:val="0C0B0C9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4F57ADE"/>
    <w:multiLevelType w:val="hybridMultilevel"/>
    <w:tmpl w:val="51CA49E0"/>
    <w:lvl w:ilvl="0" w:tplc="FF66896A">
      <w:start w:val="10"/>
      <w:numFmt w:val="bullet"/>
      <w:lvlText w:val="-"/>
      <w:lvlJc w:val="left"/>
      <w:pPr>
        <w:ind w:left="432" w:hanging="360"/>
      </w:pPr>
      <w:rPr>
        <w:rFonts w:ascii="Trebuchet MS" w:eastAsia="Times New Roman" w:hAnsi="Trebuchet MS"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2" w15:restartNumberingAfterBreak="0">
    <w:nsid w:val="56BF1FB4"/>
    <w:multiLevelType w:val="hybridMultilevel"/>
    <w:tmpl w:val="694282F6"/>
    <w:lvl w:ilvl="0" w:tplc="9E4422E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0A32949"/>
    <w:multiLevelType w:val="hybridMultilevel"/>
    <w:tmpl w:val="0DA48FB2"/>
    <w:lvl w:ilvl="0" w:tplc="19E83B3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0A86332"/>
    <w:multiLevelType w:val="hybridMultilevel"/>
    <w:tmpl w:val="6ED8B99E"/>
    <w:lvl w:ilvl="0" w:tplc="2348F9A8">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53205F6"/>
    <w:multiLevelType w:val="hybridMultilevel"/>
    <w:tmpl w:val="288611A4"/>
    <w:lvl w:ilvl="0" w:tplc="3E163CDC">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31A81"/>
    <w:multiLevelType w:val="hybridMultilevel"/>
    <w:tmpl w:val="291EE8F2"/>
    <w:lvl w:ilvl="0" w:tplc="699CF95E">
      <w:start w:val="20"/>
      <w:numFmt w:val="bullet"/>
      <w:lvlText w:val=""/>
      <w:lvlJc w:val="left"/>
      <w:pPr>
        <w:ind w:left="2520" w:hanging="360"/>
      </w:pPr>
      <w:rPr>
        <w:rFonts w:ascii="Symbol" w:eastAsia="Times New Roman" w:hAnsi="Symbo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690C38CB"/>
    <w:multiLevelType w:val="hybridMultilevel"/>
    <w:tmpl w:val="BEC2A3F6"/>
    <w:lvl w:ilvl="0" w:tplc="9E4422E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5273C2"/>
    <w:multiLevelType w:val="hybridMultilevel"/>
    <w:tmpl w:val="43B87432"/>
    <w:lvl w:ilvl="0" w:tplc="84DA04EC">
      <w:numFmt w:val="bullet"/>
      <w:lvlText w:val="-"/>
      <w:lvlJc w:val="left"/>
      <w:pPr>
        <w:ind w:left="720" w:hanging="360"/>
      </w:pPr>
      <w:rPr>
        <w:rFonts w:ascii="Trebuchet MS" w:eastAsia="Times New Roman" w:hAnsi="Trebuchet MS"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8A2CDA"/>
    <w:multiLevelType w:val="hybridMultilevel"/>
    <w:tmpl w:val="2078094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F223C43"/>
    <w:multiLevelType w:val="hybridMultilevel"/>
    <w:tmpl w:val="B7B2CE34"/>
    <w:lvl w:ilvl="0" w:tplc="A9329752">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1E6A1F"/>
    <w:multiLevelType w:val="hybridMultilevel"/>
    <w:tmpl w:val="074C6E36"/>
    <w:lvl w:ilvl="0" w:tplc="8D7EBD5E">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CB2895C">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8DC281C">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DB0F2A2">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86052F8">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A6A1ADA">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6F06A46">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DF48B46">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53EDDE6">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72CC509A"/>
    <w:multiLevelType w:val="hybridMultilevel"/>
    <w:tmpl w:val="DEC8553A"/>
    <w:lvl w:ilvl="0" w:tplc="BFF6DD4A">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F73BC"/>
    <w:multiLevelType w:val="hybridMultilevel"/>
    <w:tmpl w:val="27F2CB8E"/>
    <w:lvl w:ilvl="0" w:tplc="8FAEB22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9"/>
  </w:num>
  <w:num w:numId="3">
    <w:abstractNumId w:val="33"/>
  </w:num>
  <w:num w:numId="4">
    <w:abstractNumId w:val="32"/>
  </w:num>
  <w:num w:numId="5">
    <w:abstractNumId w:val="24"/>
  </w:num>
  <w:num w:numId="6">
    <w:abstractNumId w:val="1"/>
  </w:num>
  <w:num w:numId="7">
    <w:abstractNumId w:val="3"/>
  </w:num>
  <w:num w:numId="8">
    <w:abstractNumId w:val="23"/>
  </w:num>
  <w:num w:numId="9">
    <w:abstractNumId w:val="10"/>
  </w:num>
  <w:num w:numId="10">
    <w:abstractNumId w:val="4"/>
  </w:num>
  <w:num w:numId="11">
    <w:abstractNumId w:val="18"/>
  </w:num>
  <w:num w:numId="12">
    <w:abstractNumId w:val="22"/>
  </w:num>
  <w:num w:numId="13">
    <w:abstractNumId w:val="27"/>
  </w:num>
  <w:num w:numId="14">
    <w:abstractNumId w:val="14"/>
  </w:num>
  <w:num w:numId="15">
    <w:abstractNumId w:val="7"/>
  </w:num>
  <w:num w:numId="16">
    <w:abstractNumId w:val="6"/>
  </w:num>
  <w:num w:numId="17">
    <w:abstractNumId w:val="15"/>
  </w:num>
  <w:num w:numId="18">
    <w:abstractNumId w:val="19"/>
  </w:num>
  <w:num w:numId="19">
    <w:abstractNumId w:val="8"/>
  </w:num>
  <w:num w:numId="20">
    <w:abstractNumId w:val="17"/>
  </w:num>
  <w:num w:numId="21">
    <w:abstractNumId w:val="31"/>
  </w:num>
  <w:num w:numId="22">
    <w:abstractNumId w:val="11"/>
  </w:num>
  <w:num w:numId="23">
    <w:abstractNumId w:val="13"/>
  </w:num>
  <w:num w:numId="24">
    <w:abstractNumId w:val="28"/>
  </w:num>
  <w:num w:numId="25">
    <w:abstractNumId w:val="2"/>
  </w:num>
  <w:num w:numId="26">
    <w:abstractNumId w:val="26"/>
  </w:num>
  <w:num w:numId="27">
    <w:abstractNumId w:val="5"/>
  </w:num>
  <w:num w:numId="28">
    <w:abstractNumId w:val="16"/>
  </w:num>
  <w:num w:numId="29">
    <w:abstractNumId w:val="0"/>
  </w:num>
  <w:num w:numId="30">
    <w:abstractNumId w:val="21"/>
  </w:num>
  <w:num w:numId="31">
    <w:abstractNumId w:val="30"/>
  </w:num>
  <w:num w:numId="32">
    <w:abstractNumId w:val="20"/>
  </w:num>
  <w:num w:numId="33">
    <w:abstractNumId w:val="29"/>
  </w:num>
  <w:num w:numId="3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displayBackgroundShape/>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width-relative:margin;mso-height-relative:margin" fill="f" fillcolor="white" stroke="f">
      <v:fill color="white" on="f"/>
      <v:stroke on="f"/>
      <o:colormru v:ext="edit" colors="#cbcbcb,#c2c2ad,#663,#628002,#e6e6de,#c59d39,#ebebe5,#d8d8d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82"/>
    <w:rsid w:val="000005D0"/>
    <w:rsid w:val="00000BF6"/>
    <w:rsid w:val="00001E28"/>
    <w:rsid w:val="00002105"/>
    <w:rsid w:val="00002164"/>
    <w:rsid w:val="000024EC"/>
    <w:rsid w:val="0000253B"/>
    <w:rsid w:val="00002693"/>
    <w:rsid w:val="00002A52"/>
    <w:rsid w:val="00002C06"/>
    <w:rsid w:val="00003A04"/>
    <w:rsid w:val="0000467B"/>
    <w:rsid w:val="000050F3"/>
    <w:rsid w:val="00005524"/>
    <w:rsid w:val="00005F84"/>
    <w:rsid w:val="00006058"/>
    <w:rsid w:val="00006103"/>
    <w:rsid w:val="00006A7F"/>
    <w:rsid w:val="00006ADF"/>
    <w:rsid w:val="00006E1E"/>
    <w:rsid w:val="00006F2A"/>
    <w:rsid w:val="00006F88"/>
    <w:rsid w:val="00007078"/>
    <w:rsid w:val="000071CA"/>
    <w:rsid w:val="00007488"/>
    <w:rsid w:val="00007792"/>
    <w:rsid w:val="00010059"/>
    <w:rsid w:val="000105A4"/>
    <w:rsid w:val="00010C0E"/>
    <w:rsid w:val="00010CB6"/>
    <w:rsid w:val="00010E3A"/>
    <w:rsid w:val="00011066"/>
    <w:rsid w:val="00011375"/>
    <w:rsid w:val="0001198A"/>
    <w:rsid w:val="00011F29"/>
    <w:rsid w:val="00011FBD"/>
    <w:rsid w:val="000120AE"/>
    <w:rsid w:val="000120ED"/>
    <w:rsid w:val="0001258F"/>
    <w:rsid w:val="00012875"/>
    <w:rsid w:val="00013387"/>
    <w:rsid w:val="000133F5"/>
    <w:rsid w:val="0001365E"/>
    <w:rsid w:val="00013CC2"/>
    <w:rsid w:val="00013EF4"/>
    <w:rsid w:val="000143DD"/>
    <w:rsid w:val="00014950"/>
    <w:rsid w:val="0001567C"/>
    <w:rsid w:val="00015987"/>
    <w:rsid w:val="00015B19"/>
    <w:rsid w:val="00015B4E"/>
    <w:rsid w:val="00015D31"/>
    <w:rsid w:val="0001641D"/>
    <w:rsid w:val="00016AE4"/>
    <w:rsid w:val="00016B83"/>
    <w:rsid w:val="00016D2B"/>
    <w:rsid w:val="00017770"/>
    <w:rsid w:val="00017AE0"/>
    <w:rsid w:val="00017BA9"/>
    <w:rsid w:val="00017D2A"/>
    <w:rsid w:val="00020790"/>
    <w:rsid w:val="000210AD"/>
    <w:rsid w:val="0002171F"/>
    <w:rsid w:val="00021DCB"/>
    <w:rsid w:val="00021E80"/>
    <w:rsid w:val="00021EB3"/>
    <w:rsid w:val="00021FC5"/>
    <w:rsid w:val="00022622"/>
    <w:rsid w:val="00023445"/>
    <w:rsid w:val="0002376A"/>
    <w:rsid w:val="00023ACD"/>
    <w:rsid w:val="00023BAE"/>
    <w:rsid w:val="00023C74"/>
    <w:rsid w:val="000242BE"/>
    <w:rsid w:val="000243B9"/>
    <w:rsid w:val="0002442D"/>
    <w:rsid w:val="00024961"/>
    <w:rsid w:val="00024C47"/>
    <w:rsid w:val="00024C6A"/>
    <w:rsid w:val="00025430"/>
    <w:rsid w:val="00025975"/>
    <w:rsid w:val="00025A9F"/>
    <w:rsid w:val="00026135"/>
    <w:rsid w:val="00026AE8"/>
    <w:rsid w:val="00027638"/>
    <w:rsid w:val="0003015A"/>
    <w:rsid w:val="00030647"/>
    <w:rsid w:val="00030958"/>
    <w:rsid w:val="0003096B"/>
    <w:rsid w:val="00030E86"/>
    <w:rsid w:val="00031121"/>
    <w:rsid w:val="000314D4"/>
    <w:rsid w:val="00031797"/>
    <w:rsid w:val="00031CD9"/>
    <w:rsid w:val="00031FB1"/>
    <w:rsid w:val="000326B6"/>
    <w:rsid w:val="00032B75"/>
    <w:rsid w:val="00032C19"/>
    <w:rsid w:val="00032FBE"/>
    <w:rsid w:val="000336A3"/>
    <w:rsid w:val="000338D7"/>
    <w:rsid w:val="00033ABC"/>
    <w:rsid w:val="00033EC1"/>
    <w:rsid w:val="0003445E"/>
    <w:rsid w:val="00034713"/>
    <w:rsid w:val="000347C5"/>
    <w:rsid w:val="00034E29"/>
    <w:rsid w:val="000355DB"/>
    <w:rsid w:val="00035749"/>
    <w:rsid w:val="00035BEE"/>
    <w:rsid w:val="00035E43"/>
    <w:rsid w:val="00035EF3"/>
    <w:rsid w:val="000369BA"/>
    <w:rsid w:val="00036BC1"/>
    <w:rsid w:val="00036CE2"/>
    <w:rsid w:val="00036D07"/>
    <w:rsid w:val="00036D64"/>
    <w:rsid w:val="000372D6"/>
    <w:rsid w:val="000379B0"/>
    <w:rsid w:val="00037A6C"/>
    <w:rsid w:val="00037BF0"/>
    <w:rsid w:val="000400AD"/>
    <w:rsid w:val="00040814"/>
    <w:rsid w:val="000408BD"/>
    <w:rsid w:val="00040E0C"/>
    <w:rsid w:val="00040E2E"/>
    <w:rsid w:val="00041036"/>
    <w:rsid w:val="000410A3"/>
    <w:rsid w:val="0004158E"/>
    <w:rsid w:val="0004165A"/>
    <w:rsid w:val="000427DF"/>
    <w:rsid w:val="00042AA5"/>
    <w:rsid w:val="00042BB3"/>
    <w:rsid w:val="0004374C"/>
    <w:rsid w:val="000439D5"/>
    <w:rsid w:val="00043AFD"/>
    <w:rsid w:val="00043C65"/>
    <w:rsid w:val="00043E4F"/>
    <w:rsid w:val="00043F0D"/>
    <w:rsid w:val="00043FF1"/>
    <w:rsid w:val="0004444E"/>
    <w:rsid w:val="00044C3A"/>
    <w:rsid w:val="00044EE9"/>
    <w:rsid w:val="0004520B"/>
    <w:rsid w:val="00045240"/>
    <w:rsid w:val="00045773"/>
    <w:rsid w:val="00045EC9"/>
    <w:rsid w:val="00045F77"/>
    <w:rsid w:val="00046705"/>
    <w:rsid w:val="00046A88"/>
    <w:rsid w:val="000472A8"/>
    <w:rsid w:val="00047462"/>
    <w:rsid w:val="00047521"/>
    <w:rsid w:val="000477D3"/>
    <w:rsid w:val="00047970"/>
    <w:rsid w:val="00047EEF"/>
    <w:rsid w:val="0005002B"/>
    <w:rsid w:val="0005029A"/>
    <w:rsid w:val="00050811"/>
    <w:rsid w:val="00050838"/>
    <w:rsid w:val="00050CBC"/>
    <w:rsid w:val="00051188"/>
    <w:rsid w:val="00051537"/>
    <w:rsid w:val="000516D3"/>
    <w:rsid w:val="00051775"/>
    <w:rsid w:val="00051786"/>
    <w:rsid w:val="00051957"/>
    <w:rsid w:val="00051FBF"/>
    <w:rsid w:val="0005205F"/>
    <w:rsid w:val="000526BA"/>
    <w:rsid w:val="0005293F"/>
    <w:rsid w:val="00052C5E"/>
    <w:rsid w:val="00052C60"/>
    <w:rsid w:val="00052CA5"/>
    <w:rsid w:val="00053071"/>
    <w:rsid w:val="000530B4"/>
    <w:rsid w:val="00053341"/>
    <w:rsid w:val="000535E9"/>
    <w:rsid w:val="00053C41"/>
    <w:rsid w:val="00053CD9"/>
    <w:rsid w:val="00053E80"/>
    <w:rsid w:val="00053E90"/>
    <w:rsid w:val="00054306"/>
    <w:rsid w:val="0005452E"/>
    <w:rsid w:val="00054DB2"/>
    <w:rsid w:val="00054DD9"/>
    <w:rsid w:val="0005508D"/>
    <w:rsid w:val="00055311"/>
    <w:rsid w:val="0005559A"/>
    <w:rsid w:val="000557D0"/>
    <w:rsid w:val="00055CB5"/>
    <w:rsid w:val="00055FB3"/>
    <w:rsid w:val="00056608"/>
    <w:rsid w:val="00056A52"/>
    <w:rsid w:val="00056F0A"/>
    <w:rsid w:val="00057018"/>
    <w:rsid w:val="00057BAE"/>
    <w:rsid w:val="00057CD3"/>
    <w:rsid w:val="00057DDA"/>
    <w:rsid w:val="000600A8"/>
    <w:rsid w:val="000603CA"/>
    <w:rsid w:val="00060B0F"/>
    <w:rsid w:val="00060C13"/>
    <w:rsid w:val="00060E96"/>
    <w:rsid w:val="00060F48"/>
    <w:rsid w:val="00060F79"/>
    <w:rsid w:val="0006175D"/>
    <w:rsid w:val="00061F04"/>
    <w:rsid w:val="000622D6"/>
    <w:rsid w:val="000626BB"/>
    <w:rsid w:val="000629E5"/>
    <w:rsid w:val="00062BDB"/>
    <w:rsid w:val="00062DD8"/>
    <w:rsid w:val="00062E13"/>
    <w:rsid w:val="00063098"/>
    <w:rsid w:val="000631D6"/>
    <w:rsid w:val="000632EE"/>
    <w:rsid w:val="00063541"/>
    <w:rsid w:val="0006397F"/>
    <w:rsid w:val="00063EA1"/>
    <w:rsid w:val="000642A6"/>
    <w:rsid w:val="00064570"/>
    <w:rsid w:val="00064636"/>
    <w:rsid w:val="0006493B"/>
    <w:rsid w:val="000651F4"/>
    <w:rsid w:val="000658DE"/>
    <w:rsid w:val="00065CEE"/>
    <w:rsid w:val="00066600"/>
    <w:rsid w:val="00066B33"/>
    <w:rsid w:val="000673AE"/>
    <w:rsid w:val="00067586"/>
    <w:rsid w:val="00067951"/>
    <w:rsid w:val="00067C63"/>
    <w:rsid w:val="00070022"/>
    <w:rsid w:val="000702F8"/>
    <w:rsid w:val="00070851"/>
    <w:rsid w:val="0007090A"/>
    <w:rsid w:val="00070AFC"/>
    <w:rsid w:val="00070DD6"/>
    <w:rsid w:val="000715FB"/>
    <w:rsid w:val="00071770"/>
    <w:rsid w:val="000717FA"/>
    <w:rsid w:val="00071CCC"/>
    <w:rsid w:val="00071D23"/>
    <w:rsid w:val="00071EBF"/>
    <w:rsid w:val="00072A4B"/>
    <w:rsid w:val="00072B49"/>
    <w:rsid w:val="00072B74"/>
    <w:rsid w:val="00072EA6"/>
    <w:rsid w:val="00072F69"/>
    <w:rsid w:val="00073190"/>
    <w:rsid w:val="00073235"/>
    <w:rsid w:val="00073306"/>
    <w:rsid w:val="000738C3"/>
    <w:rsid w:val="00073904"/>
    <w:rsid w:val="00073E9E"/>
    <w:rsid w:val="00073F59"/>
    <w:rsid w:val="00073F83"/>
    <w:rsid w:val="00074AEF"/>
    <w:rsid w:val="00074E53"/>
    <w:rsid w:val="000751A0"/>
    <w:rsid w:val="00075214"/>
    <w:rsid w:val="0007541E"/>
    <w:rsid w:val="00075420"/>
    <w:rsid w:val="0007583F"/>
    <w:rsid w:val="00075A7B"/>
    <w:rsid w:val="000765E6"/>
    <w:rsid w:val="0007677E"/>
    <w:rsid w:val="00076B43"/>
    <w:rsid w:val="00076F86"/>
    <w:rsid w:val="00077081"/>
    <w:rsid w:val="00077599"/>
    <w:rsid w:val="00077E86"/>
    <w:rsid w:val="00077FE0"/>
    <w:rsid w:val="00080040"/>
    <w:rsid w:val="00080249"/>
    <w:rsid w:val="00080D6E"/>
    <w:rsid w:val="00081001"/>
    <w:rsid w:val="00081700"/>
    <w:rsid w:val="000818BB"/>
    <w:rsid w:val="00081E81"/>
    <w:rsid w:val="00081E83"/>
    <w:rsid w:val="0008247E"/>
    <w:rsid w:val="00082A8B"/>
    <w:rsid w:val="00082ABC"/>
    <w:rsid w:val="00082BAC"/>
    <w:rsid w:val="00083BFB"/>
    <w:rsid w:val="0008405D"/>
    <w:rsid w:val="0008415A"/>
    <w:rsid w:val="0008419A"/>
    <w:rsid w:val="00084462"/>
    <w:rsid w:val="00084735"/>
    <w:rsid w:val="00084D4F"/>
    <w:rsid w:val="00084DD3"/>
    <w:rsid w:val="00084F79"/>
    <w:rsid w:val="00085039"/>
    <w:rsid w:val="000854B1"/>
    <w:rsid w:val="0008554D"/>
    <w:rsid w:val="0008576B"/>
    <w:rsid w:val="000858E9"/>
    <w:rsid w:val="000859AC"/>
    <w:rsid w:val="00085B34"/>
    <w:rsid w:val="000864A7"/>
    <w:rsid w:val="00086A37"/>
    <w:rsid w:val="00086AE7"/>
    <w:rsid w:val="00086BCB"/>
    <w:rsid w:val="00086E79"/>
    <w:rsid w:val="0008718C"/>
    <w:rsid w:val="00087C15"/>
    <w:rsid w:val="0009040C"/>
    <w:rsid w:val="0009066E"/>
    <w:rsid w:val="00090BEC"/>
    <w:rsid w:val="00090D23"/>
    <w:rsid w:val="00090D54"/>
    <w:rsid w:val="00090E76"/>
    <w:rsid w:val="0009112A"/>
    <w:rsid w:val="000916BC"/>
    <w:rsid w:val="00091DE3"/>
    <w:rsid w:val="00092267"/>
    <w:rsid w:val="000922BA"/>
    <w:rsid w:val="000926AD"/>
    <w:rsid w:val="000927FF"/>
    <w:rsid w:val="00092815"/>
    <w:rsid w:val="00092FE0"/>
    <w:rsid w:val="000936D2"/>
    <w:rsid w:val="00094017"/>
    <w:rsid w:val="00094380"/>
    <w:rsid w:val="0009446A"/>
    <w:rsid w:val="000946FD"/>
    <w:rsid w:val="0009471D"/>
    <w:rsid w:val="00094E09"/>
    <w:rsid w:val="00094FF9"/>
    <w:rsid w:val="00095240"/>
    <w:rsid w:val="0009595A"/>
    <w:rsid w:val="00095B39"/>
    <w:rsid w:val="00095D4C"/>
    <w:rsid w:val="00096CCC"/>
    <w:rsid w:val="00097038"/>
    <w:rsid w:val="0009750E"/>
    <w:rsid w:val="00097A56"/>
    <w:rsid w:val="00097FB7"/>
    <w:rsid w:val="000A00E0"/>
    <w:rsid w:val="000A00FD"/>
    <w:rsid w:val="000A06EB"/>
    <w:rsid w:val="000A0E5E"/>
    <w:rsid w:val="000A11F1"/>
    <w:rsid w:val="000A14A0"/>
    <w:rsid w:val="000A16D1"/>
    <w:rsid w:val="000A1C97"/>
    <w:rsid w:val="000A24E2"/>
    <w:rsid w:val="000A27EC"/>
    <w:rsid w:val="000A2A35"/>
    <w:rsid w:val="000A2C4D"/>
    <w:rsid w:val="000A2D85"/>
    <w:rsid w:val="000A2E14"/>
    <w:rsid w:val="000A2EF7"/>
    <w:rsid w:val="000A30F8"/>
    <w:rsid w:val="000A3F2C"/>
    <w:rsid w:val="000A3FF4"/>
    <w:rsid w:val="000A4524"/>
    <w:rsid w:val="000A452F"/>
    <w:rsid w:val="000A48CA"/>
    <w:rsid w:val="000A4B8E"/>
    <w:rsid w:val="000A546A"/>
    <w:rsid w:val="000A5FD4"/>
    <w:rsid w:val="000A60F8"/>
    <w:rsid w:val="000A6184"/>
    <w:rsid w:val="000A61EC"/>
    <w:rsid w:val="000A64BF"/>
    <w:rsid w:val="000A7327"/>
    <w:rsid w:val="000A7430"/>
    <w:rsid w:val="000A74BD"/>
    <w:rsid w:val="000A7536"/>
    <w:rsid w:val="000A760C"/>
    <w:rsid w:val="000A7BC7"/>
    <w:rsid w:val="000A7E18"/>
    <w:rsid w:val="000A7E6C"/>
    <w:rsid w:val="000B02CF"/>
    <w:rsid w:val="000B07FC"/>
    <w:rsid w:val="000B088D"/>
    <w:rsid w:val="000B128C"/>
    <w:rsid w:val="000B1431"/>
    <w:rsid w:val="000B1939"/>
    <w:rsid w:val="000B1A3C"/>
    <w:rsid w:val="000B1DB5"/>
    <w:rsid w:val="000B1E24"/>
    <w:rsid w:val="000B2227"/>
    <w:rsid w:val="000B30BD"/>
    <w:rsid w:val="000B3902"/>
    <w:rsid w:val="000B3A2B"/>
    <w:rsid w:val="000B3A6A"/>
    <w:rsid w:val="000B3AA2"/>
    <w:rsid w:val="000B3BA3"/>
    <w:rsid w:val="000B3E69"/>
    <w:rsid w:val="000B40AD"/>
    <w:rsid w:val="000B4133"/>
    <w:rsid w:val="000B41EE"/>
    <w:rsid w:val="000B446D"/>
    <w:rsid w:val="000B4766"/>
    <w:rsid w:val="000B49FE"/>
    <w:rsid w:val="000B50D8"/>
    <w:rsid w:val="000B54F1"/>
    <w:rsid w:val="000B5540"/>
    <w:rsid w:val="000B5577"/>
    <w:rsid w:val="000B5A47"/>
    <w:rsid w:val="000B5DC1"/>
    <w:rsid w:val="000B5F42"/>
    <w:rsid w:val="000B6189"/>
    <w:rsid w:val="000B61AC"/>
    <w:rsid w:val="000B62E3"/>
    <w:rsid w:val="000B69A1"/>
    <w:rsid w:val="000B6A1D"/>
    <w:rsid w:val="000B7A2A"/>
    <w:rsid w:val="000B7AA6"/>
    <w:rsid w:val="000B7BCA"/>
    <w:rsid w:val="000B7C1F"/>
    <w:rsid w:val="000C00DA"/>
    <w:rsid w:val="000C01E5"/>
    <w:rsid w:val="000C043B"/>
    <w:rsid w:val="000C063B"/>
    <w:rsid w:val="000C073C"/>
    <w:rsid w:val="000C088F"/>
    <w:rsid w:val="000C0AE8"/>
    <w:rsid w:val="000C0B9D"/>
    <w:rsid w:val="000C1064"/>
    <w:rsid w:val="000C1179"/>
    <w:rsid w:val="000C1280"/>
    <w:rsid w:val="000C1B4A"/>
    <w:rsid w:val="000C2793"/>
    <w:rsid w:val="000C30A6"/>
    <w:rsid w:val="000C34D2"/>
    <w:rsid w:val="000C39AB"/>
    <w:rsid w:val="000C39C4"/>
    <w:rsid w:val="000C3B93"/>
    <w:rsid w:val="000C443A"/>
    <w:rsid w:val="000C47B6"/>
    <w:rsid w:val="000C481A"/>
    <w:rsid w:val="000C4B78"/>
    <w:rsid w:val="000C4B8D"/>
    <w:rsid w:val="000C537B"/>
    <w:rsid w:val="000C55E3"/>
    <w:rsid w:val="000C5811"/>
    <w:rsid w:val="000C5A9D"/>
    <w:rsid w:val="000C5B43"/>
    <w:rsid w:val="000C5D11"/>
    <w:rsid w:val="000C6036"/>
    <w:rsid w:val="000C6154"/>
    <w:rsid w:val="000C63CA"/>
    <w:rsid w:val="000C63F6"/>
    <w:rsid w:val="000C6681"/>
    <w:rsid w:val="000C6907"/>
    <w:rsid w:val="000C6958"/>
    <w:rsid w:val="000C71EF"/>
    <w:rsid w:val="000C764C"/>
    <w:rsid w:val="000C7709"/>
    <w:rsid w:val="000C79F4"/>
    <w:rsid w:val="000C7A13"/>
    <w:rsid w:val="000C7A36"/>
    <w:rsid w:val="000D0203"/>
    <w:rsid w:val="000D0546"/>
    <w:rsid w:val="000D099D"/>
    <w:rsid w:val="000D0D42"/>
    <w:rsid w:val="000D0E0F"/>
    <w:rsid w:val="000D1003"/>
    <w:rsid w:val="000D13AF"/>
    <w:rsid w:val="000D13FD"/>
    <w:rsid w:val="000D1404"/>
    <w:rsid w:val="000D1586"/>
    <w:rsid w:val="000D18E5"/>
    <w:rsid w:val="000D1B21"/>
    <w:rsid w:val="000D1B83"/>
    <w:rsid w:val="000D1FED"/>
    <w:rsid w:val="000D2085"/>
    <w:rsid w:val="000D2778"/>
    <w:rsid w:val="000D291F"/>
    <w:rsid w:val="000D2A3D"/>
    <w:rsid w:val="000D2AD7"/>
    <w:rsid w:val="000D2B6D"/>
    <w:rsid w:val="000D2BDE"/>
    <w:rsid w:val="000D2BDF"/>
    <w:rsid w:val="000D2C21"/>
    <w:rsid w:val="000D30DE"/>
    <w:rsid w:val="000D3FAF"/>
    <w:rsid w:val="000D4148"/>
    <w:rsid w:val="000D45F2"/>
    <w:rsid w:val="000D492E"/>
    <w:rsid w:val="000D4DB6"/>
    <w:rsid w:val="000D4EC6"/>
    <w:rsid w:val="000D53AB"/>
    <w:rsid w:val="000D56B5"/>
    <w:rsid w:val="000D57A3"/>
    <w:rsid w:val="000D63AD"/>
    <w:rsid w:val="000D652D"/>
    <w:rsid w:val="000D6774"/>
    <w:rsid w:val="000D686D"/>
    <w:rsid w:val="000D68DF"/>
    <w:rsid w:val="000D70B2"/>
    <w:rsid w:val="000D72B3"/>
    <w:rsid w:val="000D746C"/>
    <w:rsid w:val="000D78A3"/>
    <w:rsid w:val="000D7FC3"/>
    <w:rsid w:val="000E02ED"/>
    <w:rsid w:val="000E0D2E"/>
    <w:rsid w:val="000E1072"/>
    <w:rsid w:val="000E11CD"/>
    <w:rsid w:val="000E120A"/>
    <w:rsid w:val="000E1765"/>
    <w:rsid w:val="000E18E6"/>
    <w:rsid w:val="000E1BF4"/>
    <w:rsid w:val="000E1C4A"/>
    <w:rsid w:val="000E1EFD"/>
    <w:rsid w:val="000E1F16"/>
    <w:rsid w:val="000E240D"/>
    <w:rsid w:val="000E2572"/>
    <w:rsid w:val="000E25A7"/>
    <w:rsid w:val="000E275A"/>
    <w:rsid w:val="000E28C7"/>
    <w:rsid w:val="000E2DBF"/>
    <w:rsid w:val="000E304E"/>
    <w:rsid w:val="000E32BD"/>
    <w:rsid w:val="000E493F"/>
    <w:rsid w:val="000E49C4"/>
    <w:rsid w:val="000E4A10"/>
    <w:rsid w:val="000E51B4"/>
    <w:rsid w:val="000E542D"/>
    <w:rsid w:val="000E558F"/>
    <w:rsid w:val="000E5BE0"/>
    <w:rsid w:val="000E5DC1"/>
    <w:rsid w:val="000E5EC3"/>
    <w:rsid w:val="000E5F30"/>
    <w:rsid w:val="000E61C4"/>
    <w:rsid w:val="000E61F6"/>
    <w:rsid w:val="000E6329"/>
    <w:rsid w:val="000E64B2"/>
    <w:rsid w:val="000E65DF"/>
    <w:rsid w:val="000E7166"/>
    <w:rsid w:val="000E7233"/>
    <w:rsid w:val="000E7419"/>
    <w:rsid w:val="000E755F"/>
    <w:rsid w:val="000E77E1"/>
    <w:rsid w:val="000E7EFB"/>
    <w:rsid w:val="000F04D0"/>
    <w:rsid w:val="000F04EF"/>
    <w:rsid w:val="000F0C44"/>
    <w:rsid w:val="000F0F08"/>
    <w:rsid w:val="000F0F3F"/>
    <w:rsid w:val="000F0FEA"/>
    <w:rsid w:val="000F114C"/>
    <w:rsid w:val="000F1859"/>
    <w:rsid w:val="000F1D28"/>
    <w:rsid w:val="000F2145"/>
    <w:rsid w:val="000F2162"/>
    <w:rsid w:val="000F2580"/>
    <w:rsid w:val="000F283E"/>
    <w:rsid w:val="000F2C95"/>
    <w:rsid w:val="000F2CB3"/>
    <w:rsid w:val="000F3005"/>
    <w:rsid w:val="000F3058"/>
    <w:rsid w:val="000F306C"/>
    <w:rsid w:val="000F33CC"/>
    <w:rsid w:val="000F33E8"/>
    <w:rsid w:val="000F33E9"/>
    <w:rsid w:val="000F350C"/>
    <w:rsid w:val="000F3B79"/>
    <w:rsid w:val="000F3D98"/>
    <w:rsid w:val="000F4160"/>
    <w:rsid w:val="000F4231"/>
    <w:rsid w:val="000F43C1"/>
    <w:rsid w:val="000F5540"/>
    <w:rsid w:val="000F568D"/>
    <w:rsid w:val="000F5792"/>
    <w:rsid w:val="000F597B"/>
    <w:rsid w:val="000F5A01"/>
    <w:rsid w:val="000F5C0B"/>
    <w:rsid w:val="000F68B4"/>
    <w:rsid w:val="000F6ACE"/>
    <w:rsid w:val="000F6E73"/>
    <w:rsid w:val="000F6F2C"/>
    <w:rsid w:val="000F7145"/>
    <w:rsid w:val="000F7275"/>
    <w:rsid w:val="000F75CB"/>
    <w:rsid w:val="000F7AE6"/>
    <w:rsid w:val="000F7DF1"/>
    <w:rsid w:val="0010070B"/>
    <w:rsid w:val="00100740"/>
    <w:rsid w:val="0010095F"/>
    <w:rsid w:val="00100CF0"/>
    <w:rsid w:val="00100EFD"/>
    <w:rsid w:val="001014AF"/>
    <w:rsid w:val="00101725"/>
    <w:rsid w:val="00101788"/>
    <w:rsid w:val="001018D9"/>
    <w:rsid w:val="00101AFA"/>
    <w:rsid w:val="00101ED6"/>
    <w:rsid w:val="001020CF"/>
    <w:rsid w:val="0010214F"/>
    <w:rsid w:val="001023AB"/>
    <w:rsid w:val="0010298A"/>
    <w:rsid w:val="001029A5"/>
    <w:rsid w:val="00102B77"/>
    <w:rsid w:val="00102E1B"/>
    <w:rsid w:val="00102EA8"/>
    <w:rsid w:val="0010301D"/>
    <w:rsid w:val="0010340E"/>
    <w:rsid w:val="001037B6"/>
    <w:rsid w:val="00103AA0"/>
    <w:rsid w:val="00103BCA"/>
    <w:rsid w:val="001046A5"/>
    <w:rsid w:val="0010487A"/>
    <w:rsid w:val="00104BCA"/>
    <w:rsid w:val="00105004"/>
    <w:rsid w:val="00105287"/>
    <w:rsid w:val="001055B6"/>
    <w:rsid w:val="00105D84"/>
    <w:rsid w:val="00105FCA"/>
    <w:rsid w:val="00106245"/>
    <w:rsid w:val="001068E7"/>
    <w:rsid w:val="00106A60"/>
    <w:rsid w:val="00106C18"/>
    <w:rsid w:val="00106E4D"/>
    <w:rsid w:val="0010728B"/>
    <w:rsid w:val="001073DC"/>
    <w:rsid w:val="0010753A"/>
    <w:rsid w:val="001078A8"/>
    <w:rsid w:val="00110280"/>
    <w:rsid w:val="00110489"/>
    <w:rsid w:val="001105E9"/>
    <w:rsid w:val="001107CE"/>
    <w:rsid w:val="0011089B"/>
    <w:rsid w:val="00110A3B"/>
    <w:rsid w:val="001111B5"/>
    <w:rsid w:val="00111D65"/>
    <w:rsid w:val="001122E8"/>
    <w:rsid w:val="0011238B"/>
    <w:rsid w:val="001126FC"/>
    <w:rsid w:val="00112A08"/>
    <w:rsid w:val="00112D89"/>
    <w:rsid w:val="00112F73"/>
    <w:rsid w:val="001139F5"/>
    <w:rsid w:val="00113A98"/>
    <w:rsid w:val="00113AD8"/>
    <w:rsid w:val="00113ADC"/>
    <w:rsid w:val="00114044"/>
    <w:rsid w:val="00114134"/>
    <w:rsid w:val="001141D5"/>
    <w:rsid w:val="001141FD"/>
    <w:rsid w:val="00114253"/>
    <w:rsid w:val="00114B41"/>
    <w:rsid w:val="00114C5E"/>
    <w:rsid w:val="0011523D"/>
    <w:rsid w:val="00115C4A"/>
    <w:rsid w:val="00116342"/>
    <w:rsid w:val="001163EC"/>
    <w:rsid w:val="0011666F"/>
    <w:rsid w:val="00116BA0"/>
    <w:rsid w:val="00116EE3"/>
    <w:rsid w:val="00116FC1"/>
    <w:rsid w:val="00117935"/>
    <w:rsid w:val="00117B41"/>
    <w:rsid w:val="00117CD7"/>
    <w:rsid w:val="00117D72"/>
    <w:rsid w:val="00120310"/>
    <w:rsid w:val="0012039E"/>
    <w:rsid w:val="00120482"/>
    <w:rsid w:val="0012048C"/>
    <w:rsid w:val="00120661"/>
    <w:rsid w:val="0012096B"/>
    <w:rsid w:val="00120B16"/>
    <w:rsid w:val="00120D27"/>
    <w:rsid w:val="00120EB4"/>
    <w:rsid w:val="001216D7"/>
    <w:rsid w:val="0012196F"/>
    <w:rsid w:val="00121A85"/>
    <w:rsid w:val="001222D2"/>
    <w:rsid w:val="001228B2"/>
    <w:rsid w:val="001229F3"/>
    <w:rsid w:val="00122BF0"/>
    <w:rsid w:val="0012302A"/>
    <w:rsid w:val="001231CC"/>
    <w:rsid w:val="0012347F"/>
    <w:rsid w:val="00123E2B"/>
    <w:rsid w:val="001242A7"/>
    <w:rsid w:val="001242EC"/>
    <w:rsid w:val="0012457A"/>
    <w:rsid w:val="00124786"/>
    <w:rsid w:val="00124AF6"/>
    <w:rsid w:val="00124D31"/>
    <w:rsid w:val="00124E2E"/>
    <w:rsid w:val="00125945"/>
    <w:rsid w:val="00125AD7"/>
    <w:rsid w:val="00125C31"/>
    <w:rsid w:val="00125DA2"/>
    <w:rsid w:val="00125F6C"/>
    <w:rsid w:val="0012640A"/>
    <w:rsid w:val="001269D7"/>
    <w:rsid w:val="00126AA1"/>
    <w:rsid w:val="00126D97"/>
    <w:rsid w:val="00126FC6"/>
    <w:rsid w:val="001270CA"/>
    <w:rsid w:val="001271DE"/>
    <w:rsid w:val="001273A2"/>
    <w:rsid w:val="00127703"/>
    <w:rsid w:val="0012770B"/>
    <w:rsid w:val="001279DD"/>
    <w:rsid w:val="00127AE2"/>
    <w:rsid w:val="00127DC7"/>
    <w:rsid w:val="00127E10"/>
    <w:rsid w:val="00127E3E"/>
    <w:rsid w:val="00127E4C"/>
    <w:rsid w:val="0013004F"/>
    <w:rsid w:val="001300AA"/>
    <w:rsid w:val="00130136"/>
    <w:rsid w:val="00130182"/>
    <w:rsid w:val="0013018D"/>
    <w:rsid w:val="00130822"/>
    <w:rsid w:val="00130E45"/>
    <w:rsid w:val="00130E92"/>
    <w:rsid w:val="00130EB6"/>
    <w:rsid w:val="00131243"/>
    <w:rsid w:val="001312AA"/>
    <w:rsid w:val="00131359"/>
    <w:rsid w:val="001314BA"/>
    <w:rsid w:val="0013159E"/>
    <w:rsid w:val="00131B23"/>
    <w:rsid w:val="00131C1E"/>
    <w:rsid w:val="00131C87"/>
    <w:rsid w:val="0013209C"/>
    <w:rsid w:val="001322F0"/>
    <w:rsid w:val="001325DF"/>
    <w:rsid w:val="001325EF"/>
    <w:rsid w:val="00132991"/>
    <w:rsid w:val="00132CE5"/>
    <w:rsid w:val="00132DB0"/>
    <w:rsid w:val="00132DB5"/>
    <w:rsid w:val="00133425"/>
    <w:rsid w:val="00133878"/>
    <w:rsid w:val="00133921"/>
    <w:rsid w:val="00133A23"/>
    <w:rsid w:val="00133B08"/>
    <w:rsid w:val="00133B49"/>
    <w:rsid w:val="00134635"/>
    <w:rsid w:val="00134637"/>
    <w:rsid w:val="00134B10"/>
    <w:rsid w:val="0013574C"/>
    <w:rsid w:val="00135907"/>
    <w:rsid w:val="0013677A"/>
    <w:rsid w:val="001367B5"/>
    <w:rsid w:val="00136989"/>
    <w:rsid w:val="00136A2A"/>
    <w:rsid w:val="00136C8B"/>
    <w:rsid w:val="00136ECC"/>
    <w:rsid w:val="001375A7"/>
    <w:rsid w:val="0013776C"/>
    <w:rsid w:val="00137998"/>
    <w:rsid w:val="00137BD6"/>
    <w:rsid w:val="00137BF5"/>
    <w:rsid w:val="0014019F"/>
    <w:rsid w:val="001405C9"/>
    <w:rsid w:val="00140BAA"/>
    <w:rsid w:val="00140CFD"/>
    <w:rsid w:val="00141737"/>
    <w:rsid w:val="001418D2"/>
    <w:rsid w:val="00141E18"/>
    <w:rsid w:val="00142186"/>
    <w:rsid w:val="00142AB5"/>
    <w:rsid w:val="0014304D"/>
    <w:rsid w:val="00143505"/>
    <w:rsid w:val="0014364A"/>
    <w:rsid w:val="0014371A"/>
    <w:rsid w:val="00143B78"/>
    <w:rsid w:val="00143D1B"/>
    <w:rsid w:val="00144010"/>
    <w:rsid w:val="0014423E"/>
    <w:rsid w:val="00144B27"/>
    <w:rsid w:val="00144D50"/>
    <w:rsid w:val="00144EEE"/>
    <w:rsid w:val="00144F50"/>
    <w:rsid w:val="001452B7"/>
    <w:rsid w:val="001454B6"/>
    <w:rsid w:val="00145BE0"/>
    <w:rsid w:val="00145E86"/>
    <w:rsid w:val="001463A2"/>
    <w:rsid w:val="0014656D"/>
    <w:rsid w:val="001469B6"/>
    <w:rsid w:val="00147255"/>
    <w:rsid w:val="00147733"/>
    <w:rsid w:val="0014773C"/>
    <w:rsid w:val="00147960"/>
    <w:rsid w:val="00147C6F"/>
    <w:rsid w:val="00147F80"/>
    <w:rsid w:val="0015055B"/>
    <w:rsid w:val="001509A0"/>
    <w:rsid w:val="00150B5F"/>
    <w:rsid w:val="00150F33"/>
    <w:rsid w:val="00150F91"/>
    <w:rsid w:val="00150FEA"/>
    <w:rsid w:val="001510F9"/>
    <w:rsid w:val="00151531"/>
    <w:rsid w:val="00151906"/>
    <w:rsid w:val="00151C4B"/>
    <w:rsid w:val="001521C4"/>
    <w:rsid w:val="0015240D"/>
    <w:rsid w:val="00152597"/>
    <w:rsid w:val="001529CA"/>
    <w:rsid w:val="00152AAA"/>
    <w:rsid w:val="0015308C"/>
    <w:rsid w:val="00153166"/>
    <w:rsid w:val="00153350"/>
    <w:rsid w:val="00153A37"/>
    <w:rsid w:val="00153CED"/>
    <w:rsid w:val="0015401B"/>
    <w:rsid w:val="00154105"/>
    <w:rsid w:val="0015421F"/>
    <w:rsid w:val="00154248"/>
    <w:rsid w:val="001544B3"/>
    <w:rsid w:val="0015453E"/>
    <w:rsid w:val="00154AB6"/>
    <w:rsid w:val="00154EED"/>
    <w:rsid w:val="00154FDE"/>
    <w:rsid w:val="00155316"/>
    <w:rsid w:val="00155578"/>
    <w:rsid w:val="001558F4"/>
    <w:rsid w:val="00155957"/>
    <w:rsid w:val="00155A37"/>
    <w:rsid w:val="00155A7F"/>
    <w:rsid w:val="00155DC2"/>
    <w:rsid w:val="00156319"/>
    <w:rsid w:val="0015631A"/>
    <w:rsid w:val="001563D8"/>
    <w:rsid w:val="001567F1"/>
    <w:rsid w:val="00156932"/>
    <w:rsid w:val="00156D38"/>
    <w:rsid w:val="001576A9"/>
    <w:rsid w:val="00157929"/>
    <w:rsid w:val="00157FA7"/>
    <w:rsid w:val="0016017B"/>
    <w:rsid w:val="00160F00"/>
    <w:rsid w:val="00160FBA"/>
    <w:rsid w:val="00161031"/>
    <w:rsid w:val="0016128F"/>
    <w:rsid w:val="00161B97"/>
    <w:rsid w:val="00162021"/>
    <w:rsid w:val="0016210E"/>
    <w:rsid w:val="001628F5"/>
    <w:rsid w:val="001639EE"/>
    <w:rsid w:val="00163EDA"/>
    <w:rsid w:val="00163F3E"/>
    <w:rsid w:val="00163F80"/>
    <w:rsid w:val="00164631"/>
    <w:rsid w:val="00164EF6"/>
    <w:rsid w:val="00165253"/>
    <w:rsid w:val="00166003"/>
    <w:rsid w:val="0016609A"/>
    <w:rsid w:val="0016614D"/>
    <w:rsid w:val="00166192"/>
    <w:rsid w:val="0016621B"/>
    <w:rsid w:val="001662FF"/>
    <w:rsid w:val="00166322"/>
    <w:rsid w:val="00166CA0"/>
    <w:rsid w:val="00166CEA"/>
    <w:rsid w:val="00166D37"/>
    <w:rsid w:val="00167395"/>
    <w:rsid w:val="001676CD"/>
    <w:rsid w:val="00167784"/>
    <w:rsid w:val="001677B2"/>
    <w:rsid w:val="0017006E"/>
    <w:rsid w:val="00170812"/>
    <w:rsid w:val="00170CB1"/>
    <w:rsid w:val="0017110F"/>
    <w:rsid w:val="0017118A"/>
    <w:rsid w:val="00171282"/>
    <w:rsid w:val="0017174F"/>
    <w:rsid w:val="001718A7"/>
    <w:rsid w:val="00171B4C"/>
    <w:rsid w:val="00171ED1"/>
    <w:rsid w:val="00171F91"/>
    <w:rsid w:val="00172209"/>
    <w:rsid w:val="00172292"/>
    <w:rsid w:val="00172658"/>
    <w:rsid w:val="0017273D"/>
    <w:rsid w:val="00172DE6"/>
    <w:rsid w:val="00173332"/>
    <w:rsid w:val="001734D5"/>
    <w:rsid w:val="0017365F"/>
    <w:rsid w:val="001737A9"/>
    <w:rsid w:val="00173898"/>
    <w:rsid w:val="001739C8"/>
    <w:rsid w:val="001739CE"/>
    <w:rsid w:val="00173B22"/>
    <w:rsid w:val="00173DBC"/>
    <w:rsid w:val="0017431C"/>
    <w:rsid w:val="00174E83"/>
    <w:rsid w:val="0017583D"/>
    <w:rsid w:val="00175EE0"/>
    <w:rsid w:val="00176962"/>
    <w:rsid w:val="00176969"/>
    <w:rsid w:val="0017697A"/>
    <w:rsid w:val="00176B9B"/>
    <w:rsid w:val="00176D97"/>
    <w:rsid w:val="00177198"/>
    <w:rsid w:val="00177432"/>
    <w:rsid w:val="0017747F"/>
    <w:rsid w:val="00177BF6"/>
    <w:rsid w:val="00177F6F"/>
    <w:rsid w:val="00180254"/>
    <w:rsid w:val="001804EA"/>
    <w:rsid w:val="001805EC"/>
    <w:rsid w:val="001808DB"/>
    <w:rsid w:val="00180905"/>
    <w:rsid w:val="00180A81"/>
    <w:rsid w:val="00181446"/>
    <w:rsid w:val="001816BF"/>
    <w:rsid w:val="001817FA"/>
    <w:rsid w:val="00182019"/>
    <w:rsid w:val="001825DC"/>
    <w:rsid w:val="00182EA0"/>
    <w:rsid w:val="001830CD"/>
    <w:rsid w:val="0018315E"/>
    <w:rsid w:val="00183183"/>
    <w:rsid w:val="001834F9"/>
    <w:rsid w:val="00183DF5"/>
    <w:rsid w:val="001841E8"/>
    <w:rsid w:val="001842CC"/>
    <w:rsid w:val="001842E8"/>
    <w:rsid w:val="001843C4"/>
    <w:rsid w:val="00184859"/>
    <w:rsid w:val="00184C3D"/>
    <w:rsid w:val="00185778"/>
    <w:rsid w:val="001858E1"/>
    <w:rsid w:val="0018590B"/>
    <w:rsid w:val="00185CCC"/>
    <w:rsid w:val="00186161"/>
    <w:rsid w:val="001862A4"/>
    <w:rsid w:val="0018653F"/>
    <w:rsid w:val="00186842"/>
    <w:rsid w:val="001869F3"/>
    <w:rsid w:val="00186D00"/>
    <w:rsid w:val="00187AD3"/>
    <w:rsid w:val="00187B33"/>
    <w:rsid w:val="00187B99"/>
    <w:rsid w:val="00187D7D"/>
    <w:rsid w:val="001900C6"/>
    <w:rsid w:val="00190939"/>
    <w:rsid w:val="00190C17"/>
    <w:rsid w:val="00190DBA"/>
    <w:rsid w:val="001910F3"/>
    <w:rsid w:val="001915EE"/>
    <w:rsid w:val="00191A43"/>
    <w:rsid w:val="001923F6"/>
    <w:rsid w:val="001924CE"/>
    <w:rsid w:val="00192503"/>
    <w:rsid w:val="001925FF"/>
    <w:rsid w:val="00192953"/>
    <w:rsid w:val="00192E4F"/>
    <w:rsid w:val="00192E6C"/>
    <w:rsid w:val="00192F3C"/>
    <w:rsid w:val="0019306A"/>
    <w:rsid w:val="00193323"/>
    <w:rsid w:val="00193356"/>
    <w:rsid w:val="001938C0"/>
    <w:rsid w:val="00193ADE"/>
    <w:rsid w:val="00193C1B"/>
    <w:rsid w:val="00193FF8"/>
    <w:rsid w:val="0019421E"/>
    <w:rsid w:val="00194493"/>
    <w:rsid w:val="001949AD"/>
    <w:rsid w:val="00194E15"/>
    <w:rsid w:val="00195002"/>
    <w:rsid w:val="00195464"/>
    <w:rsid w:val="0019578A"/>
    <w:rsid w:val="0019596E"/>
    <w:rsid w:val="00195B6A"/>
    <w:rsid w:val="0019611A"/>
    <w:rsid w:val="00196C53"/>
    <w:rsid w:val="001971BE"/>
    <w:rsid w:val="001971C1"/>
    <w:rsid w:val="001979D1"/>
    <w:rsid w:val="001979D9"/>
    <w:rsid w:val="00197AF3"/>
    <w:rsid w:val="00197B30"/>
    <w:rsid w:val="00197B6A"/>
    <w:rsid w:val="00197D0E"/>
    <w:rsid w:val="001A04A6"/>
    <w:rsid w:val="001A074F"/>
    <w:rsid w:val="001A07D0"/>
    <w:rsid w:val="001A0971"/>
    <w:rsid w:val="001A0B9F"/>
    <w:rsid w:val="001A110A"/>
    <w:rsid w:val="001A12E8"/>
    <w:rsid w:val="001A15D7"/>
    <w:rsid w:val="001A19B0"/>
    <w:rsid w:val="001A1C85"/>
    <w:rsid w:val="001A1F4C"/>
    <w:rsid w:val="001A1F7D"/>
    <w:rsid w:val="001A2103"/>
    <w:rsid w:val="001A28C7"/>
    <w:rsid w:val="001A2B9F"/>
    <w:rsid w:val="001A2D44"/>
    <w:rsid w:val="001A3226"/>
    <w:rsid w:val="001A3543"/>
    <w:rsid w:val="001A3824"/>
    <w:rsid w:val="001A3CB2"/>
    <w:rsid w:val="001A3FB4"/>
    <w:rsid w:val="001A4000"/>
    <w:rsid w:val="001A425D"/>
    <w:rsid w:val="001A430F"/>
    <w:rsid w:val="001A4514"/>
    <w:rsid w:val="001A48C8"/>
    <w:rsid w:val="001A4F50"/>
    <w:rsid w:val="001A518C"/>
    <w:rsid w:val="001A56D3"/>
    <w:rsid w:val="001A5918"/>
    <w:rsid w:val="001A59B3"/>
    <w:rsid w:val="001A59CA"/>
    <w:rsid w:val="001A5C93"/>
    <w:rsid w:val="001A5E2D"/>
    <w:rsid w:val="001A63C2"/>
    <w:rsid w:val="001A6702"/>
    <w:rsid w:val="001A69EB"/>
    <w:rsid w:val="001A6B3F"/>
    <w:rsid w:val="001A6F59"/>
    <w:rsid w:val="001A790F"/>
    <w:rsid w:val="001A79C7"/>
    <w:rsid w:val="001A7ACA"/>
    <w:rsid w:val="001A7CB9"/>
    <w:rsid w:val="001B0060"/>
    <w:rsid w:val="001B0190"/>
    <w:rsid w:val="001B03C4"/>
    <w:rsid w:val="001B04EB"/>
    <w:rsid w:val="001B04EC"/>
    <w:rsid w:val="001B05AC"/>
    <w:rsid w:val="001B06B9"/>
    <w:rsid w:val="001B1267"/>
    <w:rsid w:val="001B1334"/>
    <w:rsid w:val="001B159D"/>
    <w:rsid w:val="001B18D7"/>
    <w:rsid w:val="001B2097"/>
    <w:rsid w:val="001B212F"/>
    <w:rsid w:val="001B33C8"/>
    <w:rsid w:val="001B37B8"/>
    <w:rsid w:val="001B39B8"/>
    <w:rsid w:val="001B3BDC"/>
    <w:rsid w:val="001B3BEC"/>
    <w:rsid w:val="001B3D6C"/>
    <w:rsid w:val="001B4120"/>
    <w:rsid w:val="001B43A9"/>
    <w:rsid w:val="001B57DA"/>
    <w:rsid w:val="001B584F"/>
    <w:rsid w:val="001B5943"/>
    <w:rsid w:val="001B5B16"/>
    <w:rsid w:val="001B61B4"/>
    <w:rsid w:val="001B6251"/>
    <w:rsid w:val="001B63A1"/>
    <w:rsid w:val="001B669E"/>
    <w:rsid w:val="001B6877"/>
    <w:rsid w:val="001B6C52"/>
    <w:rsid w:val="001B6CDF"/>
    <w:rsid w:val="001B7122"/>
    <w:rsid w:val="001B71C8"/>
    <w:rsid w:val="001B7665"/>
    <w:rsid w:val="001B7AAC"/>
    <w:rsid w:val="001B7CB9"/>
    <w:rsid w:val="001B7DD3"/>
    <w:rsid w:val="001B7DF6"/>
    <w:rsid w:val="001B7FF9"/>
    <w:rsid w:val="001C0C5C"/>
    <w:rsid w:val="001C0C7F"/>
    <w:rsid w:val="001C0F47"/>
    <w:rsid w:val="001C112C"/>
    <w:rsid w:val="001C191C"/>
    <w:rsid w:val="001C1AB4"/>
    <w:rsid w:val="001C1DCF"/>
    <w:rsid w:val="001C21C1"/>
    <w:rsid w:val="001C2421"/>
    <w:rsid w:val="001C2F53"/>
    <w:rsid w:val="001C348C"/>
    <w:rsid w:val="001C3B9F"/>
    <w:rsid w:val="001C3D33"/>
    <w:rsid w:val="001C472A"/>
    <w:rsid w:val="001C47BF"/>
    <w:rsid w:val="001C4A9D"/>
    <w:rsid w:val="001C4B4B"/>
    <w:rsid w:val="001C4BD7"/>
    <w:rsid w:val="001C541D"/>
    <w:rsid w:val="001C587E"/>
    <w:rsid w:val="001C58D6"/>
    <w:rsid w:val="001C5EF9"/>
    <w:rsid w:val="001C5F01"/>
    <w:rsid w:val="001C607A"/>
    <w:rsid w:val="001C61FB"/>
    <w:rsid w:val="001C6236"/>
    <w:rsid w:val="001C6824"/>
    <w:rsid w:val="001C689B"/>
    <w:rsid w:val="001C6928"/>
    <w:rsid w:val="001C6A5B"/>
    <w:rsid w:val="001C6E25"/>
    <w:rsid w:val="001C7446"/>
    <w:rsid w:val="001C79D0"/>
    <w:rsid w:val="001C7E58"/>
    <w:rsid w:val="001D1334"/>
    <w:rsid w:val="001D145F"/>
    <w:rsid w:val="001D2055"/>
    <w:rsid w:val="001D2273"/>
    <w:rsid w:val="001D29B4"/>
    <w:rsid w:val="001D2AD0"/>
    <w:rsid w:val="001D2B8C"/>
    <w:rsid w:val="001D2C95"/>
    <w:rsid w:val="001D31AB"/>
    <w:rsid w:val="001D378F"/>
    <w:rsid w:val="001D3998"/>
    <w:rsid w:val="001D3CE2"/>
    <w:rsid w:val="001D415F"/>
    <w:rsid w:val="001D4ACB"/>
    <w:rsid w:val="001D4FE8"/>
    <w:rsid w:val="001D5214"/>
    <w:rsid w:val="001D536C"/>
    <w:rsid w:val="001D5965"/>
    <w:rsid w:val="001D5AD0"/>
    <w:rsid w:val="001D5B71"/>
    <w:rsid w:val="001D5D9B"/>
    <w:rsid w:val="001D5E25"/>
    <w:rsid w:val="001D6445"/>
    <w:rsid w:val="001D67C2"/>
    <w:rsid w:val="001D6F8D"/>
    <w:rsid w:val="001D733A"/>
    <w:rsid w:val="001D742A"/>
    <w:rsid w:val="001D7714"/>
    <w:rsid w:val="001D7C64"/>
    <w:rsid w:val="001E098F"/>
    <w:rsid w:val="001E0FCE"/>
    <w:rsid w:val="001E10D7"/>
    <w:rsid w:val="001E157D"/>
    <w:rsid w:val="001E170D"/>
    <w:rsid w:val="001E1F19"/>
    <w:rsid w:val="001E220D"/>
    <w:rsid w:val="001E238C"/>
    <w:rsid w:val="001E23F2"/>
    <w:rsid w:val="001E25CA"/>
    <w:rsid w:val="001E29DE"/>
    <w:rsid w:val="001E31AC"/>
    <w:rsid w:val="001E341C"/>
    <w:rsid w:val="001E3594"/>
    <w:rsid w:val="001E368F"/>
    <w:rsid w:val="001E375F"/>
    <w:rsid w:val="001E3B40"/>
    <w:rsid w:val="001E42F4"/>
    <w:rsid w:val="001E4358"/>
    <w:rsid w:val="001E4673"/>
    <w:rsid w:val="001E4718"/>
    <w:rsid w:val="001E4861"/>
    <w:rsid w:val="001E4910"/>
    <w:rsid w:val="001E4A35"/>
    <w:rsid w:val="001E4EED"/>
    <w:rsid w:val="001E4F61"/>
    <w:rsid w:val="001E52ED"/>
    <w:rsid w:val="001E5A8B"/>
    <w:rsid w:val="001E6484"/>
    <w:rsid w:val="001E6499"/>
    <w:rsid w:val="001E6ADC"/>
    <w:rsid w:val="001E6B94"/>
    <w:rsid w:val="001E6BBD"/>
    <w:rsid w:val="001E6DE1"/>
    <w:rsid w:val="001E7388"/>
    <w:rsid w:val="001E758C"/>
    <w:rsid w:val="001E7759"/>
    <w:rsid w:val="001E7948"/>
    <w:rsid w:val="001E7A09"/>
    <w:rsid w:val="001F071A"/>
    <w:rsid w:val="001F07AD"/>
    <w:rsid w:val="001F0AA5"/>
    <w:rsid w:val="001F0AC2"/>
    <w:rsid w:val="001F0B9C"/>
    <w:rsid w:val="001F0EA0"/>
    <w:rsid w:val="001F1246"/>
    <w:rsid w:val="001F12EA"/>
    <w:rsid w:val="001F1315"/>
    <w:rsid w:val="001F1561"/>
    <w:rsid w:val="001F1667"/>
    <w:rsid w:val="001F17C0"/>
    <w:rsid w:val="001F1A2D"/>
    <w:rsid w:val="001F2423"/>
    <w:rsid w:val="001F285D"/>
    <w:rsid w:val="001F2D94"/>
    <w:rsid w:val="001F3DAD"/>
    <w:rsid w:val="001F4084"/>
    <w:rsid w:val="001F45E1"/>
    <w:rsid w:val="001F5259"/>
    <w:rsid w:val="001F5308"/>
    <w:rsid w:val="001F531A"/>
    <w:rsid w:val="001F53CA"/>
    <w:rsid w:val="001F5774"/>
    <w:rsid w:val="001F58A8"/>
    <w:rsid w:val="001F5A95"/>
    <w:rsid w:val="001F5F6C"/>
    <w:rsid w:val="001F5F89"/>
    <w:rsid w:val="001F63D5"/>
    <w:rsid w:val="001F657D"/>
    <w:rsid w:val="001F6D24"/>
    <w:rsid w:val="001F7087"/>
    <w:rsid w:val="001F79C8"/>
    <w:rsid w:val="001F7CB1"/>
    <w:rsid w:val="001F7F71"/>
    <w:rsid w:val="00200066"/>
    <w:rsid w:val="00200624"/>
    <w:rsid w:val="002007DA"/>
    <w:rsid w:val="00200B3D"/>
    <w:rsid w:val="00200F72"/>
    <w:rsid w:val="0020137E"/>
    <w:rsid w:val="002014DD"/>
    <w:rsid w:val="0020153B"/>
    <w:rsid w:val="0020155C"/>
    <w:rsid w:val="00201678"/>
    <w:rsid w:val="002016E3"/>
    <w:rsid w:val="002016F8"/>
    <w:rsid w:val="00201788"/>
    <w:rsid w:val="00201A90"/>
    <w:rsid w:val="00201BD5"/>
    <w:rsid w:val="00201D1A"/>
    <w:rsid w:val="00201E09"/>
    <w:rsid w:val="00202026"/>
    <w:rsid w:val="002020D8"/>
    <w:rsid w:val="0020212A"/>
    <w:rsid w:val="002027E8"/>
    <w:rsid w:val="00202928"/>
    <w:rsid w:val="00202B88"/>
    <w:rsid w:val="00202D37"/>
    <w:rsid w:val="00202D75"/>
    <w:rsid w:val="00202FBA"/>
    <w:rsid w:val="0020304D"/>
    <w:rsid w:val="0020334B"/>
    <w:rsid w:val="002036FC"/>
    <w:rsid w:val="00203815"/>
    <w:rsid w:val="00204061"/>
    <w:rsid w:val="00204241"/>
    <w:rsid w:val="0020424A"/>
    <w:rsid w:val="002045A0"/>
    <w:rsid w:val="00204646"/>
    <w:rsid w:val="002046F2"/>
    <w:rsid w:val="0020471B"/>
    <w:rsid w:val="00204A15"/>
    <w:rsid w:val="00204C9C"/>
    <w:rsid w:val="002054CE"/>
    <w:rsid w:val="002055F8"/>
    <w:rsid w:val="00205830"/>
    <w:rsid w:val="002068CA"/>
    <w:rsid w:val="00206F3F"/>
    <w:rsid w:val="00206F5C"/>
    <w:rsid w:val="00207E1E"/>
    <w:rsid w:val="002104EF"/>
    <w:rsid w:val="00210679"/>
    <w:rsid w:val="00210E81"/>
    <w:rsid w:val="00211113"/>
    <w:rsid w:val="00211358"/>
    <w:rsid w:val="00211703"/>
    <w:rsid w:val="00211753"/>
    <w:rsid w:val="00211935"/>
    <w:rsid w:val="00212540"/>
    <w:rsid w:val="002127D7"/>
    <w:rsid w:val="00212D82"/>
    <w:rsid w:val="0021302A"/>
    <w:rsid w:val="0021327D"/>
    <w:rsid w:val="0021328D"/>
    <w:rsid w:val="002132C4"/>
    <w:rsid w:val="00213498"/>
    <w:rsid w:val="00213C03"/>
    <w:rsid w:val="00213C74"/>
    <w:rsid w:val="00213DB3"/>
    <w:rsid w:val="002144B3"/>
    <w:rsid w:val="002146BC"/>
    <w:rsid w:val="0021486B"/>
    <w:rsid w:val="00214B1B"/>
    <w:rsid w:val="00214B1E"/>
    <w:rsid w:val="00214F4B"/>
    <w:rsid w:val="00214F99"/>
    <w:rsid w:val="002153DC"/>
    <w:rsid w:val="00215570"/>
    <w:rsid w:val="002156C8"/>
    <w:rsid w:val="002158A2"/>
    <w:rsid w:val="002158B4"/>
    <w:rsid w:val="00215DEF"/>
    <w:rsid w:val="00215E53"/>
    <w:rsid w:val="002161FF"/>
    <w:rsid w:val="002162A0"/>
    <w:rsid w:val="00216A19"/>
    <w:rsid w:val="00216E7C"/>
    <w:rsid w:val="00216E97"/>
    <w:rsid w:val="00217011"/>
    <w:rsid w:val="00217200"/>
    <w:rsid w:val="00217589"/>
    <w:rsid w:val="0021766C"/>
    <w:rsid w:val="00220064"/>
    <w:rsid w:val="002201CD"/>
    <w:rsid w:val="00220206"/>
    <w:rsid w:val="0022021A"/>
    <w:rsid w:val="002202F8"/>
    <w:rsid w:val="00220448"/>
    <w:rsid w:val="00220478"/>
    <w:rsid w:val="00220B77"/>
    <w:rsid w:val="00220D69"/>
    <w:rsid w:val="002210DE"/>
    <w:rsid w:val="002211C1"/>
    <w:rsid w:val="002213B8"/>
    <w:rsid w:val="00221C15"/>
    <w:rsid w:val="00221D12"/>
    <w:rsid w:val="00221FE2"/>
    <w:rsid w:val="002224C6"/>
    <w:rsid w:val="0022258C"/>
    <w:rsid w:val="002228F5"/>
    <w:rsid w:val="00222DD8"/>
    <w:rsid w:val="00222E6F"/>
    <w:rsid w:val="00222F6D"/>
    <w:rsid w:val="0022309A"/>
    <w:rsid w:val="0022332A"/>
    <w:rsid w:val="002233F0"/>
    <w:rsid w:val="00223BBC"/>
    <w:rsid w:val="00223BDA"/>
    <w:rsid w:val="00223E31"/>
    <w:rsid w:val="00224395"/>
    <w:rsid w:val="002246F9"/>
    <w:rsid w:val="002251E1"/>
    <w:rsid w:val="00225622"/>
    <w:rsid w:val="00225C3B"/>
    <w:rsid w:val="00225EB8"/>
    <w:rsid w:val="0022613A"/>
    <w:rsid w:val="00226611"/>
    <w:rsid w:val="0022679F"/>
    <w:rsid w:val="00226BCE"/>
    <w:rsid w:val="00227013"/>
    <w:rsid w:val="00227564"/>
    <w:rsid w:val="002276FC"/>
    <w:rsid w:val="00227894"/>
    <w:rsid w:val="00227A8F"/>
    <w:rsid w:val="00227F30"/>
    <w:rsid w:val="0023001B"/>
    <w:rsid w:val="0023086E"/>
    <w:rsid w:val="00230C14"/>
    <w:rsid w:val="00230F92"/>
    <w:rsid w:val="00231630"/>
    <w:rsid w:val="00231770"/>
    <w:rsid w:val="002318DC"/>
    <w:rsid w:val="00231D12"/>
    <w:rsid w:val="00231F1D"/>
    <w:rsid w:val="002323F8"/>
    <w:rsid w:val="002327DC"/>
    <w:rsid w:val="00232884"/>
    <w:rsid w:val="002328AE"/>
    <w:rsid w:val="00232B8C"/>
    <w:rsid w:val="00232C65"/>
    <w:rsid w:val="00232F82"/>
    <w:rsid w:val="0023388F"/>
    <w:rsid w:val="00233AF0"/>
    <w:rsid w:val="00233BAC"/>
    <w:rsid w:val="00233D60"/>
    <w:rsid w:val="00233E41"/>
    <w:rsid w:val="00234704"/>
    <w:rsid w:val="00234BF2"/>
    <w:rsid w:val="00234CB7"/>
    <w:rsid w:val="00235040"/>
    <w:rsid w:val="002354E7"/>
    <w:rsid w:val="0023566C"/>
    <w:rsid w:val="00235932"/>
    <w:rsid w:val="002359A9"/>
    <w:rsid w:val="00235B03"/>
    <w:rsid w:val="00235F41"/>
    <w:rsid w:val="00236358"/>
    <w:rsid w:val="00236612"/>
    <w:rsid w:val="00236A87"/>
    <w:rsid w:val="002372A4"/>
    <w:rsid w:val="00237728"/>
    <w:rsid w:val="00237FFC"/>
    <w:rsid w:val="00240128"/>
    <w:rsid w:val="00240457"/>
    <w:rsid w:val="00240610"/>
    <w:rsid w:val="00241221"/>
    <w:rsid w:val="00241227"/>
    <w:rsid w:val="002416F7"/>
    <w:rsid w:val="00241776"/>
    <w:rsid w:val="00241D62"/>
    <w:rsid w:val="00241DD1"/>
    <w:rsid w:val="00242183"/>
    <w:rsid w:val="00242370"/>
    <w:rsid w:val="002429B3"/>
    <w:rsid w:val="00242B0E"/>
    <w:rsid w:val="00242BBC"/>
    <w:rsid w:val="00242CA0"/>
    <w:rsid w:val="00242FE4"/>
    <w:rsid w:val="00243673"/>
    <w:rsid w:val="002437FA"/>
    <w:rsid w:val="0024392E"/>
    <w:rsid w:val="00243E29"/>
    <w:rsid w:val="0024459A"/>
    <w:rsid w:val="00244BE1"/>
    <w:rsid w:val="00244D0F"/>
    <w:rsid w:val="00244DE0"/>
    <w:rsid w:val="00245159"/>
    <w:rsid w:val="00245266"/>
    <w:rsid w:val="0024528B"/>
    <w:rsid w:val="002454DA"/>
    <w:rsid w:val="002456D1"/>
    <w:rsid w:val="00245A15"/>
    <w:rsid w:val="00245B54"/>
    <w:rsid w:val="00246CAB"/>
    <w:rsid w:val="00246D6F"/>
    <w:rsid w:val="00246EDF"/>
    <w:rsid w:val="00247567"/>
    <w:rsid w:val="00247CDB"/>
    <w:rsid w:val="00247F34"/>
    <w:rsid w:val="00247F83"/>
    <w:rsid w:val="00250420"/>
    <w:rsid w:val="0025047B"/>
    <w:rsid w:val="0025070C"/>
    <w:rsid w:val="00250828"/>
    <w:rsid w:val="002515F1"/>
    <w:rsid w:val="002517AF"/>
    <w:rsid w:val="0025183E"/>
    <w:rsid w:val="0025185A"/>
    <w:rsid w:val="00251AA5"/>
    <w:rsid w:val="0025206B"/>
    <w:rsid w:val="00252679"/>
    <w:rsid w:val="00252A79"/>
    <w:rsid w:val="0025307A"/>
    <w:rsid w:val="00253273"/>
    <w:rsid w:val="0025357A"/>
    <w:rsid w:val="00253733"/>
    <w:rsid w:val="00253762"/>
    <w:rsid w:val="002537C9"/>
    <w:rsid w:val="002539FA"/>
    <w:rsid w:val="00254108"/>
    <w:rsid w:val="002541C6"/>
    <w:rsid w:val="00254499"/>
    <w:rsid w:val="00254788"/>
    <w:rsid w:val="0025485F"/>
    <w:rsid w:val="0025496A"/>
    <w:rsid w:val="00254A3A"/>
    <w:rsid w:val="00254A5B"/>
    <w:rsid w:val="00254D8D"/>
    <w:rsid w:val="00254F6D"/>
    <w:rsid w:val="002550AF"/>
    <w:rsid w:val="00255826"/>
    <w:rsid w:val="00255D58"/>
    <w:rsid w:val="00255DFE"/>
    <w:rsid w:val="00256166"/>
    <w:rsid w:val="002567A7"/>
    <w:rsid w:val="00256CDC"/>
    <w:rsid w:val="00256F3F"/>
    <w:rsid w:val="0025721A"/>
    <w:rsid w:val="0025757F"/>
    <w:rsid w:val="00257920"/>
    <w:rsid w:val="00257D78"/>
    <w:rsid w:val="00257E66"/>
    <w:rsid w:val="00260030"/>
    <w:rsid w:val="00260152"/>
    <w:rsid w:val="002604EE"/>
    <w:rsid w:val="00260D25"/>
    <w:rsid w:val="00260D81"/>
    <w:rsid w:val="002611C0"/>
    <w:rsid w:val="0026129A"/>
    <w:rsid w:val="0026157D"/>
    <w:rsid w:val="00261810"/>
    <w:rsid w:val="00261824"/>
    <w:rsid w:val="00261864"/>
    <w:rsid w:val="0026190C"/>
    <w:rsid w:val="00261FDC"/>
    <w:rsid w:val="002627DA"/>
    <w:rsid w:val="00262A23"/>
    <w:rsid w:val="00262C31"/>
    <w:rsid w:val="00262F01"/>
    <w:rsid w:val="00263271"/>
    <w:rsid w:val="0026367F"/>
    <w:rsid w:val="00263804"/>
    <w:rsid w:val="00263A4D"/>
    <w:rsid w:val="00263CD1"/>
    <w:rsid w:val="00264384"/>
    <w:rsid w:val="002646E3"/>
    <w:rsid w:val="002648AF"/>
    <w:rsid w:val="00264A59"/>
    <w:rsid w:val="00264B03"/>
    <w:rsid w:val="00264DF1"/>
    <w:rsid w:val="00264F0A"/>
    <w:rsid w:val="0026518B"/>
    <w:rsid w:val="00265354"/>
    <w:rsid w:val="00265B85"/>
    <w:rsid w:val="002660E5"/>
    <w:rsid w:val="0026678D"/>
    <w:rsid w:val="002668C6"/>
    <w:rsid w:val="00266A85"/>
    <w:rsid w:val="00266DEB"/>
    <w:rsid w:val="0026747F"/>
    <w:rsid w:val="002679CA"/>
    <w:rsid w:val="00267AEE"/>
    <w:rsid w:val="0027040A"/>
    <w:rsid w:val="00270864"/>
    <w:rsid w:val="00270897"/>
    <w:rsid w:val="002709ED"/>
    <w:rsid w:val="00270A1A"/>
    <w:rsid w:val="00270C09"/>
    <w:rsid w:val="00270ECB"/>
    <w:rsid w:val="00270FFC"/>
    <w:rsid w:val="002710D2"/>
    <w:rsid w:val="002715B5"/>
    <w:rsid w:val="002719A0"/>
    <w:rsid w:val="00271AA7"/>
    <w:rsid w:val="00271B43"/>
    <w:rsid w:val="00271D90"/>
    <w:rsid w:val="00271F79"/>
    <w:rsid w:val="00272260"/>
    <w:rsid w:val="00272444"/>
    <w:rsid w:val="00272F4D"/>
    <w:rsid w:val="0027324E"/>
    <w:rsid w:val="00273784"/>
    <w:rsid w:val="002738CA"/>
    <w:rsid w:val="00273B94"/>
    <w:rsid w:val="00273BD1"/>
    <w:rsid w:val="00273E40"/>
    <w:rsid w:val="00274069"/>
    <w:rsid w:val="002740F2"/>
    <w:rsid w:val="0027412E"/>
    <w:rsid w:val="002742C1"/>
    <w:rsid w:val="00274684"/>
    <w:rsid w:val="002753F4"/>
    <w:rsid w:val="00275634"/>
    <w:rsid w:val="0027565B"/>
    <w:rsid w:val="0027569B"/>
    <w:rsid w:val="00275C1F"/>
    <w:rsid w:val="002763FE"/>
    <w:rsid w:val="00276449"/>
    <w:rsid w:val="002766FB"/>
    <w:rsid w:val="00276E03"/>
    <w:rsid w:val="00276E05"/>
    <w:rsid w:val="00277374"/>
    <w:rsid w:val="002773BB"/>
    <w:rsid w:val="002779F9"/>
    <w:rsid w:val="00277AD2"/>
    <w:rsid w:val="00277B5D"/>
    <w:rsid w:val="00277B9F"/>
    <w:rsid w:val="00277D7E"/>
    <w:rsid w:val="00277EA7"/>
    <w:rsid w:val="0028042C"/>
    <w:rsid w:val="00280562"/>
    <w:rsid w:val="002807A3"/>
    <w:rsid w:val="00281409"/>
    <w:rsid w:val="00281A40"/>
    <w:rsid w:val="00281A96"/>
    <w:rsid w:val="00281D45"/>
    <w:rsid w:val="00281F69"/>
    <w:rsid w:val="00282093"/>
    <w:rsid w:val="0028280A"/>
    <w:rsid w:val="0028282F"/>
    <w:rsid w:val="00282893"/>
    <w:rsid w:val="00282983"/>
    <w:rsid w:val="00282C02"/>
    <w:rsid w:val="00282CCE"/>
    <w:rsid w:val="00282DFB"/>
    <w:rsid w:val="002830FA"/>
    <w:rsid w:val="002833E3"/>
    <w:rsid w:val="00283985"/>
    <w:rsid w:val="00283EFC"/>
    <w:rsid w:val="00284053"/>
    <w:rsid w:val="00284383"/>
    <w:rsid w:val="002849A5"/>
    <w:rsid w:val="00284F2A"/>
    <w:rsid w:val="00285752"/>
    <w:rsid w:val="00285B9E"/>
    <w:rsid w:val="00286F71"/>
    <w:rsid w:val="00287302"/>
    <w:rsid w:val="002874BC"/>
    <w:rsid w:val="0028764E"/>
    <w:rsid w:val="00287677"/>
    <w:rsid w:val="00287C41"/>
    <w:rsid w:val="00287E21"/>
    <w:rsid w:val="00287E7E"/>
    <w:rsid w:val="00287E93"/>
    <w:rsid w:val="002901D5"/>
    <w:rsid w:val="0029032B"/>
    <w:rsid w:val="00290633"/>
    <w:rsid w:val="002906C6"/>
    <w:rsid w:val="00290710"/>
    <w:rsid w:val="0029081E"/>
    <w:rsid w:val="002909BE"/>
    <w:rsid w:val="002912EA"/>
    <w:rsid w:val="002913C5"/>
    <w:rsid w:val="002915AB"/>
    <w:rsid w:val="00291612"/>
    <w:rsid w:val="00291CD0"/>
    <w:rsid w:val="00291D5C"/>
    <w:rsid w:val="00292259"/>
    <w:rsid w:val="002922AE"/>
    <w:rsid w:val="00292375"/>
    <w:rsid w:val="00292424"/>
    <w:rsid w:val="00292875"/>
    <w:rsid w:val="00292B79"/>
    <w:rsid w:val="0029335E"/>
    <w:rsid w:val="002934DA"/>
    <w:rsid w:val="002935D8"/>
    <w:rsid w:val="002939C5"/>
    <w:rsid w:val="00293EA3"/>
    <w:rsid w:val="00294110"/>
    <w:rsid w:val="00294309"/>
    <w:rsid w:val="00294391"/>
    <w:rsid w:val="0029461D"/>
    <w:rsid w:val="00294F8F"/>
    <w:rsid w:val="00294FF1"/>
    <w:rsid w:val="00295061"/>
    <w:rsid w:val="002952E7"/>
    <w:rsid w:val="002952F7"/>
    <w:rsid w:val="002952FF"/>
    <w:rsid w:val="002953CD"/>
    <w:rsid w:val="002958CA"/>
    <w:rsid w:val="00295CDA"/>
    <w:rsid w:val="00295E53"/>
    <w:rsid w:val="00295FEA"/>
    <w:rsid w:val="002963E5"/>
    <w:rsid w:val="002963E6"/>
    <w:rsid w:val="00296A09"/>
    <w:rsid w:val="002970DC"/>
    <w:rsid w:val="00297307"/>
    <w:rsid w:val="00297362"/>
    <w:rsid w:val="0029740E"/>
    <w:rsid w:val="00297496"/>
    <w:rsid w:val="00297755"/>
    <w:rsid w:val="00297CF0"/>
    <w:rsid w:val="002A0045"/>
    <w:rsid w:val="002A0989"/>
    <w:rsid w:val="002A0BAD"/>
    <w:rsid w:val="002A0BB4"/>
    <w:rsid w:val="002A1156"/>
    <w:rsid w:val="002A1354"/>
    <w:rsid w:val="002A199E"/>
    <w:rsid w:val="002A1DCB"/>
    <w:rsid w:val="002A1EFB"/>
    <w:rsid w:val="002A238F"/>
    <w:rsid w:val="002A33EF"/>
    <w:rsid w:val="002A376A"/>
    <w:rsid w:val="002A3C3E"/>
    <w:rsid w:val="002A3D71"/>
    <w:rsid w:val="002A3E3B"/>
    <w:rsid w:val="002A4146"/>
    <w:rsid w:val="002A43D5"/>
    <w:rsid w:val="002A4BF9"/>
    <w:rsid w:val="002A5305"/>
    <w:rsid w:val="002A5ADF"/>
    <w:rsid w:val="002A6140"/>
    <w:rsid w:val="002A64EE"/>
    <w:rsid w:val="002A658E"/>
    <w:rsid w:val="002A670B"/>
    <w:rsid w:val="002A69A3"/>
    <w:rsid w:val="002A7410"/>
    <w:rsid w:val="002A75C5"/>
    <w:rsid w:val="002A78D0"/>
    <w:rsid w:val="002A7BE8"/>
    <w:rsid w:val="002A7F0A"/>
    <w:rsid w:val="002A7FB8"/>
    <w:rsid w:val="002A7FEB"/>
    <w:rsid w:val="002B016B"/>
    <w:rsid w:val="002B017C"/>
    <w:rsid w:val="002B021C"/>
    <w:rsid w:val="002B0241"/>
    <w:rsid w:val="002B03C4"/>
    <w:rsid w:val="002B064A"/>
    <w:rsid w:val="002B075E"/>
    <w:rsid w:val="002B0FD7"/>
    <w:rsid w:val="002B10F6"/>
    <w:rsid w:val="002B1A32"/>
    <w:rsid w:val="002B210F"/>
    <w:rsid w:val="002B2585"/>
    <w:rsid w:val="002B26CA"/>
    <w:rsid w:val="002B28A9"/>
    <w:rsid w:val="002B2A0D"/>
    <w:rsid w:val="002B2ADF"/>
    <w:rsid w:val="002B2D74"/>
    <w:rsid w:val="002B3099"/>
    <w:rsid w:val="002B39D8"/>
    <w:rsid w:val="002B3A07"/>
    <w:rsid w:val="002B3A78"/>
    <w:rsid w:val="002B3B5C"/>
    <w:rsid w:val="002B3F56"/>
    <w:rsid w:val="002B4149"/>
    <w:rsid w:val="002B45D9"/>
    <w:rsid w:val="002B4944"/>
    <w:rsid w:val="002B4C84"/>
    <w:rsid w:val="002B5A1C"/>
    <w:rsid w:val="002B5ABB"/>
    <w:rsid w:val="002B5AD0"/>
    <w:rsid w:val="002B5B62"/>
    <w:rsid w:val="002B5C68"/>
    <w:rsid w:val="002B5D21"/>
    <w:rsid w:val="002B62AE"/>
    <w:rsid w:val="002B6473"/>
    <w:rsid w:val="002B65E5"/>
    <w:rsid w:val="002B662A"/>
    <w:rsid w:val="002B6733"/>
    <w:rsid w:val="002B676F"/>
    <w:rsid w:val="002B67F9"/>
    <w:rsid w:val="002B68BC"/>
    <w:rsid w:val="002B6F43"/>
    <w:rsid w:val="002B779C"/>
    <w:rsid w:val="002B7811"/>
    <w:rsid w:val="002B7BF1"/>
    <w:rsid w:val="002B7D95"/>
    <w:rsid w:val="002B7F84"/>
    <w:rsid w:val="002B7FE4"/>
    <w:rsid w:val="002C076E"/>
    <w:rsid w:val="002C0B14"/>
    <w:rsid w:val="002C0D0E"/>
    <w:rsid w:val="002C0FF0"/>
    <w:rsid w:val="002C1573"/>
    <w:rsid w:val="002C1658"/>
    <w:rsid w:val="002C19F4"/>
    <w:rsid w:val="002C1C85"/>
    <w:rsid w:val="002C1D43"/>
    <w:rsid w:val="002C1E91"/>
    <w:rsid w:val="002C1FEA"/>
    <w:rsid w:val="002C2424"/>
    <w:rsid w:val="002C2922"/>
    <w:rsid w:val="002C2E5D"/>
    <w:rsid w:val="002C3442"/>
    <w:rsid w:val="002C35F7"/>
    <w:rsid w:val="002C36BC"/>
    <w:rsid w:val="002C3762"/>
    <w:rsid w:val="002C38A8"/>
    <w:rsid w:val="002C3965"/>
    <w:rsid w:val="002C3ADD"/>
    <w:rsid w:val="002C41FA"/>
    <w:rsid w:val="002C44BE"/>
    <w:rsid w:val="002C45BA"/>
    <w:rsid w:val="002C48CB"/>
    <w:rsid w:val="002C4A16"/>
    <w:rsid w:val="002C4B9B"/>
    <w:rsid w:val="002C4CBF"/>
    <w:rsid w:val="002C533B"/>
    <w:rsid w:val="002C569D"/>
    <w:rsid w:val="002C5865"/>
    <w:rsid w:val="002C5DCE"/>
    <w:rsid w:val="002C6181"/>
    <w:rsid w:val="002C6282"/>
    <w:rsid w:val="002C6440"/>
    <w:rsid w:val="002C662E"/>
    <w:rsid w:val="002C6723"/>
    <w:rsid w:val="002C678E"/>
    <w:rsid w:val="002C693F"/>
    <w:rsid w:val="002C6C7C"/>
    <w:rsid w:val="002C6DC3"/>
    <w:rsid w:val="002C73A4"/>
    <w:rsid w:val="002C73AE"/>
    <w:rsid w:val="002C74D8"/>
    <w:rsid w:val="002C7CBC"/>
    <w:rsid w:val="002C7D93"/>
    <w:rsid w:val="002C7ECC"/>
    <w:rsid w:val="002D000A"/>
    <w:rsid w:val="002D007A"/>
    <w:rsid w:val="002D015C"/>
    <w:rsid w:val="002D0511"/>
    <w:rsid w:val="002D05A6"/>
    <w:rsid w:val="002D096E"/>
    <w:rsid w:val="002D0A3C"/>
    <w:rsid w:val="002D0AE3"/>
    <w:rsid w:val="002D0D94"/>
    <w:rsid w:val="002D0DC6"/>
    <w:rsid w:val="002D1790"/>
    <w:rsid w:val="002D181A"/>
    <w:rsid w:val="002D1839"/>
    <w:rsid w:val="002D1E8A"/>
    <w:rsid w:val="002D2044"/>
    <w:rsid w:val="002D20DF"/>
    <w:rsid w:val="002D24B3"/>
    <w:rsid w:val="002D2D60"/>
    <w:rsid w:val="002D2DA9"/>
    <w:rsid w:val="002D2E70"/>
    <w:rsid w:val="002D30C7"/>
    <w:rsid w:val="002D36C2"/>
    <w:rsid w:val="002D3D22"/>
    <w:rsid w:val="002D3D79"/>
    <w:rsid w:val="002D3DD5"/>
    <w:rsid w:val="002D43B8"/>
    <w:rsid w:val="002D4760"/>
    <w:rsid w:val="002D4B30"/>
    <w:rsid w:val="002D4B32"/>
    <w:rsid w:val="002D4D92"/>
    <w:rsid w:val="002D59F0"/>
    <w:rsid w:val="002D5D17"/>
    <w:rsid w:val="002D5FEE"/>
    <w:rsid w:val="002D6289"/>
    <w:rsid w:val="002D703B"/>
    <w:rsid w:val="002D74AE"/>
    <w:rsid w:val="002D7522"/>
    <w:rsid w:val="002D77B8"/>
    <w:rsid w:val="002E0021"/>
    <w:rsid w:val="002E0612"/>
    <w:rsid w:val="002E07F8"/>
    <w:rsid w:val="002E097F"/>
    <w:rsid w:val="002E09A3"/>
    <w:rsid w:val="002E09FA"/>
    <w:rsid w:val="002E0A22"/>
    <w:rsid w:val="002E10C6"/>
    <w:rsid w:val="002E17E9"/>
    <w:rsid w:val="002E19A7"/>
    <w:rsid w:val="002E1A69"/>
    <w:rsid w:val="002E1B3F"/>
    <w:rsid w:val="002E220B"/>
    <w:rsid w:val="002E2261"/>
    <w:rsid w:val="002E23E3"/>
    <w:rsid w:val="002E2409"/>
    <w:rsid w:val="002E281E"/>
    <w:rsid w:val="002E29AA"/>
    <w:rsid w:val="002E2D81"/>
    <w:rsid w:val="002E2F45"/>
    <w:rsid w:val="002E321A"/>
    <w:rsid w:val="002E3561"/>
    <w:rsid w:val="002E3910"/>
    <w:rsid w:val="002E3D69"/>
    <w:rsid w:val="002E3D86"/>
    <w:rsid w:val="002E3F7D"/>
    <w:rsid w:val="002E48A7"/>
    <w:rsid w:val="002E4A14"/>
    <w:rsid w:val="002E4AE1"/>
    <w:rsid w:val="002E4B48"/>
    <w:rsid w:val="002E5140"/>
    <w:rsid w:val="002E5633"/>
    <w:rsid w:val="002E5BED"/>
    <w:rsid w:val="002E60C6"/>
    <w:rsid w:val="002E6137"/>
    <w:rsid w:val="002E64D7"/>
    <w:rsid w:val="002E686A"/>
    <w:rsid w:val="002E697F"/>
    <w:rsid w:val="002E6D8D"/>
    <w:rsid w:val="002E6E05"/>
    <w:rsid w:val="002E6E18"/>
    <w:rsid w:val="002E70BF"/>
    <w:rsid w:val="002E719F"/>
    <w:rsid w:val="002E7397"/>
    <w:rsid w:val="002E7A3E"/>
    <w:rsid w:val="002E7E8D"/>
    <w:rsid w:val="002E7EEE"/>
    <w:rsid w:val="002F008C"/>
    <w:rsid w:val="002F024A"/>
    <w:rsid w:val="002F02D5"/>
    <w:rsid w:val="002F0322"/>
    <w:rsid w:val="002F04C3"/>
    <w:rsid w:val="002F05B2"/>
    <w:rsid w:val="002F05C1"/>
    <w:rsid w:val="002F077E"/>
    <w:rsid w:val="002F085C"/>
    <w:rsid w:val="002F1FEB"/>
    <w:rsid w:val="002F21BC"/>
    <w:rsid w:val="002F2371"/>
    <w:rsid w:val="002F2935"/>
    <w:rsid w:val="002F2C12"/>
    <w:rsid w:val="002F2F4C"/>
    <w:rsid w:val="002F3188"/>
    <w:rsid w:val="002F3280"/>
    <w:rsid w:val="002F353E"/>
    <w:rsid w:val="002F381E"/>
    <w:rsid w:val="002F3B56"/>
    <w:rsid w:val="002F3BBC"/>
    <w:rsid w:val="002F4861"/>
    <w:rsid w:val="002F4C37"/>
    <w:rsid w:val="002F4E1A"/>
    <w:rsid w:val="002F538C"/>
    <w:rsid w:val="002F5774"/>
    <w:rsid w:val="002F658A"/>
    <w:rsid w:val="002F65FB"/>
    <w:rsid w:val="002F6786"/>
    <w:rsid w:val="002F69CD"/>
    <w:rsid w:val="002F6E33"/>
    <w:rsid w:val="002F717B"/>
    <w:rsid w:val="002F7509"/>
    <w:rsid w:val="002F7833"/>
    <w:rsid w:val="002F7D89"/>
    <w:rsid w:val="00300015"/>
    <w:rsid w:val="00300068"/>
    <w:rsid w:val="003002A8"/>
    <w:rsid w:val="0030043A"/>
    <w:rsid w:val="003004BF"/>
    <w:rsid w:val="00300823"/>
    <w:rsid w:val="003015E4"/>
    <w:rsid w:val="00301648"/>
    <w:rsid w:val="003016F4"/>
    <w:rsid w:val="003018E0"/>
    <w:rsid w:val="003019D3"/>
    <w:rsid w:val="00301CF7"/>
    <w:rsid w:val="0030215A"/>
    <w:rsid w:val="00302238"/>
    <w:rsid w:val="0030264A"/>
    <w:rsid w:val="003026C0"/>
    <w:rsid w:val="00302719"/>
    <w:rsid w:val="00302817"/>
    <w:rsid w:val="00302A9F"/>
    <w:rsid w:val="00302B4F"/>
    <w:rsid w:val="0030302D"/>
    <w:rsid w:val="00303524"/>
    <w:rsid w:val="00303641"/>
    <w:rsid w:val="0030374E"/>
    <w:rsid w:val="0030379D"/>
    <w:rsid w:val="00303B07"/>
    <w:rsid w:val="00303DFC"/>
    <w:rsid w:val="00303E9B"/>
    <w:rsid w:val="00304AD6"/>
    <w:rsid w:val="003051FC"/>
    <w:rsid w:val="00305281"/>
    <w:rsid w:val="00305D48"/>
    <w:rsid w:val="003062C1"/>
    <w:rsid w:val="0030637F"/>
    <w:rsid w:val="00306665"/>
    <w:rsid w:val="003066EE"/>
    <w:rsid w:val="00306875"/>
    <w:rsid w:val="00306AA9"/>
    <w:rsid w:val="00306F8E"/>
    <w:rsid w:val="00307019"/>
    <w:rsid w:val="003070CC"/>
    <w:rsid w:val="003071C2"/>
    <w:rsid w:val="00307490"/>
    <w:rsid w:val="00307550"/>
    <w:rsid w:val="0030767F"/>
    <w:rsid w:val="00307B68"/>
    <w:rsid w:val="003106BD"/>
    <w:rsid w:val="00311964"/>
    <w:rsid w:val="00311B9F"/>
    <w:rsid w:val="00312161"/>
    <w:rsid w:val="00312170"/>
    <w:rsid w:val="00312533"/>
    <w:rsid w:val="003126B6"/>
    <w:rsid w:val="00312A78"/>
    <w:rsid w:val="00312E43"/>
    <w:rsid w:val="0031321D"/>
    <w:rsid w:val="00313403"/>
    <w:rsid w:val="00313592"/>
    <w:rsid w:val="00313658"/>
    <w:rsid w:val="00313791"/>
    <w:rsid w:val="003141CF"/>
    <w:rsid w:val="003142A4"/>
    <w:rsid w:val="00314799"/>
    <w:rsid w:val="00314959"/>
    <w:rsid w:val="00314D62"/>
    <w:rsid w:val="0031533A"/>
    <w:rsid w:val="003156C0"/>
    <w:rsid w:val="003158F2"/>
    <w:rsid w:val="00315AEF"/>
    <w:rsid w:val="003169AC"/>
    <w:rsid w:val="00316BEF"/>
    <w:rsid w:val="00316C0A"/>
    <w:rsid w:val="00316EA7"/>
    <w:rsid w:val="00317377"/>
    <w:rsid w:val="003176FE"/>
    <w:rsid w:val="00317EF4"/>
    <w:rsid w:val="00317F2D"/>
    <w:rsid w:val="00320517"/>
    <w:rsid w:val="003205F1"/>
    <w:rsid w:val="0032065B"/>
    <w:rsid w:val="0032163C"/>
    <w:rsid w:val="0032195B"/>
    <w:rsid w:val="00321A2C"/>
    <w:rsid w:val="00321F54"/>
    <w:rsid w:val="00322237"/>
    <w:rsid w:val="0032237E"/>
    <w:rsid w:val="003227D6"/>
    <w:rsid w:val="00322D8A"/>
    <w:rsid w:val="00322FB4"/>
    <w:rsid w:val="00323278"/>
    <w:rsid w:val="003234A2"/>
    <w:rsid w:val="00323D75"/>
    <w:rsid w:val="00323E84"/>
    <w:rsid w:val="00324401"/>
    <w:rsid w:val="00324837"/>
    <w:rsid w:val="003249EB"/>
    <w:rsid w:val="00324DE6"/>
    <w:rsid w:val="00324FFE"/>
    <w:rsid w:val="00325B80"/>
    <w:rsid w:val="00326048"/>
    <w:rsid w:val="0032641B"/>
    <w:rsid w:val="003264F1"/>
    <w:rsid w:val="00326A03"/>
    <w:rsid w:val="00326C5F"/>
    <w:rsid w:val="00326F1F"/>
    <w:rsid w:val="00327BEB"/>
    <w:rsid w:val="00327F68"/>
    <w:rsid w:val="00330289"/>
    <w:rsid w:val="003306D1"/>
    <w:rsid w:val="00330760"/>
    <w:rsid w:val="0033079D"/>
    <w:rsid w:val="003308A8"/>
    <w:rsid w:val="0033120D"/>
    <w:rsid w:val="00331868"/>
    <w:rsid w:val="0033191D"/>
    <w:rsid w:val="0033199F"/>
    <w:rsid w:val="0033241D"/>
    <w:rsid w:val="00332CA6"/>
    <w:rsid w:val="00332F11"/>
    <w:rsid w:val="0033338F"/>
    <w:rsid w:val="003333AE"/>
    <w:rsid w:val="003334C5"/>
    <w:rsid w:val="00333645"/>
    <w:rsid w:val="003339FF"/>
    <w:rsid w:val="00333B14"/>
    <w:rsid w:val="00333B38"/>
    <w:rsid w:val="00333C43"/>
    <w:rsid w:val="00333DA9"/>
    <w:rsid w:val="00334009"/>
    <w:rsid w:val="003340A0"/>
    <w:rsid w:val="00334173"/>
    <w:rsid w:val="00334554"/>
    <w:rsid w:val="0033480F"/>
    <w:rsid w:val="00335378"/>
    <w:rsid w:val="0033597D"/>
    <w:rsid w:val="00335DB8"/>
    <w:rsid w:val="00336278"/>
    <w:rsid w:val="003365FA"/>
    <w:rsid w:val="003367CC"/>
    <w:rsid w:val="00336DC2"/>
    <w:rsid w:val="00336E09"/>
    <w:rsid w:val="00336F45"/>
    <w:rsid w:val="00337152"/>
    <w:rsid w:val="00337369"/>
    <w:rsid w:val="003379F0"/>
    <w:rsid w:val="00337CD8"/>
    <w:rsid w:val="00337F2D"/>
    <w:rsid w:val="00340207"/>
    <w:rsid w:val="00340472"/>
    <w:rsid w:val="00340559"/>
    <w:rsid w:val="003405FF"/>
    <w:rsid w:val="00340826"/>
    <w:rsid w:val="00340961"/>
    <w:rsid w:val="003409EA"/>
    <w:rsid w:val="00340A96"/>
    <w:rsid w:val="00340E25"/>
    <w:rsid w:val="00341850"/>
    <w:rsid w:val="003418F9"/>
    <w:rsid w:val="00341A4B"/>
    <w:rsid w:val="003422F4"/>
    <w:rsid w:val="003423B9"/>
    <w:rsid w:val="0034290F"/>
    <w:rsid w:val="00342F20"/>
    <w:rsid w:val="0034314D"/>
    <w:rsid w:val="00343174"/>
    <w:rsid w:val="00343299"/>
    <w:rsid w:val="00343D0A"/>
    <w:rsid w:val="00343DC0"/>
    <w:rsid w:val="00343E72"/>
    <w:rsid w:val="00343E7D"/>
    <w:rsid w:val="003443EA"/>
    <w:rsid w:val="003445C1"/>
    <w:rsid w:val="00344C89"/>
    <w:rsid w:val="00344D58"/>
    <w:rsid w:val="00344EE6"/>
    <w:rsid w:val="00344F1D"/>
    <w:rsid w:val="00345171"/>
    <w:rsid w:val="00346624"/>
    <w:rsid w:val="00346E6D"/>
    <w:rsid w:val="0034710A"/>
    <w:rsid w:val="0034726D"/>
    <w:rsid w:val="003472F8"/>
    <w:rsid w:val="00347346"/>
    <w:rsid w:val="00347398"/>
    <w:rsid w:val="003475D1"/>
    <w:rsid w:val="00347761"/>
    <w:rsid w:val="00350944"/>
    <w:rsid w:val="003509B7"/>
    <w:rsid w:val="00350D35"/>
    <w:rsid w:val="0035105B"/>
    <w:rsid w:val="003516F3"/>
    <w:rsid w:val="00351D8D"/>
    <w:rsid w:val="00351F75"/>
    <w:rsid w:val="00352703"/>
    <w:rsid w:val="0035280A"/>
    <w:rsid w:val="00352C7C"/>
    <w:rsid w:val="00353109"/>
    <w:rsid w:val="00353279"/>
    <w:rsid w:val="003537B7"/>
    <w:rsid w:val="0035380E"/>
    <w:rsid w:val="00353DFF"/>
    <w:rsid w:val="00353FE2"/>
    <w:rsid w:val="00354096"/>
    <w:rsid w:val="003542FC"/>
    <w:rsid w:val="0035431C"/>
    <w:rsid w:val="003547D6"/>
    <w:rsid w:val="00354933"/>
    <w:rsid w:val="00354FC9"/>
    <w:rsid w:val="00355141"/>
    <w:rsid w:val="003551AC"/>
    <w:rsid w:val="0035545C"/>
    <w:rsid w:val="003554A6"/>
    <w:rsid w:val="00355886"/>
    <w:rsid w:val="00355C33"/>
    <w:rsid w:val="00355C59"/>
    <w:rsid w:val="00355D5F"/>
    <w:rsid w:val="00356605"/>
    <w:rsid w:val="00356774"/>
    <w:rsid w:val="00356A7A"/>
    <w:rsid w:val="0035714F"/>
    <w:rsid w:val="00357D95"/>
    <w:rsid w:val="00357F6C"/>
    <w:rsid w:val="00357F86"/>
    <w:rsid w:val="00360ADC"/>
    <w:rsid w:val="00360BF2"/>
    <w:rsid w:val="00360CBD"/>
    <w:rsid w:val="00360D37"/>
    <w:rsid w:val="003610D8"/>
    <w:rsid w:val="0036113C"/>
    <w:rsid w:val="00361462"/>
    <w:rsid w:val="00361466"/>
    <w:rsid w:val="003617DE"/>
    <w:rsid w:val="00361BE4"/>
    <w:rsid w:val="00361F34"/>
    <w:rsid w:val="00362479"/>
    <w:rsid w:val="00362542"/>
    <w:rsid w:val="003629C2"/>
    <w:rsid w:val="00362FED"/>
    <w:rsid w:val="0036327B"/>
    <w:rsid w:val="00363314"/>
    <w:rsid w:val="0036349E"/>
    <w:rsid w:val="00363951"/>
    <w:rsid w:val="00363D41"/>
    <w:rsid w:val="0036414E"/>
    <w:rsid w:val="0036429C"/>
    <w:rsid w:val="00364351"/>
    <w:rsid w:val="00364748"/>
    <w:rsid w:val="00364995"/>
    <w:rsid w:val="00364AA6"/>
    <w:rsid w:val="00364B1B"/>
    <w:rsid w:val="00364C92"/>
    <w:rsid w:val="00364D3E"/>
    <w:rsid w:val="00364E46"/>
    <w:rsid w:val="0036501B"/>
    <w:rsid w:val="003650DB"/>
    <w:rsid w:val="00365288"/>
    <w:rsid w:val="00365765"/>
    <w:rsid w:val="0036583B"/>
    <w:rsid w:val="0036597A"/>
    <w:rsid w:val="00365D1D"/>
    <w:rsid w:val="00365E98"/>
    <w:rsid w:val="00365ECE"/>
    <w:rsid w:val="00365F08"/>
    <w:rsid w:val="00365F0E"/>
    <w:rsid w:val="003661E2"/>
    <w:rsid w:val="00366238"/>
    <w:rsid w:val="00366C5D"/>
    <w:rsid w:val="00366C80"/>
    <w:rsid w:val="00366DD0"/>
    <w:rsid w:val="00366F2D"/>
    <w:rsid w:val="003670B3"/>
    <w:rsid w:val="003673A1"/>
    <w:rsid w:val="00367565"/>
    <w:rsid w:val="0036767F"/>
    <w:rsid w:val="003676B5"/>
    <w:rsid w:val="003676F5"/>
    <w:rsid w:val="0036791E"/>
    <w:rsid w:val="00367AD7"/>
    <w:rsid w:val="00367C84"/>
    <w:rsid w:val="00367D34"/>
    <w:rsid w:val="0037018D"/>
    <w:rsid w:val="00370390"/>
    <w:rsid w:val="00370E54"/>
    <w:rsid w:val="00371351"/>
    <w:rsid w:val="00371783"/>
    <w:rsid w:val="00371847"/>
    <w:rsid w:val="00371EFB"/>
    <w:rsid w:val="0037206D"/>
    <w:rsid w:val="00372144"/>
    <w:rsid w:val="003721F4"/>
    <w:rsid w:val="00372961"/>
    <w:rsid w:val="00372C6E"/>
    <w:rsid w:val="003730DB"/>
    <w:rsid w:val="003730E0"/>
    <w:rsid w:val="00373139"/>
    <w:rsid w:val="00373596"/>
    <w:rsid w:val="00373C4E"/>
    <w:rsid w:val="0037405B"/>
    <w:rsid w:val="003741CD"/>
    <w:rsid w:val="00375127"/>
    <w:rsid w:val="00375694"/>
    <w:rsid w:val="0037580D"/>
    <w:rsid w:val="00375810"/>
    <w:rsid w:val="0037592A"/>
    <w:rsid w:val="00375D91"/>
    <w:rsid w:val="0037623E"/>
    <w:rsid w:val="00376245"/>
    <w:rsid w:val="003763D1"/>
    <w:rsid w:val="0037667A"/>
    <w:rsid w:val="00376D4D"/>
    <w:rsid w:val="00376E06"/>
    <w:rsid w:val="00376ED8"/>
    <w:rsid w:val="00376F50"/>
    <w:rsid w:val="0037706C"/>
    <w:rsid w:val="0037797A"/>
    <w:rsid w:val="00377BB5"/>
    <w:rsid w:val="00380013"/>
    <w:rsid w:val="00380469"/>
    <w:rsid w:val="00380B5D"/>
    <w:rsid w:val="00380BA7"/>
    <w:rsid w:val="00381107"/>
    <w:rsid w:val="003817DB"/>
    <w:rsid w:val="00381B0B"/>
    <w:rsid w:val="00382039"/>
    <w:rsid w:val="00382188"/>
    <w:rsid w:val="0038220E"/>
    <w:rsid w:val="00382225"/>
    <w:rsid w:val="0038239F"/>
    <w:rsid w:val="0038246C"/>
    <w:rsid w:val="00382651"/>
    <w:rsid w:val="00382B29"/>
    <w:rsid w:val="00382F8C"/>
    <w:rsid w:val="00383847"/>
    <w:rsid w:val="00383A38"/>
    <w:rsid w:val="00383A40"/>
    <w:rsid w:val="00383D30"/>
    <w:rsid w:val="00383D33"/>
    <w:rsid w:val="00384D08"/>
    <w:rsid w:val="003855F8"/>
    <w:rsid w:val="0038573A"/>
    <w:rsid w:val="0038585C"/>
    <w:rsid w:val="00385A7A"/>
    <w:rsid w:val="00385E10"/>
    <w:rsid w:val="0038627C"/>
    <w:rsid w:val="003862AB"/>
    <w:rsid w:val="0038641C"/>
    <w:rsid w:val="003864B7"/>
    <w:rsid w:val="003866A7"/>
    <w:rsid w:val="00386758"/>
    <w:rsid w:val="00386C42"/>
    <w:rsid w:val="00386FCE"/>
    <w:rsid w:val="00387346"/>
    <w:rsid w:val="00387752"/>
    <w:rsid w:val="00387C41"/>
    <w:rsid w:val="00387EE3"/>
    <w:rsid w:val="003902F4"/>
    <w:rsid w:val="0039031E"/>
    <w:rsid w:val="003907C0"/>
    <w:rsid w:val="0039089C"/>
    <w:rsid w:val="00390F28"/>
    <w:rsid w:val="003911DA"/>
    <w:rsid w:val="003915A6"/>
    <w:rsid w:val="003918A6"/>
    <w:rsid w:val="003918B5"/>
    <w:rsid w:val="00391980"/>
    <w:rsid w:val="00391E85"/>
    <w:rsid w:val="00392445"/>
    <w:rsid w:val="0039267F"/>
    <w:rsid w:val="00392B58"/>
    <w:rsid w:val="00392FDB"/>
    <w:rsid w:val="00393402"/>
    <w:rsid w:val="00393708"/>
    <w:rsid w:val="003939C5"/>
    <w:rsid w:val="00393A9D"/>
    <w:rsid w:val="00393AC4"/>
    <w:rsid w:val="003948ED"/>
    <w:rsid w:val="00394B97"/>
    <w:rsid w:val="00394BAF"/>
    <w:rsid w:val="003950C7"/>
    <w:rsid w:val="00395111"/>
    <w:rsid w:val="003955A7"/>
    <w:rsid w:val="00395646"/>
    <w:rsid w:val="00395805"/>
    <w:rsid w:val="00395BC9"/>
    <w:rsid w:val="00396204"/>
    <w:rsid w:val="00396877"/>
    <w:rsid w:val="003968A4"/>
    <w:rsid w:val="00396901"/>
    <w:rsid w:val="00396D8D"/>
    <w:rsid w:val="00396DC7"/>
    <w:rsid w:val="003970A3"/>
    <w:rsid w:val="00397196"/>
    <w:rsid w:val="00397237"/>
    <w:rsid w:val="0039744E"/>
    <w:rsid w:val="003976F6"/>
    <w:rsid w:val="003977E8"/>
    <w:rsid w:val="00397A62"/>
    <w:rsid w:val="00397C54"/>
    <w:rsid w:val="00397C9F"/>
    <w:rsid w:val="003A0074"/>
    <w:rsid w:val="003A053D"/>
    <w:rsid w:val="003A0648"/>
    <w:rsid w:val="003A0829"/>
    <w:rsid w:val="003A0A65"/>
    <w:rsid w:val="003A0D82"/>
    <w:rsid w:val="003A1051"/>
    <w:rsid w:val="003A129E"/>
    <w:rsid w:val="003A1D93"/>
    <w:rsid w:val="003A1ED3"/>
    <w:rsid w:val="003A1ED6"/>
    <w:rsid w:val="003A2855"/>
    <w:rsid w:val="003A2A40"/>
    <w:rsid w:val="003A31AA"/>
    <w:rsid w:val="003A33C3"/>
    <w:rsid w:val="003A3C5F"/>
    <w:rsid w:val="003A3FEA"/>
    <w:rsid w:val="003A40E3"/>
    <w:rsid w:val="003A42D3"/>
    <w:rsid w:val="003A4498"/>
    <w:rsid w:val="003A4648"/>
    <w:rsid w:val="003A46DC"/>
    <w:rsid w:val="003A4CA6"/>
    <w:rsid w:val="003A4E14"/>
    <w:rsid w:val="003A52B5"/>
    <w:rsid w:val="003A54F2"/>
    <w:rsid w:val="003A5E64"/>
    <w:rsid w:val="003A64A2"/>
    <w:rsid w:val="003A68AD"/>
    <w:rsid w:val="003A6A0B"/>
    <w:rsid w:val="003A6E73"/>
    <w:rsid w:val="003A707D"/>
    <w:rsid w:val="003A7090"/>
    <w:rsid w:val="003A712C"/>
    <w:rsid w:val="003A71B5"/>
    <w:rsid w:val="003A7210"/>
    <w:rsid w:val="003A7237"/>
    <w:rsid w:val="003A7D5A"/>
    <w:rsid w:val="003A7F5D"/>
    <w:rsid w:val="003B0296"/>
    <w:rsid w:val="003B051E"/>
    <w:rsid w:val="003B0718"/>
    <w:rsid w:val="003B0DAB"/>
    <w:rsid w:val="003B0FD5"/>
    <w:rsid w:val="003B1516"/>
    <w:rsid w:val="003B2103"/>
    <w:rsid w:val="003B249D"/>
    <w:rsid w:val="003B2CA4"/>
    <w:rsid w:val="003B3471"/>
    <w:rsid w:val="003B4985"/>
    <w:rsid w:val="003B4E28"/>
    <w:rsid w:val="003B5058"/>
    <w:rsid w:val="003B5334"/>
    <w:rsid w:val="003B53F6"/>
    <w:rsid w:val="003B57A0"/>
    <w:rsid w:val="003B5AB8"/>
    <w:rsid w:val="003B5C72"/>
    <w:rsid w:val="003B619E"/>
    <w:rsid w:val="003B61DE"/>
    <w:rsid w:val="003B64BF"/>
    <w:rsid w:val="003B6691"/>
    <w:rsid w:val="003B6756"/>
    <w:rsid w:val="003B6817"/>
    <w:rsid w:val="003B6C3D"/>
    <w:rsid w:val="003B72E1"/>
    <w:rsid w:val="003B7330"/>
    <w:rsid w:val="003B7563"/>
    <w:rsid w:val="003B75E2"/>
    <w:rsid w:val="003B7D2C"/>
    <w:rsid w:val="003B7DDB"/>
    <w:rsid w:val="003B7EBF"/>
    <w:rsid w:val="003B7F61"/>
    <w:rsid w:val="003C0273"/>
    <w:rsid w:val="003C0628"/>
    <w:rsid w:val="003C0679"/>
    <w:rsid w:val="003C0A2B"/>
    <w:rsid w:val="003C107B"/>
    <w:rsid w:val="003C117F"/>
    <w:rsid w:val="003C14D3"/>
    <w:rsid w:val="003C151C"/>
    <w:rsid w:val="003C17E1"/>
    <w:rsid w:val="003C1D6B"/>
    <w:rsid w:val="003C231E"/>
    <w:rsid w:val="003C2439"/>
    <w:rsid w:val="003C24B9"/>
    <w:rsid w:val="003C25B0"/>
    <w:rsid w:val="003C27A5"/>
    <w:rsid w:val="003C28A3"/>
    <w:rsid w:val="003C2970"/>
    <w:rsid w:val="003C2AB8"/>
    <w:rsid w:val="003C2C8E"/>
    <w:rsid w:val="003C353C"/>
    <w:rsid w:val="003C37EE"/>
    <w:rsid w:val="003C4560"/>
    <w:rsid w:val="003C45FF"/>
    <w:rsid w:val="003C500E"/>
    <w:rsid w:val="003C501F"/>
    <w:rsid w:val="003C50AD"/>
    <w:rsid w:val="003C524A"/>
    <w:rsid w:val="003C583A"/>
    <w:rsid w:val="003C59AA"/>
    <w:rsid w:val="003C6075"/>
    <w:rsid w:val="003C6134"/>
    <w:rsid w:val="003C69E4"/>
    <w:rsid w:val="003C6A0A"/>
    <w:rsid w:val="003C6F48"/>
    <w:rsid w:val="003C7490"/>
    <w:rsid w:val="003C76DE"/>
    <w:rsid w:val="003C7872"/>
    <w:rsid w:val="003C7923"/>
    <w:rsid w:val="003C7C46"/>
    <w:rsid w:val="003C7CBF"/>
    <w:rsid w:val="003D006A"/>
    <w:rsid w:val="003D02FA"/>
    <w:rsid w:val="003D06CA"/>
    <w:rsid w:val="003D072A"/>
    <w:rsid w:val="003D0897"/>
    <w:rsid w:val="003D08B6"/>
    <w:rsid w:val="003D097B"/>
    <w:rsid w:val="003D097D"/>
    <w:rsid w:val="003D0BB3"/>
    <w:rsid w:val="003D0D39"/>
    <w:rsid w:val="003D1130"/>
    <w:rsid w:val="003D1643"/>
    <w:rsid w:val="003D18D3"/>
    <w:rsid w:val="003D1F0B"/>
    <w:rsid w:val="003D1FE7"/>
    <w:rsid w:val="003D219C"/>
    <w:rsid w:val="003D2789"/>
    <w:rsid w:val="003D28E3"/>
    <w:rsid w:val="003D2F01"/>
    <w:rsid w:val="003D2F2C"/>
    <w:rsid w:val="003D361B"/>
    <w:rsid w:val="003D3B6B"/>
    <w:rsid w:val="003D3D49"/>
    <w:rsid w:val="003D4434"/>
    <w:rsid w:val="003D44E0"/>
    <w:rsid w:val="003D4C4C"/>
    <w:rsid w:val="003D4DD5"/>
    <w:rsid w:val="003D50C2"/>
    <w:rsid w:val="003D5218"/>
    <w:rsid w:val="003D561E"/>
    <w:rsid w:val="003D584C"/>
    <w:rsid w:val="003D598D"/>
    <w:rsid w:val="003D5FF8"/>
    <w:rsid w:val="003D6196"/>
    <w:rsid w:val="003D62D2"/>
    <w:rsid w:val="003D63D6"/>
    <w:rsid w:val="003D6C23"/>
    <w:rsid w:val="003D6F59"/>
    <w:rsid w:val="003D7262"/>
    <w:rsid w:val="003D7D88"/>
    <w:rsid w:val="003D7E43"/>
    <w:rsid w:val="003D7FE0"/>
    <w:rsid w:val="003E016A"/>
    <w:rsid w:val="003E050C"/>
    <w:rsid w:val="003E0AC3"/>
    <w:rsid w:val="003E1526"/>
    <w:rsid w:val="003E1A9A"/>
    <w:rsid w:val="003E1F5D"/>
    <w:rsid w:val="003E227D"/>
    <w:rsid w:val="003E305C"/>
    <w:rsid w:val="003E3195"/>
    <w:rsid w:val="003E3687"/>
    <w:rsid w:val="003E3831"/>
    <w:rsid w:val="003E3F69"/>
    <w:rsid w:val="003E4096"/>
    <w:rsid w:val="003E41D4"/>
    <w:rsid w:val="003E43B3"/>
    <w:rsid w:val="003E454F"/>
    <w:rsid w:val="003E4A0D"/>
    <w:rsid w:val="003E4C88"/>
    <w:rsid w:val="003E4D7D"/>
    <w:rsid w:val="003E4E18"/>
    <w:rsid w:val="003E573A"/>
    <w:rsid w:val="003E59A1"/>
    <w:rsid w:val="003E59D5"/>
    <w:rsid w:val="003E5D86"/>
    <w:rsid w:val="003E5E8A"/>
    <w:rsid w:val="003E6681"/>
    <w:rsid w:val="003E6A08"/>
    <w:rsid w:val="003E7041"/>
    <w:rsid w:val="003E7272"/>
    <w:rsid w:val="003E7460"/>
    <w:rsid w:val="003E75D2"/>
    <w:rsid w:val="003E789F"/>
    <w:rsid w:val="003E7A81"/>
    <w:rsid w:val="003E7B55"/>
    <w:rsid w:val="003F07CE"/>
    <w:rsid w:val="003F097D"/>
    <w:rsid w:val="003F0BF9"/>
    <w:rsid w:val="003F0C0B"/>
    <w:rsid w:val="003F0D10"/>
    <w:rsid w:val="003F0DF4"/>
    <w:rsid w:val="003F0E5E"/>
    <w:rsid w:val="003F14C2"/>
    <w:rsid w:val="003F1A59"/>
    <w:rsid w:val="003F206E"/>
    <w:rsid w:val="003F21E4"/>
    <w:rsid w:val="003F2762"/>
    <w:rsid w:val="003F2845"/>
    <w:rsid w:val="003F290B"/>
    <w:rsid w:val="003F2A09"/>
    <w:rsid w:val="003F3118"/>
    <w:rsid w:val="003F316F"/>
    <w:rsid w:val="003F31E2"/>
    <w:rsid w:val="003F31E4"/>
    <w:rsid w:val="003F3589"/>
    <w:rsid w:val="003F3C46"/>
    <w:rsid w:val="003F3D82"/>
    <w:rsid w:val="003F40CB"/>
    <w:rsid w:val="003F47DD"/>
    <w:rsid w:val="003F49B7"/>
    <w:rsid w:val="003F4B8B"/>
    <w:rsid w:val="003F4E06"/>
    <w:rsid w:val="003F50E8"/>
    <w:rsid w:val="003F54AF"/>
    <w:rsid w:val="003F5725"/>
    <w:rsid w:val="003F57FB"/>
    <w:rsid w:val="003F5C74"/>
    <w:rsid w:val="003F5CD2"/>
    <w:rsid w:val="003F60DB"/>
    <w:rsid w:val="003F642D"/>
    <w:rsid w:val="003F66B2"/>
    <w:rsid w:val="003F68F1"/>
    <w:rsid w:val="003F6B09"/>
    <w:rsid w:val="003F6CCA"/>
    <w:rsid w:val="003F705C"/>
    <w:rsid w:val="003F7060"/>
    <w:rsid w:val="003F714D"/>
    <w:rsid w:val="003F716E"/>
    <w:rsid w:val="003F71A7"/>
    <w:rsid w:val="003F71F7"/>
    <w:rsid w:val="003F7233"/>
    <w:rsid w:val="003F7BF0"/>
    <w:rsid w:val="00400297"/>
    <w:rsid w:val="004004E8"/>
    <w:rsid w:val="00400671"/>
    <w:rsid w:val="00400BC8"/>
    <w:rsid w:val="00401047"/>
    <w:rsid w:val="00401EF4"/>
    <w:rsid w:val="004020E4"/>
    <w:rsid w:val="00402439"/>
    <w:rsid w:val="00402449"/>
    <w:rsid w:val="00402BBB"/>
    <w:rsid w:val="00402C66"/>
    <w:rsid w:val="004034E5"/>
    <w:rsid w:val="00403728"/>
    <w:rsid w:val="00403856"/>
    <w:rsid w:val="00403B54"/>
    <w:rsid w:val="00403C80"/>
    <w:rsid w:val="00403DDA"/>
    <w:rsid w:val="004040F2"/>
    <w:rsid w:val="0040410F"/>
    <w:rsid w:val="00404278"/>
    <w:rsid w:val="004048C6"/>
    <w:rsid w:val="00404AA3"/>
    <w:rsid w:val="00404EB1"/>
    <w:rsid w:val="0040521F"/>
    <w:rsid w:val="00405690"/>
    <w:rsid w:val="0040573E"/>
    <w:rsid w:val="0040618A"/>
    <w:rsid w:val="00406277"/>
    <w:rsid w:val="0040645D"/>
    <w:rsid w:val="004067B3"/>
    <w:rsid w:val="004067F0"/>
    <w:rsid w:val="0040698E"/>
    <w:rsid w:val="00406997"/>
    <w:rsid w:val="00406B19"/>
    <w:rsid w:val="00407465"/>
    <w:rsid w:val="004074B2"/>
    <w:rsid w:val="00407B0B"/>
    <w:rsid w:val="00407B5A"/>
    <w:rsid w:val="00407DA0"/>
    <w:rsid w:val="00407DD2"/>
    <w:rsid w:val="00407E24"/>
    <w:rsid w:val="00410087"/>
    <w:rsid w:val="0041016D"/>
    <w:rsid w:val="004102D4"/>
    <w:rsid w:val="00410509"/>
    <w:rsid w:val="0041054E"/>
    <w:rsid w:val="00410DE3"/>
    <w:rsid w:val="00410E19"/>
    <w:rsid w:val="00410F29"/>
    <w:rsid w:val="00411483"/>
    <w:rsid w:val="0041188C"/>
    <w:rsid w:val="00411D3D"/>
    <w:rsid w:val="00411D58"/>
    <w:rsid w:val="00411D9B"/>
    <w:rsid w:val="00411F73"/>
    <w:rsid w:val="00411F88"/>
    <w:rsid w:val="00412330"/>
    <w:rsid w:val="00412C9C"/>
    <w:rsid w:val="00413420"/>
    <w:rsid w:val="00413566"/>
    <w:rsid w:val="004138D5"/>
    <w:rsid w:val="00413942"/>
    <w:rsid w:val="004144A3"/>
    <w:rsid w:val="00414E96"/>
    <w:rsid w:val="00414F8F"/>
    <w:rsid w:val="0041618A"/>
    <w:rsid w:val="004164CB"/>
    <w:rsid w:val="004165DD"/>
    <w:rsid w:val="00416665"/>
    <w:rsid w:val="00416961"/>
    <w:rsid w:val="00416F09"/>
    <w:rsid w:val="00416FF5"/>
    <w:rsid w:val="00417218"/>
    <w:rsid w:val="00417219"/>
    <w:rsid w:val="004178AB"/>
    <w:rsid w:val="00417A69"/>
    <w:rsid w:val="00417B00"/>
    <w:rsid w:val="00420184"/>
    <w:rsid w:val="004205BB"/>
    <w:rsid w:val="00420811"/>
    <w:rsid w:val="00420D1D"/>
    <w:rsid w:val="0042101B"/>
    <w:rsid w:val="004211E6"/>
    <w:rsid w:val="00421BA8"/>
    <w:rsid w:val="00422061"/>
    <w:rsid w:val="0042214A"/>
    <w:rsid w:val="0042219D"/>
    <w:rsid w:val="0042233E"/>
    <w:rsid w:val="00422523"/>
    <w:rsid w:val="00422717"/>
    <w:rsid w:val="00422793"/>
    <w:rsid w:val="00422A7D"/>
    <w:rsid w:val="00422EF3"/>
    <w:rsid w:val="0042354E"/>
    <w:rsid w:val="0042384E"/>
    <w:rsid w:val="0042445F"/>
    <w:rsid w:val="004244DE"/>
    <w:rsid w:val="004248DE"/>
    <w:rsid w:val="00424A9E"/>
    <w:rsid w:val="00424E22"/>
    <w:rsid w:val="00424E78"/>
    <w:rsid w:val="00425509"/>
    <w:rsid w:val="0042557B"/>
    <w:rsid w:val="00426125"/>
    <w:rsid w:val="00426E8B"/>
    <w:rsid w:val="00427052"/>
    <w:rsid w:val="0042713A"/>
    <w:rsid w:val="004271F5"/>
    <w:rsid w:val="00427229"/>
    <w:rsid w:val="00427290"/>
    <w:rsid w:val="004277DA"/>
    <w:rsid w:val="00427826"/>
    <w:rsid w:val="0043005A"/>
    <w:rsid w:val="00430516"/>
    <w:rsid w:val="004312F2"/>
    <w:rsid w:val="004318FA"/>
    <w:rsid w:val="00431982"/>
    <w:rsid w:val="00431A9A"/>
    <w:rsid w:val="00431ACE"/>
    <w:rsid w:val="00431FD7"/>
    <w:rsid w:val="004323CB"/>
    <w:rsid w:val="0043268E"/>
    <w:rsid w:val="00432924"/>
    <w:rsid w:val="0043313C"/>
    <w:rsid w:val="00433BDF"/>
    <w:rsid w:val="00433BF2"/>
    <w:rsid w:val="00433E89"/>
    <w:rsid w:val="00434575"/>
    <w:rsid w:val="00434A0B"/>
    <w:rsid w:val="00434A93"/>
    <w:rsid w:val="00434BC2"/>
    <w:rsid w:val="00434DB1"/>
    <w:rsid w:val="00434DBF"/>
    <w:rsid w:val="00434F3C"/>
    <w:rsid w:val="00435190"/>
    <w:rsid w:val="0043543B"/>
    <w:rsid w:val="0043553E"/>
    <w:rsid w:val="004357B9"/>
    <w:rsid w:val="004357DC"/>
    <w:rsid w:val="00435D04"/>
    <w:rsid w:val="004362A8"/>
    <w:rsid w:val="00436318"/>
    <w:rsid w:val="00436C9C"/>
    <w:rsid w:val="0043700B"/>
    <w:rsid w:val="0043707D"/>
    <w:rsid w:val="00437744"/>
    <w:rsid w:val="00437834"/>
    <w:rsid w:val="0043795F"/>
    <w:rsid w:val="00437B92"/>
    <w:rsid w:val="00437ECD"/>
    <w:rsid w:val="00440120"/>
    <w:rsid w:val="00440681"/>
    <w:rsid w:val="004409B9"/>
    <w:rsid w:val="00441192"/>
    <w:rsid w:val="004418BD"/>
    <w:rsid w:val="00441A2F"/>
    <w:rsid w:val="00441D7A"/>
    <w:rsid w:val="004422A3"/>
    <w:rsid w:val="00442340"/>
    <w:rsid w:val="004423BD"/>
    <w:rsid w:val="00442A6F"/>
    <w:rsid w:val="00442B07"/>
    <w:rsid w:val="00442CEA"/>
    <w:rsid w:val="00442D6E"/>
    <w:rsid w:val="00443860"/>
    <w:rsid w:val="00443C6C"/>
    <w:rsid w:val="00444007"/>
    <w:rsid w:val="0044415D"/>
    <w:rsid w:val="0044439E"/>
    <w:rsid w:val="00444999"/>
    <w:rsid w:val="00444D3F"/>
    <w:rsid w:val="00445108"/>
    <w:rsid w:val="00445200"/>
    <w:rsid w:val="0044561E"/>
    <w:rsid w:val="00445EDD"/>
    <w:rsid w:val="004462A4"/>
    <w:rsid w:val="00446448"/>
    <w:rsid w:val="00446727"/>
    <w:rsid w:val="00446746"/>
    <w:rsid w:val="004467E7"/>
    <w:rsid w:val="00446E52"/>
    <w:rsid w:val="004474F9"/>
    <w:rsid w:val="004478FA"/>
    <w:rsid w:val="0045016A"/>
    <w:rsid w:val="00450547"/>
    <w:rsid w:val="004507A5"/>
    <w:rsid w:val="0045081D"/>
    <w:rsid w:val="00450A1B"/>
    <w:rsid w:val="00450C62"/>
    <w:rsid w:val="00450F58"/>
    <w:rsid w:val="00451455"/>
    <w:rsid w:val="00451529"/>
    <w:rsid w:val="0045187A"/>
    <w:rsid w:val="004522A4"/>
    <w:rsid w:val="004527B9"/>
    <w:rsid w:val="00453636"/>
    <w:rsid w:val="00453FCA"/>
    <w:rsid w:val="00454043"/>
    <w:rsid w:val="00454450"/>
    <w:rsid w:val="00454504"/>
    <w:rsid w:val="004545D5"/>
    <w:rsid w:val="00454671"/>
    <w:rsid w:val="004547F8"/>
    <w:rsid w:val="004548C9"/>
    <w:rsid w:val="00456209"/>
    <w:rsid w:val="00456379"/>
    <w:rsid w:val="00456571"/>
    <w:rsid w:val="0045659D"/>
    <w:rsid w:val="00456DA9"/>
    <w:rsid w:val="00456FF5"/>
    <w:rsid w:val="00457155"/>
    <w:rsid w:val="004573CF"/>
    <w:rsid w:val="004579BF"/>
    <w:rsid w:val="00457A43"/>
    <w:rsid w:val="00457D9E"/>
    <w:rsid w:val="00457DA5"/>
    <w:rsid w:val="00457DC7"/>
    <w:rsid w:val="00460002"/>
    <w:rsid w:val="00460304"/>
    <w:rsid w:val="00460421"/>
    <w:rsid w:val="00460955"/>
    <w:rsid w:val="00460C99"/>
    <w:rsid w:val="00460FD2"/>
    <w:rsid w:val="0046112B"/>
    <w:rsid w:val="0046114C"/>
    <w:rsid w:val="0046124D"/>
    <w:rsid w:val="00461597"/>
    <w:rsid w:val="004619E0"/>
    <w:rsid w:val="00461A85"/>
    <w:rsid w:val="00461DCE"/>
    <w:rsid w:val="004622D8"/>
    <w:rsid w:val="00462477"/>
    <w:rsid w:val="0046273D"/>
    <w:rsid w:val="004628CA"/>
    <w:rsid w:val="00462975"/>
    <w:rsid w:val="004629AD"/>
    <w:rsid w:val="00462D32"/>
    <w:rsid w:val="00463467"/>
    <w:rsid w:val="004636A0"/>
    <w:rsid w:val="0046387F"/>
    <w:rsid w:val="004638E3"/>
    <w:rsid w:val="00463C5A"/>
    <w:rsid w:val="00463D4E"/>
    <w:rsid w:val="004648C1"/>
    <w:rsid w:val="00464949"/>
    <w:rsid w:val="00464A81"/>
    <w:rsid w:val="00464B93"/>
    <w:rsid w:val="0046533E"/>
    <w:rsid w:val="00465621"/>
    <w:rsid w:val="00465C22"/>
    <w:rsid w:val="00466D21"/>
    <w:rsid w:val="00466D25"/>
    <w:rsid w:val="00467045"/>
    <w:rsid w:val="004670A0"/>
    <w:rsid w:val="004670E3"/>
    <w:rsid w:val="00467F5F"/>
    <w:rsid w:val="00470053"/>
    <w:rsid w:val="00470067"/>
    <w:rsid w:val="004701E3"/>
    <w:rsid w:val="00470690"/>
    <w:rsid w:val="00470A13"/>
    <w:rsid w:val="00470CBA"/>
    <w:rsid w:val="00470DD2"/>
    <w:rsid w:val="00470EA9"/>
    <w:rsid w:val="0047110A"/>
    <w:rsid w:val="00471664"/>
    <w:rsid w:val="00471AF7"/>
    <w:rsid w:val="00471D18"/>
    <w:rsid w:val="00472081"/>
    <w:rsid w:val="004721B3"/>
    <w:rsid w:val="00472229"/>
    <w:rsid w:val="004725EE"/>
    <w:rsid w:val="0047269C"/>
    <w:rsid w:val="004726E7"/>
    <w:rsid w:val="0047293F"/>
    <w:rsid w:val="00472A91"/>
    <w:rsid w:val="004732A9"/>
    <w:rsid w:val="004735C9"/>
    <w:rsid w:val="004735DE"/>
    <w:rsid w:val="0047376A"/>
    <w:rsid w:val="00473BB7"/>
    <w:rsid w:val="00473CA7"/>
    <w:rsid w:val="00474137"/>
    <w:rsid w:val="0047481E"/>
    <w:rsid w:val="00474FD3"/>
    <w:rsid w:val="004759B9"/>
    <w:rsid w:val="00475AB1"/>
    <w:rsid w:val="00476340"/>
    <w:rsid w:val="00476484"/>
    <w:rsid w:val="00476860"/>
    <w:rsid w:val="00476B69"/>
    <w:rsid w:val="004777A4"/>
    <w:rsid w:val="00480592"/>
    <w:rsid w:val="004805E1"/>
    <w:rsid w:val="0048083D"/>
    <w:rsid w:val="0048088E"/>
    <w:rsid w:val="00480C1E"/>
    <w:rsid w:val="00480FAB"/>
    <w:rsid w:val="004817AC"/>
    <w:rsid w:val="004817BB"/>
    <w:rsid w:val="004819A3"/>
    <w:rsid w:val="004825EE"/>
    <w:rsid w:val="004826DB"/>
    <w:rsid w:val="0048291A"/>
    <w:rsid w:val="004829D1"/>
    <w:rsid w:val="00482A7C"/>
    <w:rsid w:val="00482D60"/>
    <w:rsid w:val="00482EA3"/>
    <w:rsid w:val="00482ECD"/>
    <w:rsid w:val="00482EF4"/>
    <w:rsid w:val="004834EC"/>
    <w:rsid w:val="0048356F"/>
    <w:rsid w:val="00483BD9"/>
    <w:rsid w:val="00483F51"/>
    <w:rsid w:val="00484249"/>
    <w:rsid w:val="004842C5"/>
    <w:rsid w:val="0048509B"/>
    <w:rsid w:val="00485373"/>
    <w:rsid w:val="00485491"/>
    <w:rsid w:val="0048551C"/>
    <w:rsid w:val="00485F96"/>
    <w:rsid w:val="004862B3"/>
    <w:rsid w:val="004864B2"/>
    <w:rsid w:val="004864F1"/>
    <w:rsid w:val="00486957"/>
    <w:rsid w:val="0048717C"/>
    <w:rsid w:val="004873FC"/>
    <w:rsid w:val="0048762A"/>
    <w:rsid w:val="004876CD"/>
    <w:rsid w:val="004876D0"/>
    <w:rsid w:val="00487881"/>
    <w:rsid w:val="00487F6F"/>
    <w:rsid w:val="00490002"/>
    <w:rsid w:val="00490330"/>
    <w:rsid w:val="004904C2"/>
    <w:rsid w:val="004904C9"/>
    <w:rsid w:val="00490620"/>
    <w:rsid w:val="004909EE"/>
    <w:rsid w:val="00490A3D"/>
    <w:rsid w:val="00490DFD"/>
    <w:rsid w:val="00490ED9"/>
    <w:rsid w:val="00491374"/>
    <w:rsid w:val="00491592"/>
    <w:rsid w:val="004918AE"/>
    <w:rsid w:val="004918C2"/>
    <w:rsid w:val="0049198E"/>
    <w:rsid w:val="00491E55"/>
    <w:rsid w:val="00491EDA"/>
    <w:rsid w:val="00491F9D"/>
    <w:rsid w:val="00492C0D"/>
    <w:rsid w:val="00492FF5"/>
    <w:rsid w:val="00493146"/>
    <w:rsid w:val="004937B3"/>
    <w:rsid w:val="004939B7"/>
    <w:rsid w:val="00493B0E"/>
    <w:rsid w:val="00493DD1"/>
    <w:rsid w:val="00493E22"/>
    <w:rsid w:val="00494322"/>
    <w:rsid w:val="0049446A"/>
    <w:rsid w:val="00494668"/>
    <w:rsid w:val="00494953"/>
    <w:rsid w:val="00494E71"/>
    <w:rsid w:val="0049523D"/>
    <w:rsid w:val="0049548E"/>
    <w:rsid w:val="00495598"/>
    <w:rsid w:val="00495C64"/>
    <w:rsid w:val="00495D62"/>
    <w:rsid w:val="00495FA5"/>
    <w:rsid w:val="00495FA9"/>
    <w:rsid w:val="00496268"/>
    <w:rsid w:val="00496385"/>
    <w:rsid w:val="004964EC"/>
    <w:rsid w:val="00496B2B"/>
    <w:rsid w:val="00497055"/>
    <w:rsid w:val="004970EA"/>
    <w:rsid w:val="0049770F"/>
    <w:rsid w:val="00497D6D"/>
    <w:rsid w:val="00497F21"/>
    <w:rsid w:val="004A0385"/>
    <w:rsid w:val="004A0694"/>
    <w:rsid w:val="004A0815"/>
    <w:rsid w:val="004A08F4"/>
    <w:rsid w:val="004A0CD5"/>
    <w:rsid w:val="004A1252"/>
    <w:rsid w:val="004A1555"/>
    <w:rsid w:val="004A1667"/>
    <w:rsid w:val="004A19D2"/>
    <w:rsid w:val="004A1BCD"/>
    <w:rsid w:val="004A1CCC"/>
    <w:rsid w:val="004A1E1F"/>
    <w:rsid w:val="004A2141"/>
    <w:rsid w:val="004A21E2"/>
    <w:rsid w:val="004A227B"/>
    <w:rsid w:val="004A2AEC"/>
    <w:rsid w:val="004A2C37"/>
    <w:rsid w:val="004A2C99"/>
    <w:rsid w:val="004A2F11"/>
    <w:rsid w:val="004A30ED"/>
    <w:rsid w:val="004A3136"/>
    <w:rsid w:val="004A3261"/>
    <w:rsid w:val="004A32DC"/>
    <w:rsid w:val="004A3893"/>
    <w:rsid w:val="004A392C"/>
    <w:rsid w:val="004A403B"/>
    <w:rsid w:val="004A40FA"/>
    <w:rsid w:val="004A47A5"/>
    <w:rsid w:val="004A4802"/>
    <w:rsid w:val="004A4AB1"/>
    <w:rsid w:val="004A4B42"/>
    <w:rsid w:val="004A4BC1"/>
    <w:rsid w:val="004A4EB4"/>
    <w:rsid w:val="004A5020"/>
    <w:rsid w:val="004A50E0"/>
    <w:rsid w:val="004A5145"/>
    <w:rsid w:val="004A51AE"/>
    <w:rsid w:val="004A546B"/>
    <w:rsid w:val="004A56AF"/>
    <w:rsid w:val="004A61C4"/>
    <w:rsid w:val="004A6AB1"/>
    <w:rsid w:val="004A7092"/>
    <w:rsid w:val="004A742A"/>
    <w:rsid w:val="004A75D1"/>
    <w:rsid w:val="004A7DCD"/>
    <w:rsid w:val="004A7ED1"/>
    <w:rsid w:val="004B0593"/>
    <w:rsid w:val="004B0AF9"/>
    <w:rsid w:val="004B1008"/>
    <w:rsid w:val="004B15F8"/>
    <w:rsid w:val="004B1831"/>
    <w:rsid w:val="004B1C14"/>
    <w:rsid w:val="004B1F88"/>
    <w:rsid w:val="004B2C53"/>
    <w:rsid w:val="004B2CF3"/>
    <w:rsid w:val="004B3101"/>
    <w:rsid w:val="004B315B"/>
    <w:rsid w:val="004B3715"/>
    <w:rsid w:val="004B37C6"/>
    <w:rsid w:val="004B38BC"/>
    <w:rsid w:val="004B3AA7"/>
    <w:rsid w:val="004B469C"/>
    <w:rsid w:val="004B4700"/>
    <w:rsid w:val="004B4A48"/>
    <w:rsid w:val="004B4A98"/>
    <w:rsid w:val="004B4C86"/>
    <w:rsid w:val="004B4E75"/>
    <w:rsid w:val="004B5F71"/>
    <w:rsid w:val="004B6058"/>
    <w:rsid w:val="004B6308"/>
    <w:rsid w:val="004B654B"/>
    <w:rsid w:val="004B6589"/>
    <w:rsid w:val="004B65B7"/>
    <w:rsid w:val="004B7248"/>
    <w:rsid w:val="004B7354"/>
    <w:rsid w:val="004B745B"/>
    <w:rsid w:val="004B775B"/>
    <w:rsid w:val="004B7D41"/>
    <w:rsid w:val="004C0227"/>
    <w:rsid w:val="004C04C6"/>
    <w:rsid w:val="004C05AD"/>
    <w:rsid w:val="004C0D12"/>
    <w:rsid w:val="004C1189"/>
    <w:rsid w:val="004C1825"/>
    <w:rsid w:val="004C1B57"/>
    <w:rsid w:val="004C1F99"/>
    <w:rsid w:val="004C208F"/>
    <w:rsid w:val="004C2305"/>
    <w:rsid w:val="004C29C8"/>
    <w:rsid w:val="004C2A57"/>
    <w:rsid w:val="004C2B7D"/>
    <w:rsid w:val="004C3035"/>
    <w:rsid w:val="004C3637"/>
    <w:rsid w:val="004C36B0"/>
    <w:rsid w:val="004C399E"/>
    <w:rsid w:val="004C3E39"/>
    <w:rsid w:val="004C40A4"/>
    <w:rsid w:val="004C45D8"/>
    <w:rsid w:val="004C4A0E"/>
    <w:rsid w:val="004C4A33"/>
    <w:rsid w:val="004C4BDE"/>
    <w:rsid w:val="004C4D1A"/>
    <w:rsid w:val="004C4DC5"/>
    <w:rsid w:val="004C4F63"/>
    <w:rsid w:val="004C5299"/>
    <w:rsid w:val="004C5416"/>
    <w:rsid w:val="004C5697"/>
    <w:rsid w:val="004C57D6"/>
    <w:rsid w:val="004C5A28"/>
    <w:rsid w:val="004C5E6A"/>
    <w:rsid w:val="004C6BA5"/>
    <w:rsid w:val="004C6C8F"/>
    <w:rsid w:val="004C6C92"/>
    <w:rsid w:val="004C6FCE"/>
    <w:rsid w:val="004C7140"/>
    <w:rsid w:val="004C7187"/>
    <w:rsid w:val="004C78EF"/>
    <w:rsid w:val="004C7B25"/>
    <w:rsid w:val="004C7F48"/>
    <w:rsid w:val="004D030B"/>
    <w:rsid w:val="004D03CD"/>
    <w:rsid w:val="004D05D7"/>
    <w:rsid w:val="004D09CB"/>
    <w:rsid w:val="004D0A60"/>
    <w:rsid w:val="004D11EA"/>
    <w:rsid w:val="004D12A5"/>
    <w:rsid w:val="004D1695"/>
    <w:rsid w:val="004D19F1"/>
    <w:rsid w:val="004D1FBB"/>
    <w:rsid w:val="004D23CD"/>
    <w:rsid w:val="004D2517"/>
    <w:rsid w:val="004D2989"/>
    <w:rsid w:val="004D2A8D"/>
    <w:rsid w:val="004D3598"/>
    <w:rsid w:val="004D35FE"/>
    <w:rsid w:val="004D36B9"/>
    <w:rsid w:val="004D3768"/>
    <w:rsid w:val="004D3A41"/>
    <w:rsid w:val="004D4077"/>
    <w:rsid w:val="004D40C7"/>
    <w:rsid w:val="004D40CC"/>
    <w:rsid w:val="004D4358"/>
    <w:rsid w:val="004D462A"/>
    <w:rsid w:val="004D465F"/>
    <w:rsid w:val="004D4B01"/>
    <w:rsid w:val="004D4C0B"/>
    <w:rsid w:val="004D5090"/>
    <w:rsid w:val="004D5168"/>
    <w:rsid w:val="004D5F5A"/>
    <w:rsid w:val="004D6131"/>
    <w:rsid w:val="004D6333"/>
    <w:rsid w:val="004D676A"/>
    <w:rsid w:val="004D6AFA"/>
    <w:rsid w:val="004D6C94"/>
    <w:rsid w:val="004D72C0"/>
    <w:rsid w:val="004D7404"/>
    <w:rsid w:val="004D7644"/>
    <w:rsid w:val="004E0633"/>
    <w:rsid w:val="004E0A61"/>
    <w:rsid w:val="004E0F0E"/>
    <w:rsid w:val="004E125E"/>
    <w:rsid w:val="004E1531"/>
    <w:rsid w:val="004E1FE1"/>
    <w:rsid w:val="004E1FEF"/>
    <w:rsid w:val="004E2A7D"/>
    <w:rsid w:val="004E2BB5"/>
    <w:rsid w:val="004E2D15"/>
    <w:rsid w:val="004E3023"/>
    <w:rsid w:val="004E3373"/>
    <w:rsid w:val="004E36BE"/>
    <w:rsid w:val="004E3856"/>
    <w:rsid w:val="004E3E0F"/>
    <w:rsid w:val="004E3E30"/>
    <w:rsid w:val="004E44CF"/>
    <w:rsid w:val="004E471F"/>
    <w:rsid w:val="004E4C67"/>
    <w:rsid w:val="004E5252"/>
    <w:rsid w:val="004E5AB5"/>
    <w:rsid w:val="004E5BA7"/>
    <w:rsid w:val="004E5DCD"/>
    <w:rsid w:val="004E61A2"/>
    <w:rsid w:val="004E61AD"/>
    <w:rsid w:val="004E61CD"/>
    <w:rsid w:val="004E628F"/>
    <w:rsid w:val="004E698D"/>
    <w:rsid w:val="004E6A2B"/>
    <w:rsid w:val="004E6B1C"/>
    <w:rsid w:val="004E6E86"/>
    <w:rsid w:val="004E6F77"/>
    <w:rsid w:val="004E6F91"/>
    <w:rsid w:val="004E70F2"/>
    <w:rsid w:val="004E7199"/>
    <w:rsid w:val="004E7594"/>
    <w:rsid w:val="004E7F4D"/>
    <w:rsid w:val="004F007A"/>
    <w:rsid w:val="004F062B"/>
    <w:rsid w:val="004F06D7"/>
    <w:rsid w:val="004F0827"/>
    <w:rsid w:val="004F0904"/>
    <w:rsid w:val="004F0F30"/>
    <w:rsid w:val="004F1071"/>
    <w:rsid w:val="004F109D"/>
    <w:rsid w:val="004F1870"/>
    <w:rsid w:val="004F205A"/>
    <w:rsid w:val="004F264C"/>
    <w:rsid w:val="004F2670"/>
    <w:rsid w:val="004F2B0A"/>
    <w:rsid w:val="004F2E92"/>
    <w:rsid w:val="004F3035"/>
    <w:rsid w:val="004F39C8"/>
    <w:rsid w:val="004F3A21"/>
    <w:rsid w:val="004F40B5"/>
    <w:rsid w:val="004F4362"/>
    <w:rsid w:val="004F445E"/>
    <w:rsid w:val="004F49B4"/>
    <w:rsid w:val="004F4CE4"/>
    <w:rsid w:val="004F5387"/>
    <w:rsid w:val="004F5730"/>
    <w:rsid w:val="004F5745"/>
    <w:rsid w:val="004F5BBD"/>
    <w:rsid w:val="004F5CF8"/>
    <w:rsid w:val="004F5FDA"/>
    <w:rsid w:val="004F650C"/>
    <w:rsid w:val="004F65B3"/>
    <w:rsid w:val="004F72BA"/>
    <w:rsid w:val="004F750D"/>
    <w:rsid w:val="004F77A0"/>
    <w:rsid w:val="004F77B4"/>
    <w:rsid w:val="004F782C"/>
    <w:rsid w:val="005003B2"/>
    <w:rsid w:val="00500AA5"/>
    <w:rsid w:val="00500E3A"/>
    <w:rsid w:val="005010EC"/>
    <w:rsid w:val="0050112D"/>
    <w:rsid w:val="00501568"/>
    <w:rsid w:val="0050161E"/>
    <w:rsid w:val="00501782"/>
    <w:rsid w:val="00501A46"/>
    <w:rsid w:val="00501AC0"/>
    <w:rsid w:val="00501B97"/>
    <w:rsid w:val="00502303"/>
    <w:rsid w:val="00502520"/>
    <w:rsid w:val="00502E37"/>
    <w:rsid w:val="0050355C"/>
    <w:rsid w:val="005037B9"/>
    <w:rsid w:val="005038BA"/>
    <w:rsid w:val="00503922"/>
    <w:rsid w:val="005039D0"/>
    <w:rsid w:val="00503CB3"/>
    <w:rsid w:val="005040D5"/>
    <w:rsid w:val="005044AA"/>
    <w:rsid w:val="005055A7"/>
    <w:rsid w:val="00505CD3"/>
    <w:rsid w:val="005064FA"/>
    <w:rsid w:val="00506623"/>
    <w:rsid w:val="005066B1"/>
    <w:rsid w:val="00506AE6"/>
    <w:rsid w:val="00506B4A"/>
    <w:rsid w:val="00507057"/>
    <w:rsid w:val="00507156"/>
    <w:rsid w:val="00507342"/>
    <w:rsid w:val="00507CB2"/>
    <w:rsid w:val="0051001D"/>
    <w:rsid w:val="00510234"/>
    <w:rsid w:val="005105B6"/>
    <w:rsid w:val="00510627"/>
    <w:rsid w:val="005107BD"/>
    <w:rsid w:val="005108C0"/>
    <w:rsid w:val="00510AE9"/>
    <w:rsid w:val="00510D9E"/>
    <w:rsid w:val="00510FEC"/>
    <w:rsid w:val="0051103D"/>
    <w:rsid w:val="005110D9"/>
    <w:rsid w:val="005116F1"/>
    <w:rsid w:val="00511853"/>
    <w:rsid w:val="00511B30"/>
    <w:rsid w:val="00511C6C"/>
    <w:rsid w:val="00511DCB"/>
    <w:rsid w:val="005128CA"/>
    <w:rsid w:val="00512DC1"/>
    <w:rsid w:val="00512E70"/>
    <w:rsid w:val="005130E7"/>
    <w:rsid w:val="00513296"/>
    <w:rsid w:val="0051393A"/>
    <w:rsid w:val="00513991"/>
    <w:rsid w:val="00513B26"/>
    <w:rsid w:val="00513CE3"/>
    <w:rsid w:val="00513FF2"/>
    <w:rsid w:val="0051401E"/>
    <w:rsid w:val="0051428A"/>
    <w:rsid w:val="00514414"/>
    <w:rsid w:val="005144F7"/>
    <w:rsid w:val="00514509"/>
    <w:rsid w:val="005147C6"/>
    <w:rsid w:val="00514D82"/>
    <w:rsid w:val="00515556"/>
    <w:rsid w:val="0051592D"/>
    <w:rsid w:val="00515BFE"/>
    <w:rsid w:val="00516203"/>
    <w:rsid w:val="005166BF"/>
    <w:rsid w:val="005167BD"/>
    <w:rsid w:val="00516910"/>
    <w:rsid w:val="00516BC7"/>
    <w:rsid w:val="00516C0D"/>
    <w:rsid w:val="00516F08"/>
    <w:rsid w:val="00517161"/>
    <w:rsid w:val="00520104"/>
    <w:rsid w:val="00520544"/>
    <w:rsid w:val="0052068C"/>
    <w:rsid w:val="005209A0"/>
    <w:rsid w:val="00520B11"/>
    <w:rsid w:val="00521509"/>
    <w:rsid w:val="00522444"/>
    <w:rsid w:val="0052266A"/>
    <w:rsid w:val="005227F8"/>
    <w:rsid w:val="00523051"/>
    <w:rsid w:val="0052350A"/>
    <w:rsid w:val="0052403A"/>
    <w:rsid w:val="005240C8"/>
    <w:rsid w:val="005242B9"/>
    <w:rsid w:val="005243D6"/>
    <w:rsid w:val="0052494D"/>
    <w:rsid w:val="00524C04"/>
    <w:rsid w:val="00524C0C"/>
    <w:rsid w:val="00524CAB"/>
    <w:rsid w:val="00524E58"/>
    <w:rsid w:val="00524F11"/>
    <w:rsid w:val="00525421"/>
    <w:rsid w:val="00525DE9"/>
    <w:rsid w:val="00525E0A"/>
    <w:rsid w:val="00525EC5"/>
    <w:rsid w:val="0052633C"/>
    <w:rsid w:val="00526A46"/>
    <w:rsid w:val="00526AC8"/>
    <w:rsid w:val="00526F7E"/>
    <w:rsid w:val="00527475"/>
    <w:rsid w:val="005274B5"/>
    <w:rsid w:val="005274FA"/>
    <w:rsid w:val="00527577"/>
    <w:rsid w:val="00527589"/>
    <w:rsid w:val="0052780D"/>
    <w:rsid w:val="005300E8"/>
    <w:rsid w:val="0053021A"/>
    <w:rsid w:val="0053047E"/>
    <w:rsid w:val="00530C14"/>
    <w:rsid w:val="00530DEA"/>
    <w:rsid w:val="005314EA"/>
    <w:rsid w:val="005315F7"/>
    <w:rsid w:val="00531656"/>
    <w:rsid w:val="0053179B"/>
    <w:rsid w:val="00531A0E"/>
    <w:rsid w:val="00531A88"/>
    <w:rsid w:val="0053208E"/>
    <w:rsid w:val="005322A9"/>
    <w:rsid w:val="0053251E"/>
    <w:rsid w:val="00532B44"/>
    <w:rsid w:val="00532C8A"/>
    <w:rsid w:val="005330CF"/>
    <w:rsid w:val="0053310B"/>
    <w:rsid w:val="0053334B"/>
    <w:rsid w:val="00533DBD"/>
    <w:rsid w:val="00533F1E"/>
    <w:rsid w:val="00534071"/>
    <w:rsid w:val="00534275"/>
    <w:rsid w:val="005342B9"/>
    <w:rsid w:val="005342C7"/>
    <w:rsid w:val="0053454A"/>
    <w:rsid w:val="00534D63"/>
    <w:rsid w:val="00534DA8"/>
    <w:rsid w:val="00534F05"/>
    <w:rsid w:val="005352D3"/>
    <w:rsid w:val="00535ABA"/>
    <w:rsid w:val="00535D6E"/>
    <w:rsid w:val="00536878"/>
    <w:rsid w:val="00536BB1"/>
    <w:rsid w:val="00536C98"/>
    <w:rsid w:val="00536DB5"/>
    <w:rsid w:val="005375D7"/>
    <w:rsid w:val="00537742"/>
    <w:rsid w:val="00537768"/>
    <w:rsid w:val="0054066F"/>
    <w:rsid w:val="00540932"/>
    <w:rsid w:val="00540ABE"/>
    <w:rsid w:val="00540DE2"/>
    <w:rsid w:val="005415C4"/>
    <w:rsid w:val="00541F2E"/>
    <w:rsid w:val="00542261"/>
    <w:rsid w:val="005426A5"/>
    <w:rsid w:val="00542A69"/>
    <w:rsid w:val="00542C11"/>
    <w:rsid w:val="00542E89"/>
    <w:rsid w:val="005433F0"/>
    <w:rsid w:val="00543737"/>
    <w:rsid w:val="005437FE"/>
    <w:rsid w:val="00543943"/>
    <w:rsid w:val="00543E3C"/>
    <w:rsid w:val="00543F86"/>
    <w:rsid w:val="0054438B"/>
    <w:rsid w:val="00544485"/>
    <w:rsid w:val="005446A3"/>
    <w:rsid w:val="00544A47"/>
    <w:rsid w:val="005452BE"/>
    <w:rsid w:val="0054558F"/>
    <w:rsid w:val="00545A27"/>
    <w:rsid w:val="00545B01"/>
    <w:rsid w:val="00545EB4"/>
    <w:rsid w:val="005462A6"/>
    <w:rsid w:val="00546ACC"/>
    <w:rsid w:val="00546D70"/>
    <w:rsid w:val="00547052"/>
    <w:rsid w:val="00547090"/>
    <w:rsid w:val="00547704"/>
    <w:rsid w:val="00547824"/>
    <w:rsid w:val="0054786C"/>
    <w:rsid w:val="005479C2"/>
    <w:rsid w:val="005479F5"/>
    <w:rsid w:val="005479F9"/>
    <w:rsid w:val="00547CEF"/>
    <w:rsid w:val="00547D1B"/>
    <w:rsid w:val="00550047"/>
    <w:rsid w:val="005503D3"/>
    <w:rsid w:val="00550520"/>
    <w:rsid w:val="00550D7F"/>
    <w:rsid w:val="00550F29"/>
    <w:rsid w:val="0055102C"/>
    <w:rsid w:val="005511AD"/>
    <w:rsid w:val="005516F7"/>
    <w:rsid w:val="005517E2"/>
    <w:rsid w:val="00551809"/>
    <w:rsid w:val="0055199C"/>
    <w:rsid w:val="00551BBF"/>
    <w:rsid w:val="00551C12"/>
    <w:rsid w:val="00551EEB"/>
    <w:rsid w:val="005520F0"/>
    <w:rsid w:val="005522B1"/>
    <w:rsid w:val="005523A5"/>
    <w:rsid w:val="0055299D"/>
    <w:rsid w:val="00552E07"/>
    <w:rsid w:val="00553061"/>
    <w:rsid w:val="00553F4B"/>
    <w:rsid w:val="00554128"/>
    <w:rsid w:val="00554D28"/>
    <w:rsid w:val="00554F0F"/>
    <w:rsid w:val="0055502D"/>
    <w:rsid w:val="00555B6B"/>
    <w:rsid w:val="00555C1B"/>
    <w:rsid w:val="00556221"/>
    <w:rsid w:val="005564BE"/>
    <w:rsid w:val="00556B5B"/>
    <w:rsid w:val="00556D22"/>
    <w:rsid w:val="005570CC"/>
    <w:rsid w:val="005572A7"/>
    <w:rsid w:val="00557695"/>
    <w:rsid w:val="005576A7"/>
    <w:rsid w:val="0055783D"/>
    <w:rsid w:val="00557F55"/>
    <w:rsid w:val="005602CA"/>
    <w:rsid w:val="005602EF"/>
    <w:rsid w:val="005603D0"/>
    <w:rsid w:val="00560423"/>
    <w:rsid w:val="00560D65"/>
    <w:rsid w:val="00561096"/>
    <w:rsid w:val="00561111"/>
    <w:rsid w:val="0056149F"/>
    <w:rsid w:val="005616B3"/>
    <w:rsid w:val="005619DB"/>
    <w:rsid w:val="00561C9D"/>
    <w:rsid w:val="00561DAD"/>
    <w:rsid w:val="005620AB"/>
    <w:rsid w:val="005624AA"/>
    <w:rsid w:val="00562698"/>
    <w:rsid w:val="005627A1"/>
    <w:rsid w:val="00562EB6"/>
    <w:rsid w:val="00563659"/>
    <w:rsid w:val="00563A47"/>
    <w:rsid w:val="005641A3"/>
    <w:rsid w:val="005649E5"/>
    <w:rsid w:val="00564DAE"/>
    <w:rsid w:val="00564E62"/>
    <w:rsid w:val="005650B3"/>
    <w:rsid w:val="00565A82"/>
    <w:rsid w:val="00565E78"/>
    <w:rsid w:val="00566003"/>
    <w:rsid w:val="00566189"/>
    <w:rsid w:val="00566521"/>
    <w:rsid w:val="0056666E"/>
    <w:rsid w:val="00566839"/>
    <w:rsid w:val="00566C2E"/>
    <w:rsid w:val="00566EF3"/>
    <w:rsid w:val="00567036"/>
    <w:rsid w:val="005670A9"/>
    <w:rsid w:val="0056741F"/>
    <w:rsid w:val="00567DCB"/>
    <w:rsid w:val="00567E05"/>
    <w:rsid w:val="00567EFE"/>
    <w:rsid w:val="005702A6"/>
    <w:rsid w:val="0057097C"/>
    <w:rsid w:val="00570AB6"/>
    <w:rsid w:val="00570CB2"/>
    <w:rsid w:val="00570F29"/>
    <w:rsid w:val="00571040"/>
    <w:rsid w:val="00571424"/>
    <w:rsid w:val="00571639"/>
    <w:rsid w:val="00571AB2"/>
    <w:rsid w:val="00571DC7"/>
    <w:rsid w:val="00571DC8"/>
    <w:rsid w:val="005724A4"/>
    <w:rsid w:val="00572607"/>
    <w:rsid w:val="0057263C"/>
    <w:rsid w:val="0057269D"/>
    <w:rsid w:val="005726C2"/>
    <w:rsid w:val="00572953"/>
    <w:rsid w:val="00572BF2"/>
    <w:rsid w:val="00573066"/>
    <w:rsid w:val="005730F8"/>
    <w:rsid w:val="0057322F"/>
    <w:rsid w:val="00573810"/>
    <w:rsid w:val="00573BA4"/>
    <w:rsid w:val="005743F0"/>
    <w:rsid w:val="00574453"/>
    <w:rsid w:val="00574762"/>
    <w:rsid w:val="0057495D"/>
    <w:rsid w:val="00574A7F"/>
    <w:rsid w:val="005754FC"/>
    <w:rsid w:val="005755CB"/>
    <w:rsid w:val="005757E6"/>
    <w:rsid w:val="00575893"/>
    <w:rsid w:val="00575A8E"/>
    <w:rsid w:val="00575F3C"/>
    <w:rsid w:val="005764CC"/>
    <w:rsid w:val="00576600"/>
    <w:rsid w:val="0057682B"/>
    <w:rsid w:val="005769EF"/>
    <w:rsid w:val="00576CDC"/>
    <w:rsid w:val="00576DA1"/>
    <w:rsid w:val="005771A9"/>
    <w:rsid w:val="005773CA"/>
    <w:rsid w:val="0057742F"/>
    <w:rsid w:val="00577767"/>
    <w:rsid w:val="00580716"/>
    <w:rsid w:val="00580727"/>
    <w:rsid w:val="0058084E"/>
    <w:rsid w:val="0058092F"/>
    <w:rsid w:val="00580A88"/>
    <w:rsid w:val="00581382"/>
    <w:rsid w:val="00581437"/>
    <w:rsid w:val="0058175E"/>
    <w:rsid w:val="005817AD"/>
    <w:rsid w:val="00581DEB"/>
    <w:rsid w:val="005821A9"/>
    <w:rsid w:val="00582421"/>
    <w:rsid w:val="00582560"/>
    <w:rsid w:val="00582777"/>
    <w:rsid w:val="0058287D"/>
    <w:rsid w:val="00582B28"/>
    <w:rsid w:val="00582BCC"/>
    <w:rsid w:val="00583143"/>
    <w:rsid w:val="0058348F"/>
    <w:rsid w:val="00583743"/>
    <w:rsid w:val="00583911"/>
    <w:rsid w:val="00583AD5"/>
    <w:rsid w:val="005840D1"/>
    <w:rsid w:val="00584DA4"/>
    <w:rsid w:val="00584E7E"/>
    <w:rsid w:val="005855C2"/>
    <w:rsid w:val="00585790"/>
    <w:rsid w:val="005858BB"/>
    <w:rsid w:val="005864CD"/>
    <w:rsid w:val="00587187"/>
    <w:rsid w:val="005871E1"/>
    <w:rsid w:val="00587264"/>
    <w:rsid w:val="00587940"/>
    <w:rsid w:val="00590418"/>
    <w:rsid w:val="0059059F"/>
    <w:rsid w:val="00590C92"/>
    <w:rsid w:val="00590D02"/>
    <w:rsid w:val="00590D66"/>
    <w:rsid w:val="00591188"/>
    <w:rsid w:val="0059132E"/>
    <w:rsid w:val="0059173E"/>
    <w:rsid w:val="00591AAE"/>
    <w:rsid w:val="00591C33"/>
    <w:rsid w:val="005928AD"/>
    <w:rsid w:val="00592B06"/>
    <w:rsid w:val="00592EDC"/>
    <w:rsid w:val="005930B6"/>
    <w:rsid w:val="005932D3"/>
    <w:rsid w:val="0059343F"/>
    <w:rsid w:val="00593626"/>
    <w:rsid w:val="00593D8D"/>
    <w:rsid w:val="005940D4"/>
    <w:rsid w:val="005940FC"/>
    <w:rsid w:val="00594421"/>
    <w:rsid w:val="0059489F"/>
    <w:rsid w:val="00594903"/>
    <w:rsid w:val="00594CB9"/>
    <w:rsid w:val="005950C2"/>
    <w:rsid w:val="00595109"/>
    <w:rsid w:val="00595324"/>
    <w:rsid w:val="0059553A"/>
    <w:rsid w:val="00595D79"/>
    <w:rsid w:val="00596326"/>
    <w:rsid w:val="00596458"/>
    <w:rsid w:val="00596C5F"/>
    <w:rsid w:val="00596E8F"/>
    <w:rsid w:val="0059767A"/>
    <w:rsid w:val="00597BFF"/>
    <w:rsid w:val="00597D24"/>
    <w:rsid w:val="00597D42"/>
    <w:rsid w:val="00597D98"/>
    <w:rsid w:val="005A0291"/>
    <w:rsid w:val="005A042E"/>
    <w:rsid w:val="005A0789"/>
    <w:rsid w:val="005A08CA"/>
    <w:rsid w:val="005A1591"/>
    <w:rsid w:val="005A1605"/>
    <w:rsid w:val="005A1F4E"/>
    <w:rsid w:val="005A2490"/>
    <w:rsid w:val="005A2823"/>
    <w:rsid w:val="005A2E16"/>
    <w:rsid w:val="005A3272"/>
    <w:rsid w:val="005A3728"/>
    <w:rsid w:val="005A3C98"/>
    <w:rsid w:val="005A3DBD"/>
    <w:rsid w:val="005A41A1"/>
    <w:rsid w:val="005A41F3"/>
    <w:rsid w:val="005A4245"/>
    <w:rsid w:val="005A43E1"/>
    <w:rsid w:val="005A4FBF"/>
    <w:rsid w:val="005A5019"/>
    <w:rsid w:val="005A51C3"/>
    <w:rsid w:val="005A5210"/>
    <w:rsid w:val="005A53F6"/>
    <w:rsid w:val="005A5B68"/>
    <w:rsid w:val="005A5CB8"/>
    <w:rsid w:val="005A5F27"/>
    <w:rsid w:val="005A69B1"/>
    <w:rsid w:val="005A6AD0"/>
    <w:rsid w:val="005A6F5F"/>
    <w:rsid w:val="005A708C"/>
    <w:rsid w:val="005A76F5"/>
    <w:rsid w:val="005A7716"/>
    <w:rsid w:val="005A7A1F"/>
    <w:rsid w:val="005A7CF3"/>
    <w:rsid w:val="005B08FD"/>
    <w:rsid w:val="005B0A4D"/>
    <w:rsid w:val="005B0B0D"/>
    <w:rsid w:val="005B0DED"/>
    <w:rsid w:val="005B0EF7"/>
    <w:rsid w:val="005B0FDC"/>
    <w:rsid w:val="005B1368"/>
    <w:rsid w:val="005B17A6"/>
    <w:rsid w:val="005B1C06"/>
    <w:rsid w:val="005B1DE5"/>
    <w:rsid w:val="005B2183"/>
    <w:rsid w:val="005B287C"/>
    <w:rsid w:val="005B28D0"/>
    <w:rsid w:val="005B30E7"/>
    <w:rsid w:val="005B30ED"/>
    <w:rsid w:val="005B3254"/>
    <w:rsid w:val="005B328E"/>
    <w:rsid w:val="005B3357"/>
    <w:rsid w:val="005B370B"/>
    <w:rsid w:val="005B3793"/>
    <w:rsid w:val="005B3911"/>
    <w:rsid w:val="005B3A7A"/>
    <w:rsid w:val="005B3EBE"/>
    <w:rsid w:val="005B42AC"/>
    <w:rsid w:val="005B4958"/>
    <w:rsid w:val="005B51FA"/>
    <w:rsid w:val="005B5381"/>
    <w:rsid w:val="005B55C9"/>
    <w:rsid w:val="005B55EA"/>
    <w:rsid w:val="005B5677"/>
    <w:rsid w:val="005B5800"/>
    <w:rsid w:val="005B617D"/>
    <w:rsid w:val="005B61EB"/>
    <w:rsid w:val="005B6224"/>
    <w:rsid w:val="005B638A"/>
    <w:rsid w:val="005B63E8"/>
    <w:rsid w:val="005B6644"/>
    <w:rsid w:val="005B6BE0"/>
    <w:rsid w:val="005B7091"/>
    <w:rsid w:val="005B7143"/>
    <w:rsid w:val="005B71CA"/>
    <w:rsid w:val="005B71CB"/>
    <w:rsid w:val="005B7617"/>
    <w:rsid w:val="005B7866"/>
    <w:rsid w:val="005B7A0E"/>
    <w:rsid w:val="005B7DEB"/>
    <w:rsid w:val="005B7F83"/>
    <w:rsid w:val="005C0226"/>
    <w:rsid w:val="005C024F"/>
    <w:rsid w:val="005C03EE"/>
    <w:rsid w:val="005C0514"/>
    <w:rsid w:val="005C05CD"/>
    <w:rsid w:val="005C0744"/>
    <w:rsid w:val="005C0840"/>
    <w:rsid w:val="005C0A23"/>
    <w:rsid w:val="005C0B14"/>
    <w:rsid w:val="005C0BCF"/>
    <w:rsid w:val="005C0C38"/>
    <w:rsid w:val="005C0D36"/>
    <w:rsid w:val="005C12D3"/>
    <w:rsid w:val="005C1A48"/>
    <w:rsid w:val="005C1C75"/>
    <w:rsid w:val="005C1C86"/>
    <w:rsid w:val="005C1D2E"/>
    <w:rsid w:val="005C24A2"/>
    <w:rsid w:val="005C28A9"/>
    <w:rsid w:val="005C295F"/>
    <w:rsid w:val="005C2FE7"/>
    <w:rsid w:val="005C3327"/>
    <w:rsid w:val="005C3810"/>
    <w:rsid w:val="005C3862"/>
    <w:rsid w:val="005C40D5"/>
    <w:rsid w:val="005C4315"/>
    <w:rsid w:val="005C494E"/>
    <w:rsid w:val="005C4C0A"/>
    <w:rsid w:val="005C52E5"/>
    <w:rsid w:val="005C52E9"/>
    <w:rsid w:val="005C5881"/>
    <w:rsid w:val="005C5B1F"/>
    <w:rsid w:val="005C5B25"/>
    <w:rsid w:val="005C5C5A"/>
    <w:rsid w:val="005C5FB2"/>
    <w:rsid w:val="005C616A"/>
    <w:rsid w:val="005C66E3"/>
    <w:rsid w:val="005C6885"/>
    <w:rsid w:val="005C6AB1"/>
    <w:rsid w:val="005C6E7F"/>
    <w:rsid w:val="005C7282"/>
    <w:rsid w:val="005C783C"/>
    <w:rsid w:val="005C78B8"/>
    <w:rsid w:val="005C796B"/>
    <w:rsid w:val="005C7DF9"/>
    <w:rsid w:val="005C7E90"/>
    <w:rsid w:val="005C7FC4"/>
    <w:rsid w:val="005D038E"/>
    <w:rsid w:val="005D03A4"/>
    <w:rsid w:val="005D0475"/>
    <w:rsid w:val="005D0A4B"/>
    <w:rsid w:val="005D0AAF"/>
    <w:rsid w:val="005D11C4"/>
    <w:rsid w:val="005D132B"/>
    <w:rsid w:val="005D1EFB"/>
    <w:rsid w:val="005D1FD7"/>
    <w:rsid w:val="005D201A"/>
    <w:rsid w:val="005D26A9"/>
    <w:rsid w:val="005D2758"/>
    <w:rsid w:val="005D287E"/>
    <w:rsid w:val="005D2D45"/>
    <w:rsid w:val="005D3656"/>
    <w:rsid w:val="005D37BF"/>
    <w:rsid w:val="005D3DE6"/>
    <w:rsid w:val="005D3EC5"/>
    <w:rsid w:val="005D40BE"/>
    <w:rsid w:val="005D40C3"/>
    <w:rsid w:val="005D4379"/>
    <w:rsid w:val="005D44CE"/>
    <w:rsid w:val="005D4A31"/>
    <w:rsid w:val="005D5202"/>
    <w:rsid w:val="005D54FB"/>
    <w:rsid w:val="005D5581"/>
    <w:rsid w:val="005D5820"/>
    <w:rsid w:val="005D5EE4"/>
    <w:rsid w:val="005D61A9"/>
    <w:rsid w:val="005D6288"/>
    <w:rsid w:val="005D62D4"/>
    <w:rsid w:val="005D6328"/>
    <w:rsid w:val="005D65DA"/>
    <w:rsid w:val="005D6642"/>
    <w:rsid w:val="005D6665"/>
    <w:rsid w:val="005D66E4"/>
    <w:rsid w:val="005D67DA"/>
    <w:rsid w:val="005D7074"/>
    <w:rsid w:val="005D753B"/>
    <w:rsid w:val="005D77FF"/>
    <w:rsid w:val="005D7B13"/>
    <w:rsid w:val="005D7B84"/>
    <w:rsid w:val="005E023C"/>
    <w:rsid w:val="005E0885"/>
    <w:rsid w:val="005E0DAB"/>
    <w:rsid w:val="005E10FE"/>
    <w:rsid w:val="005E1735"/>
    <w:rsid w:val="005E1C49"/>
    <w:rsid w:val="005E1CFA"/>
    <w:rsid w:val="005E2302"/>
    <w:rsid w:val="005E249C"/>
    <w:rsid w:val="005E26CC"/>
    <w:rsid w:val="005E2817"/>
    <w:rsid w:val="005E2B56"/>
    <w:rsid w:val="005E2CDF"/>
    <w:rsid w:val="005E3099"/>
    <w:rsid w:val="005E3B2D"/>
    <w:rsid w:val="005E3BBB"/>
    <w:rsid w:val="005E3CDF"/>
    <w:rsid w:val="005E3D92"/>
    <w:rsid w:val="005E3DAC"/>
    <w:rsid w:val="005E3EE8"/>
    <w:rsid w:val="005E4E41"/>
    <w:rsid w:val="005E50A3"/>
    <w:rsid w:val="005E5289"/>
    <w:rsid w:val="005E5638"/>
    <w:rsid w:val="005E5780"/>
    <w:rsid w:val="005E5FF1"/>
    <w:rsid w:val="005E6174"/>
    <w:rsid w:val="005E6AFC"/>
    <w:rsid w:val="005E724C"/>
    <w:rsid w:val="005E72AD"/>
    <w:rsid w:val="005E753E"/>
    <w:rsid w:val="005E76E0"/>
    <w:rsid w:val="005E7BB6"/>
    <w:rsid w:val="005E7F91"/>
    <w:rsid w:val="005F022C"/>
    <w:rsid w:val="005F0817"/>
    <w:rsid w:val="005F0C2C"/>
    <w:rsid w:val="005F0F89"/>
    <w:rsid w:val="005F14B7"/>
    <w:rsid w:val="005F18AB"/>
    <w:rsid w:val="005F1EA2"/>
    <w:rsid w:val="005F2DEC"/>
    <w:rsid w:val="005F2FD4"/>
    <w:rsid w:val="005F316B"/>
    <w:rsid w:val="005F350C"/>
    <w:rsid w:val="005F3641"/>
    <w:rsid w:val="005F378D"/>
    <w:rsid w:val="005F3FF3"/>
    <w:rsid w:val="005F41E6"/>
    <w:rsid w:val="005F49F0"/>
    <w:rsid w:val="005F4DA5"/>
    <w:rsid w:val="005F4F3E"/>
    <w:rsid w:val="005F5655"/>
    <w:rsid w:val="005F565A"/>
    <w:rsid w:val="005F57CE"/>
    <w:rsid w:val="005F643F"/>
    <w:rsid w:val="005F6669"/>
    <w:rsid w:val="005F6757"/>
    <w:rsid w:val="005F6D65"/>
    <w:rsid w:val="005F70AA"/>
    <w:rsid w:val="005F71A0"/>
    <w:rsid w:val="005F71CF"/>
    <w:rsid w:val="005F724A"/>
    <w:rsid w:val="005F7345"/>
    <w:rsid w:val="005F7714"/>
    <w:rsid w:val="005F77CC"/>
    <w:rsid w:val="005F7C44"/>
    <w:rsid w:val="005F7D6E"/>
    <w:rsid w:val="0060001C"/>
    <w:rsid w:val="006000C4"/>
    <w:rsid w:val="00600310"/>
    <w:rsid w:val="006005A5"/>
    <w:rsid w:val="006005B7"/>
    <w:rsid w:val="006006C8"/>
    <w:rsid w:val="0060084E"/>
    <w:rsid w:val="00600D93"/>
    <w:rsid w:val="00600F71"/>
    <w:rsid w:val="006011DB"/>
    <w:rsid w:val="0060229A"/>
    <w:rsid w:val="00603670"/>
    <w:rsid w:val="0060438D"/>
    <w:rsid w:val="006045D0"/>
    <w:rsid w:val="00604BA5"/>
    <w:rsid w:val="00604BA7"/>
    <w:rsid w:val="00604EA5"/>
    <w:rsid w:val="006052DB"/>
    <w:rsid w:val="006058C8"/>
    <w:rsid w:val="00605E1A"/>
    <w:rsid w:val="006069B8"/>
    <w:rsid w:val="00606ABF"/>
    <w:rsid w:val="00606B49"/>
    <w:rsid w:val="00606C76"/>
    <w:rsid w:val="006070B8"/>
    <w:rsid w:val="0060772F"/>
    <w:rsid w:val="00610463"/>
    <w:rsid w:val="006107A6"/>
    <w:rsid w:val="00610DA4"/>
    <w:rsid w:val="00610F06"/>
    <w:rsid w:val="00611082"/>
    <w:rsid w:val="006113CC"/>
    <w:rsid w:val="0061156B"/>
    <w:rsid w:val="00611815"/>
    <w:rsid w:val="00611833"/>
    <w:rsid w:val="00612025"/>
    <w:rsid w:val="006120D7"/>
    <w:rsid w:val="00613250"/>
    <w:rsid w:val="006133D7"/>
    <w:rsid w:val="0061349A"/>
    <w:rsid w:val="00613E98"/>
    <w:rsid w:val="00614342"/>
    <w:rsid w:val="00614391"/>
    <w:rsid w:val="00614478"/>
    <w:rsid w:val="006149A9"/>
    <w:rsid w:val="00614E69"/>
    <w:rsid w:val="0061502A"/>
    <w:rsid w:val="00615701"/>
    <w:rsid w:val="00615C1A"/>
    <w:rsid w:val="00615D8B"/>
    <w:rsid w:val="006163EC"/>
    <w:rsid w:val="006165E1"/>
    <w:rsid w:val="00616C74"/>
    <w:rsid w:val="00616DEE"/>
    <w:rsid w:val="00616EEF"/>
    <w:rsid w:val="0061714B"/>
    <w:rsid w:val="00617613"/>
    <w:rsid w:val="00617623"/>
    <w:rsid w:val="006179AC"/>
    <w:rsid w:val="00617D5C"/>
    <w:rsid w:val="006202ED"/>
    <w:rsid w:val="00620412"/>
    <w:rsid w:val="00620838"/>
    <w:rsid w:val="00620E3B"/>
    <w:rsid w:val="00620FC8"/>
    <w:rsid w:val="0062123F"/>
    <w:rsid w:val="00622A07"/>
    <w:rsid w:val="00622C34"/>
    <w:rsid w:val="00622ED1"/>
    <w:rsid w:val="006230AF"/>
    <w:rsid w:val="00623498"/>
    <w:rsid w:val="006236FD"/>
    <w:rsid w:val="00623D8F"/>
    <w:rsid w:val="00623FDB"/>
    <w:rsid w:val="0062402F"/>
    <w:rsid w:val="00624174"/>
    <w:rsid w:val="00624D5F"/>
    <w:rsid w:val="00624F44"/>
    <w:rsid w:val="00625000"/>
    <w:rsid w:val="0062539D"/>
    <w:rsid w:val="006253A7"/>
    <w:rsid w:val="0062540C"/>
    <w:rsid w:val="00625950"/>
    <w:rsid w:val="00625CE4"/>
    <w:rsid w:val="0062620F"/>
    <w:rsid w:val="00626219"/>
    <w:rsid w:val="00626846"/>
    <w:rsid w:val="006268F0"/>
    <w:rsid w:val="00627C8F"/>
    <w:rsid w:val="00627C92"/>
    <w:rsid w:val="00627D8D"/>
    <w:rsid w:val="006300D1"/>
    <w:rsid w:val="0063015F"/>
    <w:rsid w:val="0063018F"/>
    <w:rsid w:val="00630625"/>
    <w:rsid w:val="00630756"/>
    <w:rsid w:val="006307A8"/>
    <w:rsid w:val="006311A2"/>
    <w:rsid w:val="006311BA"/>
    <w:rsid w:val="0063158B"/>
    <w:rsid w:val="00631666"/>
    <w:rsid w:val="006316BA"/>
    <w:rsid w:val="006318A0"/>
    <w:rsid w:val="00631CFE"/>
    <w:rsid w:val="00631DD9"/>
    <w:rsid w:val="00632002"/>
    <w:rsid w:val="00632038"/>
    <w:rsid w:val="0063230F"/>
    <w:rsid w:val="006324C9"/>
    <w:rsid w:val="006328A7"/>
    <w:rsid w:val="006328EE"/>
    <w:rsid w:val="00632FBB"/>
    <w:rsid w:val="0063361E"/>
    <w:rsid w:val="00633913"/>
    <w:rsid w:val="00633B48"/>
    <w:rsid w:val="00633D3C"/>
    <w:rsid w:val="00633EFA"/>
    <w:rsid w:val="006349E4"/>
    <w:rsid w:val="00634A1B"/>
    <w:rsid w:val="00634F01"/>
    <w:rsid w:val="00634F7F"/>
    <w:rsid w:val="0063500C"/>
    <w:rsid w:val="006354BD"/>
    <w:rsid w:val="0063576E"/>
    <w:rsid w:val="00635904"/>
    <w:rsid w:val="00635980"/>
    <w:rsid w:val="0063600A"/>
    <w:rsid w:val="00636184"/>
    <w:rsid w:val="00636EFE"/>
    <w:rsid w:val="0063723D"/>
    <w:rsid w:val="00637588"/>
    <w:rsid w:val="006377CC"/>
    <w:rsid w:val="0063788F"/>
    <w:rsid w:val="00637D73"/>
    <w:rsid w:val="00640334"/>
    <w:rsid w:val="0064041C"/>
    <w:rsid w:val="00640C6F"/>
    <w:rsid w:val="00640DE7"/>
    <w:rsid w:val="00640E48"/>
    <w:rsid w:val="00641073"/>
    <w:rsid w:val="0064170D"/>
    <w:rsid w:val="00641CCD"/>
    <w:rsid w:val="0064283D"/>
    <w:rsid w:val="00642954"/>
    <w:rsid w:val="00642D1A"/>
    <w:rsid w:val="00643172"/>
    <w:rsid w:val="00643190"/>
    <w:rsid w:val="006431AE"/>
    <w:rsid w:val="006431B4"/>
    <w:rsid w:val="00643452"/>
    <w:rsid w:val="00643ACC"/>
    <w:rsid w:val="00644582"/>
    <w:rsid w:val="00644821"/>
    <w:rsid w:val="00644B7C"/>
    <w:rsid w:val="00644D38"/>
    <w:rsid w:val="00644F71"/>
    <w:rsid w:val="006456B0"/>
    <w:rsid w:val="00645CEB"/>
    <w:rsid w:val="00645E37"/>
    <w:rsid w:val="006462F2"/>
    <w:rsid w:val="00646411"/>
    <w:rsid w:val="006464DB"/>
    <w:rsid w:val="006468E1"/>
    <w:rsid w:val="00646AAB"/>
    <w:rsid w:val="00646C28"/>
    <w:rsid w:val="00646E62"/>
    <w:rsid w:val="00647576"/>
    <w:rsid w:val="0064759C"/>
    <w:rsid w:val="006475A2"/>
    <w:rsid w:val="00647A96"/>
    <w:rsid w:val="00647CE0"/>
    <w:rsid w:val="006500C0"/>
    <w:rsid w:val="00650696"/>
    <w:rsid w:val="00650897"/>
    <w:rsid w:val="00650983"/>
    <w:rsid w:val="00650CF1"/>
    <w:rsid w:val="00650D57"/>
    <w:rsid w:val="006513B3"/>
    <w:rsid w:val="006516AE"/>
    <w:rsid w:val="00651E0F"/>
    <w:rsid w:val="0065237B"/>
    <w:rsid w:val="00652702"/>
    <w:rsid w:val="00652814"/>
    <w:rsid w:val="00652A3F"/>
    <w:rsid w:val="00652AF7"/>
    <w:rsid w:val="00652B96"/>
    <w:rsid w:val="00652E88"/>
    <w:rsid w:val="00653A73"/>
    <w:rsid w:val="00653AF7"/>
    <w:rsid w:val="00653DA7"/>
    <w:rsid w:val="00654018"/>
    <w:rsid w:val="0065431B"/>
    <w:rsid w:val="006549A2"/>
    <w:rsid w:val="006549B6"/>
    <w:rsid w:val="00654B70"/>
    <w:rsid w:val="00655173"/>
    <w:rsid w:val="0065546D"/>
    <w:rsid w:val="00655AEB"/>
    <w:rsid w:val="00655B1F"/>
    <w:rsid w:val="00656402"/>
    <w:rsid w:val="0065643F"/>
    <w:rsid w:val="0065647A"/>
    <w:rsid w:val="00656D78"/>
    <w:rsid w:val="00657153"/>
    <w:rsid w:val="00657173"/>
    <w:rsid w:val="00657531"/>
    <w:rsid w:val="0065755E"/>
    <w:rsid w:val="00657A83"/>
    <w:rsid w:val="00660153"/>
    <w:rsid w:val="006602E3"/>
    <w:rsid w:val="006604A1"/>
    <w:rsid w:val="00660879"/>
    <w:rsid w:val="0066092C"/>
    <w:rsid w:val="00660994"/>
    <w:rsid w:val="006609DC"/>
    <w:rsid w:val="00660A30"/>
    <w:rsid w:val="00660A97"/>
    <w:rsid w:val="006610DF"/>
    <w:rsid w:val="006611F4"/>
    <w:rsid w:val="006614C2"/>
    <w:rsid w:val="00661B5F"/>
    <w:rsid w:val="00661C4D"/>
    <w:rsid w:val="00661F04"/>
    <w:rsid w:val="00662534"/>
    <w:rsid w:val="00662BE9"/>
    <w:rsid w:val="006633EA"/>
    <w:rsid w:val="0066343E"/>
    <w:rsid w:val="00663C67"/>
    <w:rsid w:val="00663DA6"/>
    <w:rsid w:val="00663E91"/>
    <w:rsid w:val="00663F1E"/>
    <w:rsid w:val="00663FF1"/>
    <w:rsid w:val="00664938"/>
    <w:rsid w:val="00664A31"/>
    <w:rsid w:val="00664F00"/>
    <w:rsid w:val="00665332"/>
    <w:rsid w:val="00665B31"/>
    <w:rsid w:val="00665C10"/>
    <w:rsid w:val="00665FAE"/>
    <w:rsid w:val="00666680"/>
    <w:rsid w:val="00666BC2"/>
    <w:rsid w:val="00666BF0"/>
    <w:rsid w:val="00666E5C"/>
    <w:rsid w:val="006677E9"/>
    <w:rsid w:val="00670727"/>
    <w:rsid w:val="00670B59"/>
    <w:rsid w:val="006710D6"/>
    <w:rsid w:val="00671327"/>
    <w:rsid w:val="0067164B"/>
    <w:rsid w:val="00672040"/>
    <w:rsid w:val="00672593"/>
    <w:rsid w:val="00672AA9"/>
    <w:rsid w:val="00672BC2"/>
    <w:rsid w:val="00673453"/>
    <w:rsid w:val="00673873"/>
    <w:rsid w:val="00673952"/>
    <w:rsid w:val="00673AC0"/>
    <w:rsid w:val="00673B57"/>
    <w:rsid w:val="00673B69"/>
    <w:rsid w:val="00673CB6"/>
    <w:rsid w:val="00674154"/>
    <w:rsid w:val="006742AF"/>
    <w:rsid w:val="00674368"/>
    <w:rsid w:val="006746D0"/>
    <w:rsid w:val="00674BD5"/>
    <w:rsid w:val="00674E76"/>
    <w:rsid w:val="00675410"/>
    <w:rsid w:val="00675562"/>
    <w:rsid w:val="006758DD"/>
    <w:rsid w:val="00675946"/>
    <w:rsid w:val="006759B2"/>
    <w:rsid w:val="00675EF5"/>
    <w:rsid w:val="00676629"/>
    <w:rsid w:val="0067679D"/>
    <w:rsid w:val="00676A23"/>
    <w:rsid w:val="00676B22"/>
    <w:rsid w:val="00677710"/>
    <w:rsid w:val="00677CDC"/>
    <w:rsid w:val="00680268"/>
    <w:rsid w:val="006802C8"/>
    <w:rsid w:val="00680520"/>
    <w:rsid w:val="00680730"/>
    <w:rsid w:val="0068092E"/>
    <w:rsid w:val="006809F2"/>
    <w:rsid w:val="00680E6E"/>
    <w:rsid w:val="00680F68"/>
    <w:rsid w:val="00681CB7"/>
    <w:rsid w:val="00681F36"/>
    <w:rsid w:val="0068220E"/>
    <w:rsid w:val="00682FB0"/>
    <w:rsid w:val="0068326F"/>
    <w:rsid w:val="00683531"/>
    <w:rsid w:val="00683883"/>
    <w:rsid w:val="006839B6"/>
    <w:rsid w:val="0068470A"/>
    <w:rsid w:val="00684961"/>
    <w:rsid w:val="00684DF0"/>
    <w:rsid w:val="00684E80"/>
    <w:rsid w:val="00685320"/>
    <w:rsid w:val="00685430"/>
    <w:rsid w:val="006855FD"/>
    <w:rsid w:val="006857BB"/>
    <w:rsid w:val="00685C88"/>
    <w:rsid w:val="00685F8D"/>
    <w:rsid w:val="00686FD4"/>
    <w:rsid w:val="006873AF"/>
    <w:rsid w:val="00687609"/>
    <w:rsid w:val="00690267"/>
    <w:rsid w:val="00690E40"/>
    <w:rsid w:val="006910F5"/>
    <w:rsid w:val="00691215"/>
    <w:rsid w:val="0069141D"/>
    <w:rsid w:val="00691A51"/>
    <w:rsid w:val="00691CDE"/>
    <w:rsid w:val="00691E06"/>
    <w:rsid w:val="0069204A"/>
    <w:rsid w:val="006920D6"/>
    <w:rsid w:val="006921F6"/>
    <w:rsid w:val="00692342"/>
    <w:rsid w:val="00692459"/>
    <w:rsid w:val="00692782"/>
    <w:rsid w:val="00692961"/>
    <w:rsid w:val="00692C5D"/>
    <w:rsid w:val="00692F30"/>
    <w:rsid w:val="00693AE7"/>
    <w:rsid w:val="006940EA"/>
    <w:rsid w:val="006943B0"/>
    <w:rsid w:val="006947F4"/>
    <w:rsid w:val="00694B80"/>
    <w:rsid w:val="00694C06"/>
    <w:rsid w:val="00694EC1"/>
    <w:rsid w:val="00695552"/>
    <w:rsid w:val="006958FD"/>
    <w:rsid w:val="0069591B"/>
    <w:rsid w:val="00695D42"/>
    <w:rsid w:val="00696271"/>
    <w:rsid w:val="00696320"/>
    <w:rsid w:val="00696849"/>
    <w:rsid w:val="00696E08"/>
    <w:rsid w:val="006972FC"/>
    <w:rsid w:val="006975EA"/>
    <w:rsid w:val="006977A7"/>
    <w:rsid w:val="00697834"/>
    <w:rsid w:val="0069786E"/>
    <w:rsid w:val="00697902"/>
    <w:rsid w:val="00697D06"/>
    <w:rsid w:val="00697D8C"/>
    <w:rsid w:val="00697FEF"/>
    <w:rsid w:val="006A02F7"/>
    <w:rsid w:val="006A056C"/>
    <w:rsid w:val="006A07B1"/>
    <w:rsid w:val="006A1770"/>
    <w:rsid w:val="006A2162"/>
    <w:rsid w:val="006A2377"/>
    <w:rsid w:val="006A25B4"/>
    <w:rsid w:val="006A2C93"/>
    <w:rsid w:val="006A2E43"/>
    <w:rsid w:val="006A318A"/>
    <w:rsid w:val="006A3DD3"/>
    <w:rsid w:val="006A3FD5"/>
    <w:rsid w:val="006A421A"/>
    <w:rsid w:val="006A461D"/>
    <w:rsid w:val="006A4692"/>
    <w:rsid w:val="006A481F"/>
    <w:rsid w:val="006A499E"/>
    <w:rsid w:val="006A51F4"/>
    <w:rsid w:val="006A554C"/>
    <w:rsid w:val="006A57F3"/>
    <w:rsid w:val="006A5E80"/>
    <w:rsid w:val="006A604D"/>
    <w:rsid w:val="006A6081"/>
    <w:rsid w:val="006A6215"/>
    <w:rsid w:val="006A6238"/>
    <w:rsid w:val="006A64CE"/>
    <w:rsid w:val="006A653B"/>
    <w:rsid w:val="006A659F"/>
    <w:rsid w:val="006A6A31"/>
    <w:rsid w:val="006A6ED6"/>
    <w:rsid w:val="006A7016"/>
    <w:rsid w:val="006A7097"/>
    <w:rsid w:val="006A7529"/>
    <w:rsid w:val="006A7A19"/>
    <w:rsid w:val="006A7AC8"/>
    <w:rsid w:val="006A7B90"/>
    <w:rsid w:val="006A7ED6"/>
    <w:rsid w:val="006A7FC7"/>
    <w:rsid w:val="006A7FF2"/>
    <w:rsid w:val="006B0116"/>
    <w:rsid w:val="006B0235"/>
    <w:rsid w:val="006B03A5"/>
    <w:rsid w:val="006B05E6"/>
    <w:rsid w:val="006B0A53"/>
    <w:rsid w:val="006B0B4E"/>
    <w:rsid w:val="006B0D75"/>
    <w:rsid w:val="006B0F46"/>
    <w:rsid w:val="006B13DC"/>
    <w:rsid w:val="006B16EE"/>
    <w:rsid w:val="006B1C2F"/>
    <w:rsid w:val="006B1FAF"/>
    <w:rsid w:val="006B201C"/>
    <w:rsid w:val="006B26E2"/>
    <w:rsid w:val="006B2D1F"/>
    <w:rsid w:val="006B2E6E"/>
    <w:rsid w:val="006B3D73"/>
    <w:rsid w:val="006B3DE4"/>
    <w:rsid w:val="006B3E9D"/>
    <w:rsid w:val="006B3EB6"/>
    <w:rsid w:val="006B405C"/>
    <w:rsid w:val="006B4287"/>
    <w:rsid w:val="006B42BB"/>
    <w:rsid w:val="006B46BC"/>
    <w:rsid w:val="006B47AE"/>
    <w:rsid w:val="006B4919"/>
    <w:rsid w:val="006B4D21"/>
    <w:rsid w:val="006B51DC"/>
    <w:rsid w:val="006B563D"/>
    <w:rsid w:val="006B5A1C"/>
    <w:rsid w:val="006B5F7E"/>
    <w:rsid w:val="006B6363"/>
    <w:rsid w:val="006B65EE"/>
    <w:rsid w:val="006B6BA5"/>
    <w:rsid w:val="006B7F1A"/>
    <w:rsid w:val="006B7FD9"/>
    <w:rsid w:val="006C04CF"/>
    <w:rsid w:val="006C08EB"/>
    <w:rsid w:val="006C0C41"/>
    <w:rsid w:val="006C1407"/>
    <w:rsid w:val="006C1486"/>
    <w:rsid w:val="006C174F"/>
    <w:rsid w:val="006C1D5B"/>
    <w:rsid w:val="006C1D5D"/>
    <w:rsid w:val="006C2A16"/>
    <w:rsid w:val="006C2AC4"/>
    <w:rsid w:val="006C2B95"/>
    <w:rsid w:val="006C30C4"/>
    <w:rsid w:val="006C333C"/>
    <w:rsid w:val="006C33E9"/>
    <w:rsid w:val="006C3600"/>
    <w:rsid w:val="006C3C9B"/>
    <w:rsid w:val="006C3DB1"/>
    <w:rsid w:val="006C4114"/>
    <w:rsid w:val="006C41CA"/>
    <w:rsid w:val="006C4878"/>
    <w:rsid w:val="006C4ACF"/>
    <w:rsid w:val="006C5536"/>
    <w:rsid w:val="006C57FC"/>
    <w:rsid w:val="006C5923"/>
    <w:rsid w:val="006C59F6"/>
    <w:rsid w:val="006C5A70"/>
    <w:rsid w:val="006C5BC5"/>
    <w:rsid w:val="006C5E3C"/>
    <w:rsid w:val="006C5ED8"/>
    <w:rsid w:val="006C6415"/>
    <w:rsid w:val="006C69F9"/>
    <w:rsid w:val="006C6B5B"/>
    <w:rsid w:val="006C6DB0"/>
    <w:rsid w:val="006C6F9F"/>
    <w:rsid w:val="006C7414"/>
    <w:rsid w:val="006C74A8"/>
    <w:rsid w:val="006C7769"/>
    <w:rsid w:val="006C7B3E"/>
    <w:rsid w:val="006C7D97"/>
    <w:rsid w:val="006D009C"/>
    <w:rsid w:val="006D0A7E"/>
    <w:rsid w:val="006D0B62"/>
    <w:rsid w:val="006D1043"/>
    <w:rsid w:val="006D1443"/>
    <w:rsid w:val="006D1542"/>
    <w:rsid w:val="006D19D4"/>
    <w:rsid w:val="006D2075"/>
    <w:rsid w:val="006D22C4"/>
    <w:rsid w:val="006D2346"/>
    <w:rsid w:val="006D28F3"/>
    <w:rsid w:val="006D304E"/>
    <w:rsid w:val="006D325D"/>
    <w:rsid w:val="006D3318"/>
    <w:rsid w:val="006D3D65"/>
    <w:rsid w:val="006D3D9E"/>
    <w:rsid w:val="006D4530"/>
    <w:rsid w:val="006D47A6"/>
    <w:rsid w:val="006D49C3"/>
    <w:rsid w:val="006D4C73"/>
    <w:rsid w:val="006D4D85"/>
    <w:rsid w:val="006D4D9A"/>
    <w:rsid w:val="006D4E1D"/>
    <w:rsid w:val="006D4F76"/>
    <w:rsid w:val="006D504D"/>
    <w:rsid w:val="006D5212"/>
    <w:rsid w:val="006D5767"/>
    <w:rsid w:val="006D5768"/>
    <w:rsid w:val="006D5BDF"/>
    <w:rsid w:val="006D5E56"/>
    <w:rsid w:val="006D5FE5"/>
    <w:rsid w:val="006D61D8"/>
    <w:rsid w:val="006D61F8"/>
    <w:rsid w:val="006D649F"/>
    <w:rsid w:val="006D64B2"/>
    <w:rsid w:val="006D6724"/>
    <w:rsid w:val="006D6834"/>
    <w:rsid w:val="006D68DD"/>
    <w:rsid w:val="006D6F99"/>
    <w:rsid w:val="006D7561"/>
    <w:rsid w:val="006D7793"/>
    <w:rsid w:val="006D78E8"/>
    <w:rsid w:val="006D7F8F"/>
    <w:rsid w:val="006E0451"/>
    <w:rsid w:val="006E0777"/>
    <w:rsid w:val="006E129C"/>
    <w:rsid w:val="006E14E5"/>
    <w:rsid w:val="006E1924"/>
    <w:rsid w:val="006E1C0D"/>
    <w:rsid w:val="006E1F38"/>
    <w:rsid w:val="006E22AC"/>
    <w:rsid w:val="006E25EB"/>
    <w:rsid w:val="006E27AB"/>
    <w:rsid w:val="006E29F9"/>
    <w:rsid w:val="006E2EE3"/>
    <w:rsid w:val="006E32A0"/>
    <w:rsid w:val="006E3616"/>
    <w:rsid w:val="006E372F"/>
    <w:rsid w:val="006E38D0"/>
    <w:rsid w:val="006E3B92"/>
    <w:rsid w:val="006E3D9C"/>
    <w:rsid w:val="006E4541"/>
    <w:rsid w:val="006E4A71"/>
    <w:rsid w:val="006E4EF1"/>
    <w:rsid w:val="006E4F0D"/>
    <w:rsid w:val="006E535B"/>
    <w:rsid w:val="006E53A1"/>
    <w:rsid w:val="006E549B"/>
    <w:rsid w:val="006E5577"/>
    <w:rsid w:val="006E5720"/>
    <w:rsid w:val="006E57C4"/>
    <w:rsid w:val="006E57E4"/>
    <w:rsid w:val="006E6231"/>
    <w:rsid w:val="006E645E"/>
    <w:rsid w:val="006E67CE"/>
    <w:rsid w:val="006E735C"/>
    <w:rsid w:val="006E74F9"/>
    <w:rsid w:val="006E7799"/>
    <w:rsid w:val="006E7B63"/>
    <w:rsid w:val="006E7E72"/>
    <w:rsid w:val="006F0064"/>
    <w:rsid w:val="006F05C6"/>
    <w:rsid w:val="006F0CA7"/>
    <w:rsid w:val="006F0D99"/>
    <w:rsid w:val="006F0DFD"/>
    <w:rsid w:val="006F148E"/>
    <w:rsid w:val="006F158F"/>
    <w:rsid w:val="006F15D0"/>
    <w:rsid w:val="006F1712"/>
    <w:rsid w:val="006F18AB"/>
    <w:rsid w:val="006F1B2D"/>
    <w:rsid w:val="006F1D9F"/>
    <w:rsid w:val="006F23E5"/>
    <w:rsid w:val="006F2646"/>
    <w:rsid w:val="006F2AF7"/>
    <w:rsid w:val="006F2BF6"/>
    <w:rsid w:val="006F351A"/>
    <w:rsid w:val="006F3F5C"/>
    <w:rsid w:val="006F3FA5"/>
    <w:rsid w:val="006F3FC7"/>
    <w:rsid w:val="006F461D"/>
    <w:rsid w:val="006F4863"/>
    <w:rsid w:val="006F4C0C"/>
    <w:rsid w:val="006F4CBF"/>
    <w:rsid w:val="006F52E3"/>
    <w:rsid w:val="006F5B8C"/>
    <w:rsid w:val="006F5F99"/>
    <w:rsid w:val="006F666B"/>
    <w:rsid w:val="006F69BA"/>
    <w:rsid w:val="006F6AA3"/>
    <w:rsid w:val="006F6DBF"/>
    <w:rsid w:val="006F6F04"/>
    <w:rsid w:val="006F6FC0"/>
    <w:rsid w:val="006F7002"/>
    <w:rsid w:val="006F74B1"/>
    <w:rsid w:val="006F7544"/>
    <w:rsid w:val="006F7566"/>
    <w:rsid w:val="006F7A6D"/>
    <w:rsid w:val="006F7CBA"/>
    <w:rsid w:val="006F7CBF"/>
    <w:rsid w:val="0070005C"/>
    <w:rsid w:val="00700061"/>
    <w:rsid w:val="00700377"/>
    <w:rsid w:val="007017B4"/>
    <w:rsid w:val="007017B6"/>
    <w:rsid w:val="00701E4F"/>
    <w:rsid w:val="00702220"/>
    <w:rsid w:val="007024ED"/>
    <w:rsid w:val="00702721"/>
    <w:rsid w:val="007028C9"/>
    <w:rsid w:val="00702D4B"/>
    <w:rsid w:val="00703308"/>
    <w:rsid w:val="00703B58"/>
    <w:rsid w:val="00703F31"/>
    <w:rsid w:val="007040A0"/>
    <w:rsid w:val="007040A1"/>
    <w:rsid w:val="007044D8"/>
    <w:rsid w:val="00704598"/>
    <w:rsid w:val="0070465E"/>
    <w:rsid w:val="00704B83"/>
    <w:rsid w:val="00704E69"/>
    <w:rsid w:val="00704F1C"/>
    <w:rsid w:val="00704FA3"/>
    <w:rsid w:val="00706195"/>
    <w:rsid w:val="0070640F"/>
    <w:rsid w:val="00706DA6"/>
    <w:rsid w:val="007070D2"/>
    <w:rsid w:val="007071A9"/>
    <w:rsid w:val="00707351"/>
    <w:rsid w:val="0070799D"/>
    <w:rsid w:val="00710035"/>
    <w:rsid w:val="007101B1"/>
    <w:rsid w:val="007105A6"/>
    <w:rsid w:val="00710C0D"/>
    <w:rsid w:val="00710EB8"/>
    <w:rsid w:val="0071124F"/>
    <w:rsid w:val="007114DD"/>
    <w:rsid w:val="0071198F"/>
    <w:rsid w:val="00711DEE"/>
    <w:rsid w:val="0071287A"/>
    <w:rsid w:val="0071298F"/>
    <w:rsid w:val="007129E0"/>
    <w:rsid w:val="00713103"/>
    <w:rsid w:val="0071367A"/>
    <w:rsid w:val="007136EE"/>
    <w:rsid w:val="00713B7A"/>
    <w:rsid w:val="00713CDA"/>
    <w:rsid w:val="00713DD4"/>
    <w:rsid w:val="00714526"/>
    <w:rsid w:val="007146AC"/>
    <w:rsid w:val="007146F6"/>
    <w:rsid w:val="00714711"/>
    <w:rsid w:val="00714749"/>
    <w:rsid w:val="00714CFB"/>
    <w:rsid w:val="00714E93"/>
    <w:rsid w:val="007150E8"/>
    <w:rsid w:val="0071512C"/>
    <w:rsid w:val="007151EE"/>
    <w:rsid w:val="007156E5"/>
    <w:rsid w:val="007158D8"/>
    <w:rsid w:val="00715955"/>
    <w:rsid w:val="00715A26"/>
    <w:rsid w:val="00715BC0"/>
    <w:rsid w:val="00716080"/>
    <w:rsid w:val="007165C7"/>
    <w:rsid w:val="007166DF"/>
    <w:rsid w:val="007176E0"/>
    <w:rsid w:val="0071799C"/>
    <w:rsid w:val="00717FD7"/>
    <w:rsid w:val="00720AA8"/>
    <w:rsid w:val="00720DD5"/>
    <w:rsid w:val="00721114"/>
    <w:rsid w:val="00721366"/>
    <w:rsid w:val="00721552"/>
    <w:rsid w:val="00721ACC"/>
    <w:rsid w:val="00721CDF"/>
    <w:rsid w:val="00721D87"/>
    <w:rsid w:val="00721ED6"/>
    <w:rsid w:val="00722172"/>
    <w:rsid w:val="007224C6"/>
    <w:rsid w:val="0072251C"/>
    <w:rsid w:val="007226DB"/>
    <w:rsid w:val="00722A67"/>
    <w:rsid w:val="00722A6E"/>
    <w:rsid w:val="00722AE0"/>
    <w:rsid w:val="00722B5B"/>
    <w:rsid w:val="00722C3D"/>
    <w:rsid w:val="00722C64"/>
    <w:rsid w:val="00723747"/>
    <w:rsid w:val="00723B4E"/>
    <w:rsid w:val="00723DF5"/>
    <w:rsid w:val="007240A0"/>
    <w:rsid w:val="00724279"/>
    <w:rsid w:val="007244C7"/>
    <w:rsid w:val="0072475C"/>
    <w:rsid w:val="00724840"/>
    <w:rsid w:val="00724982"/>
    <w:rsid w:val="007249A8"/>
    <w:rsid w:val="00724E25"/>
    <w:rsid w:val="00725101"/>
    <w:rsid w:val="007252DD"/>
    <w:rsid w:val="007253D7"/>
    <w:rsid w:val="007253F7"/>
    <w:rsid w:val="007254EE"/>
    <w:rsid w:val="00725552"/>
    <w:rsid w:val="00725862"/>
    <w:rsid w:val="00725DBB"/>
    <w:rsid w:val="00726AAA"/>
    <w:rsid w:val="00726B53"/>
    <w:rsid w:val="00726C05"/>
    <w:rsid w:val="00726F0C"/>
    <w:rsid w:val="00726F0D"/>
    <w:rsid w:val="00727645"/>
    <w:rsid w:val="0072766E"/>
    <w:rsid w:val="007278AB"/>
    <w:rsid w:val="00727CF8"/>
    <w:rsid w:val="0073098C"/>
    <w:rsid w:val="007310A0"/>
    <w:rsid w:val="00731671"/>
    <w:rsid w:val="00731C08"/>
    <w:rsid w:val="00731EBE"/>
    <w:rsid w:val="007323D7"/>
    <w:rsid w:val="00732BC8"/>
    <w:rsid w:val="00732DF5"/>
    <w:rsid w:val="0073345E"/>
    <w:rsid w:val="0073470F"/>
    <w:rsid w:val="00734E7C"/>
    <w:rsid w:val="00735241"/>
    <w:rsid w:val="00735419"/>
    <w:rsid w:val="00735C15"/>
    <w:rsid w:val="00735D67"/>
    <w:rsid w:val="0073604C"/>
    <w:rsid w:val="00736083"/>
    <w:rsid w:val="00736206"/>
    <w:rsid w:val="0073633A"/>
    <w:rsid w:val="007363B2"/>
    <w:rsid w:val="007366B1"/>
    <w:rsid w:val="00736733"/>
    <w:rsid w:val="0073679F"/>
    <w:rsid w:val="007367AF"/>
    <w:rsid w:val="00736A02"/>
    <w:rsid w:val="007375D6"/>
    <w:rsid w:val="00737740"/>
    <w:rsid w:val="00737C96"/>
    <w:rsid w:val="00737E1E"/>
    <w:rsid w:val="00737E33"/>
    <w:rsid w:val="00737E71"/>
    <w:rsid w:val="007402CD"/>
    <w:rsid w:val="00740795"/>
    <w:rsid w:val="0074081B"/>
    <w:rsid w:val="007409B2"/>
    <w:rsid w:val="00740B50"/>
    <w:rsid w:val="007410DA"/>
    <w:rsid w:val="00741133"/>
    <w:rsid w:val="007413E8"/>
    <w:rsid w:val="0074171F"/>
    <w:rsid w:val="00741A26"/>
    <w:rsid w:val="00741A79"/>
    <w:rsid w:val="00741CBE"/>
    <w:rsid w:val="00742545"/>
    <w:rsid w:val="00742558"/>
    <w:rsid w:val="00742C7C"/>
    <w:rsid w:val="00742D3F"/>
    <w:rsid w:val="007431C5"/>
    <w:rsid w:val="00743387"/>
    <w:rsid w:val="007435FB"/>
    <w:rsid w:val="0074377E"/>
    <w:rsid w:val="007439B4"/>
    <w:rsid w:val="00743C5A"/>
    <w:rsid w:val="00743D6A"/>
    <w:rsid w:val="00743E0D"/>
    <w:rsid w:val="00744349"/>
    <w:rsid w:val="00744569"/>
    <w:rsid w:val="00744580"/>
    <w:rsid w:val="007446AC"/>
    <w:rsid w:val="007447AE"/>
    <w:rsid w:val="00744AD5"/>
    <w:rsid w:val="00744EE8"/>
    <w:rsid w:val="00744EE9"/>
    <w:rsid w:val="00744FCC"/>
    <w:rsid w:val="007456F3"/>
    <w:rsid w:val="00745B94"/>
    <w:rsid w:val="0074608D"/>
    <w:rsid w:val="00746387"/>
    <w:rsid w:val="0074668A"/>
    <w:rsid w:val="00746716"/>
    <w:rsid w:val="00746C5B"/>
    <w:rsid w:val="00747068"/>
    <w:rsid w:val="00747264"/>
    <w:rsid w:val="0074742B"/>
    <w:rsid w:val="007475CE"/>
    <w:rsid w:val="007503E5"/>
    <w:rsid w:val="007508A3"/>
    <w:rsid w:val="0075093D"/>
    <w:rsid w:val="00750AF6"/>
    <w:rsid w:val="00750F73"/>
    <w:rsid w:val="0075142C"/>
    <w:rsid w:val="00751489"/>
    <w:rsid w:val="00751693"/>
    <w:rsid w:val="00751704"/>
    <w:rsid w:val="00751761"/>
    <w:rsid w:val="00751E70"/>
    <w:rsid w:val="00751F55"/>
    <w:rsid w:val="0075231C"/>
    <w:rsid w:val="00752712"/>
    <w:rsid w:val="0075315E"/>
    <w:rsid w:val="007531AE"/>
    <w:rsid w:val="00753357"/>
    <w:rsid w:val="007533D6"/>
    <w:rsid w:val="00753530"/>
    <w:rsid w:val="00753C14"/>
    <w:rsid w:val="00753CF7"/>
    <w:rsid w:val="00753DE1"/>
    <w:rsid w:val="007541E5"/>
    <w:rsid w:val="0075463D"/>
    <w:rsid w:val="007546F8"/>
    <w:rsid w:val="00754BB0"/>
    <w:rsid w:val="00754D81"/>
    <w:rsid w:val="00755247"/>
    <w:rsid w:val="007553CF"/>
    <w:rsid w:val="00755430"/>
    <w:rsid w:val="007556F5"/>
    <w:rsid w:val="0075571E"/>
    <w:rsid w:val="0075577D"/>
    <w:rsid w:val="00755A83"/>
    <w:rsid w:val="00755D8C"/>
    <w:rsid w:val="00755FB0"/>
    <w:rsid w:val="00755FF4"/>
    <w:rsid w:val="0075646D"/>
    <w:rsid w:val="007565F1"/>
    <w:rsid w:val="007569B8"/>
    <w:rsid w:val="00756AEA"/>
    <w:rsid w:val="00757294"/>
    <w:rsid w:val="0075745A"/>
    <w:rsid w:val="00757AB2"/>
    <w:rsid w:val="00757ACC"/>
    <w:rsid w:val="00757AE1"/>
    <w:rsid w:val="00757B61"/>
    <w:rsid w:val="00757BC6"/>
    <w:rsid w:val="0076016B"/>
    <w:rsid w:val="00760511"/>
    <w:rsid w:val="00760589"/>
    <w:rsid w:val="007607AF"/>
    <w:rsid w:val="007608FC"/>
    <w:rsid w:val="0076124E"/>
    <w:rsid w:val="007612AA"/>
    <w:rsid w:val="007614B0"/>
    <w:rsid w:val="007616A8"/>
    <w:rsid w:val="00761C28"/>
    <w:rsid w:val="007620D1"/>
    <w:rsid w:val="007629AC"/>
    <w:rsid w:val="00762C04"/>
    <w:rsid w:val="0076369C"/>
    <w:rsid w:val="007636F6"/>
    <w:rsid w:val="00763727"/>
    <w:rsid w:val="007638D1"/>
    <w:rsid w:val="00763D8F"/>
    <w:rsid w:val="00763DCF"/>
    <w:rsid w:val="0076443D"/>
    <w:rsid w:val="00764446"/>
    <w:rsid w:val="00764860"/>
    <w:rsid w:val="00764E90"/>
    <w:rsid w:val="00764ED4"/>
    <w:rsid w:val="007653BB"/>
    <w:rsid w:val="0076549C"/>
    <w:rsid w:val="00766477"/>
    <w:rsid w:val="00766A6C"/>
    <w:rsid w:val="00766DF9"/>
    <w:rsid w:val="00766F1F"/>
    <w:rsid w:val="00767848"/>
    <w:rsid w:val="00767BA8"/>
    <w:rsid w:val="00767DC7"/>
    <w:rsid w:val="007708B4"/>
    <w:rsid w:val="0077092B"/>
    <w:rsid w:val="00770D50"/>
    <w:rsid w:val="00770D88"/>
    <w:rsid w:val="00770E61"/>
    <w:rsid w:val="00771762"/>
    <w:rsid w:val="00771C97"/>
    <w:rsid w:val="0077235A"/>
    <w:rsid w:val="007726CD"/>
    <w:rsid w:val="007728CF"/>
    <w:rsid w:val="00772C3B"/>
    <w:rsid w:val="0077329B"/>
    <w:rsid w:val="00773AE1"/>
    <w:rsid w:val="0077403E"/>
    <w:rsid w:val="007740AC"/>
    <w:rsid w:val="007740D0"/>
    <w:rsid w:val="007743B7"/>
    <w:rsid w:val="007745AC"/>
    <w:rsid w:val="00774C25"/>
    <w:rsid w:val="00775EA9"/>
    <w:rsid w:val="00775F8B"/>
    <w:rsid w:val="00776291"/>
    <w:rsid w:val="0077633A"/>
    <w:rsid w:val="007764B8"/>
    <w:rsid w:val="00776C54"/>
    <w:rsid w:val="00776D03"/>
    <w:rsid w:val="00777320"/>
    <w:rsid w:val="007774ED"/>
    <w:rsid w:val="00777783"/>
    <w:rsid w:val="007777CD"/>
    <w:rsid w:val="007777F9"/>
    <w:rsid w:val="00777961"/>
    <w:rsid w:val="00777C5B"/>
    <w:rsid w:val="007801BA"/>
    <w:rsid w:val="00780AFC"/>
    <w:rsid w:val="00780B12"/>
    <w:rsid w:val="00781024"/>
    <w:rsid w:val="0078107D"/>
    <w:rsid w:val="00781100"/>
    <w:rsid w:val="0078130B"/>
    <w:rsid w:val="00781747"/>
    <w:rsid w:val="00781A27"/>
    <w:rsid w:val="00781ACD"/>
    <w:rsid w:val="00781E64"/>
    <w:rsid w:val="007820E0"/>
    <w:rsid w:val="00782235"/>
    <w:rsid w:val="00782313"/>
    <w:rsid w:val="00782364"/>
    <w:rsid w:val="007824C7"/>
    <w:rsid w:val="00782CB6"/>
    <w:rsid w:val="00782E01"/>
    <w:rsid w:val="00782F46"/>
    <w:rsid w:val="007839DB"/>
    <w:rsid w:val="00783D19"/>
    <w:rsid w:val="007843DA"/>
    <w:rsid w:val="00784BD0"/>
    <w:rsid w:val="007852A0"/>
    <w:rsid w:val="00785999"/>
    <w:rsid w:val="00785A51"/>
    <w:rsid w:val="00785B55"/>
    <w:rsid w:val="00785DC5"/>
    <w:rsid w:val="00786081"/>
    <w:rsid w:val="007861E7"/>
    <w:rsid w:val="007868F9"/>
    <w:rsid w:val="00786C7A"/>
    <w:rsid w:val="00787700"/>
    <w:rsid w:val="00787B8F"/>
    <w:rsid w:val="00787E97"/>
    <w:rsid w:val="007900EE"/>
    <w:rsid w:val="00790AC9"/>
    <w:rsid w:val="00792169"/>
    <w:rsid w:val="00792276"/>
    <w:rsid w:val="0079238E"/>
    <w:rsid w:val="007923FC"/>
    <w:rsid w:val="007924C4"/>
    <w:rsid w:val="00792B66"/>
    <w:rsid w:val="00792CFA"/>
    <w:rsid w:val="00792F13"/>
    <w:rsid w:val="00792F2B"/>
    <w:rsid w:val="007930D9"/>
    <w:rsid w:val="007931B4"/>
    <w:rsid w:val="0079359F"/>
    <w:rsid w:val="007937C1"/>
    <w:rsid w:val="00793D30"/>
    <w:rsid w:val="00794E9A"/>
    <w:rsid w:val="00795037"/>
    <w:rsid w:val="00795270"/>
    <w:rsid w:val="00795613"/>
    <w:rsid w:val="00795EFF"/>
    <w:rsid w:val="00796A41"/>
    <w:rsid w:val="00796C44"/>
    <w:rsid w:val="00797008"/>
    <w:rsid w:val="00797440"/>
    <w:rsid w:val="00797527"/>
    <w:rsid w:val="007A02B8"/>
    <w:rsid w:val="007A036F"/>
    <w:rsid w:val="007A0A07"/>
    <w:rsid w:val="007A0AE8"/>
    <w:rsid w:val="007A0D6F"/>
    <w:rsid w:val="007A0EB7"/>
    <w:rsid w:val="007A149C"/>
    <w:rsid w:val="007A1520"/>
    <w:rsid w:val="007A1637"/>
    <w:rsid w:val="007A16E2"/>
    <w:rsid w:val="007A18FF"/>
    <w:rsid w:val="007A26E2"/>
    <w:rsid w:val="007A2F76"/>
    <w:rsid w:val="007A30AA"/>
    <w:rsid w:val="007A3146"/>
    <w:rsid w:val="007A3183"/>
    <w:rsid w:val="007A326E"/>
    <w:rsid w:val="007A33AE"/>
    <w:rsid w:val="007A34CB"/>
    <w:rsid w:val="007A352B"/>
    <w:rsid w:val="007A3E0B"/>
    <w:rsid w:val="007A42A2"/>
    <w:rsid w:val="007A4329"/>
    <w:rsid w:val="007A4421"/>
    <w:rsid w:val="007A4452"/>
    <w:rsid w:val="007A5181"/>
    <w:rsid w:val="007A5392"/>
    <w:rsid w:val="007A5B14"/>
    <w:rsid w:val="007A6666"/>
    <w:rsid w:val="007A6876"/>
    <w:rsid w:val="007A6A43"/>
    <w:rsid w:val="007A6BB2"/>
    <w:rsid w:val="007A6BDF"/>
    <w:rsid w:val="007A6F54"/>
    <w:rsid w:val="007A709F"/>
    <w:rsid w:val="007A78C0"/>
    <w:rsid w:val="007A7FFA"/>
    <w:rsid w:val="007B054B"/>
    <w:rsid w:val="007B0573"/>
    <w:rsid w:val="007B06AB"/>
    <w:rsid w:val="007B0754"/>
    <w:rsid w:val="007B08EA"/>
    <w:rsid w:val="007B135E"/>
    <w:rsid w:val="007B147D"/>
    <w:rsid w:val="007B1A9B"/>
    <w:rsid w:val="007B1EA3"/>
    <w:rsid w:val="007B1F9C"/>
    <w:rsid w:val="007B2CAB"/>
    <w:rsid w:val="007B2F8C"/>
    <w:rsid w:val="007B2FF2"/>
    <w:rsid w:val="007B32EF"/>
    <w:rsid w:val="007B33AB"/>
    <w:rsid w:val="007B3708"/>
    <w:rsid w:val="007B4ABD"/>
    <w:rsid w:val="007B4B48"/>
    <w:rsid w:val="007B4E58"/>
    <w:rsid w:val="007B5741"/>
    <w:rsid w:val="007B57E4"/>
    <w:rsid w:val="007B5A8D"/>
    <w:rsid w:val="007B5C04"/>
    <w:rsid w:val="007B65FC"/>
    <w:rsid w:val="007B6610"/>
    <w:rsid w:val="007B6C3C"/>
    <w:rsid w:val="007B6D3F"/>
    <w:rsid w:val="007B6DF3"/>
    <w:rsid w:val="007B70FD"/>
    <w:rsid w:val="007B7138"/>
    <w:rsid w:val="007B7416"/>
    <w:rsid w:val="007B7727"/>
    <w:rsid w:val="007B7F04"/>
    <w:rsid w:val="007C04EE"/>
    <w:rsid w:val="007C0D1D"/>
    <w:rsid w:val="007C0E6B"/>
    <w:rsid w:val="007C1069"/>
    <w:rsid w:val="007C155F"/>
    <w:rsid w:val="007C1883"/>
    <w:rsid w:val="007C1D76"/>
    <w:rsid w:val="007C233D"/>
    <w:rsid w:val="007C236D"/>
    <w:rsid w:val="007C257E"/>
    <w:rsid w:val="007C283E"/>
    <w:rsid w:val="007C2CED"/>
    <w:rsid w:val="007C2DF0"/>
    <w:rsid w:val="007C30F2"/>
    <w:rsid w:val="007C369C"/>
    <w:rsid w:val="007C36A8"/>
    <w:rsid w:val="007C36EF"/>
    <w:rsid w:val="007C371B"/>
    <w:rsid w:val="007C3720"/>
    <w:rsid w:val="007C38C4"/>
    <w:rsid w:val="007C3DF6"/>
    <w:rsid w:val="007C408C"/>
    <w:rsid w:val="007C432C"/>
    <w:rsid w:val="007C4EAD"/>
    <w:rsid w:val="007C5216"/>
    <w:rsid w:val="007C55AE"/>
    <w:rsid w:val="007C59AF"/>
    <w:rsid w:val="007C5ADF"/>
    <w:rsid w:val="007C5BF8"/>
    <w:rsid w:val="007C5C2D"/>
    <w:rsid w:val="007C5C8F"/>
    <w:rsid w:val="007C6387"/>
    <w:rsid w:val="007C6E84"/>
    <w:rsid w:val="007C70E4"/>
    <w:rsid w:val="007C74B1"/>
    <w:rsid w:val="007C7515"/>
    <w:rsid w:val="007C753A"/>
    <w:rsid w:val="007C7D79"/>
    <w:rsid w:val="007D03EC"/>
    <w:rsid w:val="007D0810"/>
    <w:rsid w:val="007D0AA5"/>
    <w:rsid w:val="007D13B4"/>
    <w:rsid w:val="007D1437"/>
    <w:rsid w:val="007D18C6"/>
    <w:rsid w:val="007D198F"/>
    <w:rsid w:val="007D22F7"/>
    <w:rsid w:val="007D242D"/>
    <w:rsid w:val="007D269F"/>
    <w:rsid w:val="007D27F3"/>
    <w:rsid w:val="007D29F9"/>
    <w:rsid w:val="007D2CFE"/>
    <w:rsid w:val="007D2D8D"/>
    <w:rsid w:val="007D2E8A"/>
    <w:rsid w:val="007D2F2D"/>
    <w:rsid w:val="007D37A0"/>
    <w:rsid w:val="007D37EE"/>
    <w:rsid w:val="007D3A2E"/>
    <w:rsid w:val="007D3A82"/>
    <w:rsid w:val="007D4363"/>
    <w:rsid w:val="007D45E3"/>
    <w:rsid w:val="007D4B69"/>
    <w:rsid w:val="007D4BFB"/>
    <w:rsid w:val="007D4D98"/>
    <w:rsid w:val="007D50F3"/>
    <w:rsid w:val="007D517B"/>
    <w:rsid w:val="007D5250"/>
    <w:rsid w:val="007D5311"/>
    <w:rsid w:val="007D53B9"/>
    <w:rsid w:val="007D5EE0"/>
    <w:rsid w:val="007D60E0"/>
    <w:rsid w:val="007D65EE"/>
    <w:rsid w:val="007D6685"/>
    <w:rsid w:val="007D68A2"/>
    <w:rsid w:val="007D6915"/>
    <w:rsid w:val="007D6C47"/>
    <w:rsid w:val="007D6DF7"/>
    <w:rsid w:val="007D6E05"/>
    <w:rsid w:val="007D6FE7"/>
    <w:rsid w:val="007D773B"/>
    <w:rsid w:val="007D7E09"/>
    <w:rsid w:val="007D7E69"/>
    <w:rsid w:val="007D7FCA"/>
    <w:rsid w:val="007E0136"/>
    <w:rsid w:val="007E09A0"/>
    <w:rsid w:val="007E09A4"/>
    <w:rsid w:val="007E0E29"/>
    <w:rsid w:val="007E17B0"/>
    <w:rsid w:val="007E1952"/>
    <w:rsid w:val="007E1991"/>
    <w:rsid w:val="007E1A6D"/>
    <w:rsid w:val="007E2327"/>
    <w:rsid w:val="007E2EB1"/>
    <w:rsid w:val="007E31C2"/>
    <w:rsid w:val="007E31EF"/>
    <w:rsid w:val="007E3285"/>
    <w:rsid w:val="007E32F0"/>
    <w:rsid w:val="007E355D"/>
    <w:rsid w:val="007E3B45"/>
    <w:rsid w:val="007E4772"/>
    <w:rsid w:val="007E47DE"/>
    <w:rsid w:val="007E481D"/>
    <w:rsid w:val="007E4DF0"/>
    <w:rsid w:val="007E4E30"/>
    <w:rsid w:val="007E5038"/>
    <w:rsid w:val="007E5240"/>
    <w:rsid w:val="007E5376"/>
    <w:rsid w:val="007E59AA"/>
    <w:rsid w:val="007E5A6A"/>
    <w:rsid w:val="007E5AAA"/>
    <w:rsid w:val="007E5E59"/>
    <w:rsid w:val="007E6660"/>
    <w:rsid w:val="007E6927"/>
    <w:rsid w:val="007E6A04"/>
    <w:rsid w:val="007E6A40"/>
    <w:rsid w:val="007E759F"/>
    <w:rsid w:val="007E7615"/>
    <w:rsid w:val="007E7AA2"/>
    <w:rsid w:val="007E7CC2"/>
    <w:rsid w:val="007E7CE3"/>
    <w:rsid w:val="007E7E02"/>
    <w:rsid w:val="007F018D"/>
    <w:rsid w:val="007F034B"/>
    <w:rsid w:val="007F0CFC"/>
    <w:rsid w:val="007F0E04"/>
    <w:rsid w:val="007F0E37"/>
    <w:rsid w:val="007F1051"/>
    <w:rsid w:val="007F14C1"/>
    <w:rsid w:val="007F1688"/>
    <w:rsid w:val="007F17F8"/>
    <w:rsid w:val="007F204C"/>
    <w:rsid w:val="007F220A"/>
    <w:rsid w:val="007F25EB"/>
    <w:rsid w:val="007F2A9D"/>
    <w:rsid w:val="007F2B2F"/>
    <w:rsid w:val="007F2BE4"/>
    <w:rsid w:val="007F2BE8"/>
    <w:rsid w:val="007F2CBD"/>
    <w:rsid w:val="007F364D"/>
    <w:rsid w:val="007F3C52"/>
    <w:rsid w:val="007F3CC2"/>
    <w:rsid w:val="007F3E2A"/>
    <w:rsid w:val="007F40CC"/>
    <w:rsid w:val="007F42D1"/>
    <w:rsid w:val="007F4602"/>
    <w:rsid w:val="007F50E9"/>
    <w:rsid w:val="007F531E"/>
    <w:rsid w:val="007F5B14"/>
    <w:rsid w:val="007F5C3B"/>
    <w:rsid w:val="007F5CC7"/>
    <w:rsid w:val="007F5E0E"/>
    <w:rsid w:val="007F65BA"/>
    <w:rsid w:val="007F65BE"/>
    <w:rsid w:val="007F66FC"/>
    <w:rsid w:val="007F6865"/>
    <w:rsid w:val="007F6990"/>
    <w:rsid w:val="007F6ACE"/>
    <w:rsid w:val="007F6BD0"/>
    <w:rsid w:val="007F6F41"/>
    <w:rsid w:val="007F7392"/>
    <w:rsid w:val="007F7559"/>
    <w:rsid w:val="007F763A"/>
    <w:rsid w:val="007F7754"/>
    <w:rsid w:val="007F7898"/>
    <w:rsid w:val="007F7A94"/>
    <w:rsid w:val="007F7D46"/>
    <w:rsid w:val="007F7FF6"/>
    <w:rsid w:val="008006F8"/>
    <w:rsid w:val="008010AC"/>
    <w:rsid w:val="008013DE"/>
    <w:rsid w:val="00801486"/>
    <w:rsid w:val="008014EF"/>
    <w:rsid w:val="008018A5"/>
    <w:rsid w:val="008018B1"/>
    <w:rsid w:val="00801DCC"/>
    <w:rsid w:val="0080207B"/>
    <w:rsid w:val="008022F5"/>
    <w:rsid w:val="008024A9"/>
    <w:rsid w:val="008026E0"/>
    <w:rsid w:val="008027F8"/>
    <w:rsid w:val="00802D1D"/>
    <w:rsid w:val="00802FD4"/>
    <w:rsid w:val="0080347A"/>
    <w:rsid w:val="008037CF"/>
    <w:rsid w:val="00803A9E"/>
    <w:rsid w:val="00803BE5"/>
    <w:rsid w:val="00804A02"/>
    <w:rsid w:val="00804AB4"/>
    <w:rsid w:val="0080534D"/>
    <w:rsid w:val="00805663"/>
    <w:rsid w:val="00805E2D"/>
    <w:rsid w:val="0080607B"/>
    <w:rsid w:val="00806514"/>
    <w:rsid w:val="008065E9"/>
    <w:rsid w:val="0080672C"/>
    <w:rsid w:val="00806795"/>
    <w:rsid w:val="00806992"/>
    <w:rsid w:val="00806D49"/>
    <w:rsid w:val="00806DE9"/>
    <w:rsid w:val="0080704D"/>
    <w:rsid w:val="008071D4"/>
    <w:rsid w:val="00807267"/>
    <w:rsid w:val="00807C49"/>
    <w:rsid w:val="00807D6D"/>
    <w:rsid w:val="00807EC7"/>
    <w:rsid w:val="00807F72"/>
    <w:rsid w:val="00807F7E"/>
    <w:rsid w:val="008101AB"/>
    <w:rsid w:val="008105BD"/>
    <w:rsid w:val="00810D65"/>
    <w:rsid w:val="008110F3"/>
    <w:rsid w:val="00811180"/>
    <w:rsid w:val="008111AE"/>
    <w:rsid w:val="0081143E"/>
    <w:rsid w:val="00811A66"/>
    <w:rsid w:val="00811CDD"/>
    <w:rsid w:val="008127FB"/>
    <w:rsid w:val="00812892"/>
    <w:rsid w:val="00812C07"/>
    <w:rsid w:val="00812E97"/>
    <w:rsid w:val="00813190"/>
    <w:rsid w:val="008134D6"/>
    <w:rsid w:val="00813952"/>
    <w:rsid w:val="008139A1"/>
    <w:rsid w:val="00813C34"/>
    <w:rsid w:val="0081442E"/>
    <w:rsid w:val="0081459F"/>
    <w:rsid w:val="008145EB"/>
    <w:rsid w:val="008149E6"/>
    <w:rsid w:val="0081500D"/>
    <w:rsid w:val="00815637"/>
    <w:rsid w:val="00815950"/>
    <w:rsid w:val="00815A20"/>
    <w:rsid w:val="00815A29"/>
    <w:rsid w:val="00815E99"/>
    <w:rsid w:val="0081601A"/>
    <w:rsid w:val="0081620C"/>
    <w:rsid w:val="008165B4"/>
    <w:rsid w:val="00816B21"/>
    <w:rsid w:val="00816C46"/>
    <w:rsid w:val="008170BC"/>
    <w:rsid w:val="008170E6"/>
    <w:rsid w:val="008172D2"/>
    <w:rsid w:val="00817552"/>
    <w:rsid w:val="008176C1"/>
    <w:rsid w:val="00820195"/>
    <w:rsid w:val="00820225"/>
    <w:rsid w:val="008204A3"/>
    <w:rsid w:val="008205A3"/>
    <w:rsid w:val="0082060D"/>
    <w:rsid w:val="00820662"/>
    <w:rsid w:val="00820E8B"/>
    <w:rsid w:val="00821113"/>
    <w:rsid w:val="008211E7"/>
    <w:rsid w:val="0082130F"/>
    <w:rsid w:val="0082134A"/>
    <w:rsid w:val="00821DA1"/>
    <w:rsid w:val="00821EFB"/>
    <w:rsid w:val="00822976"/>
    <w:rsid w:val="00822B1B"/>
    <w:rsid w:val="00822C76"/>
    <w:rsid w:val="0082301C"/>
    <w:rsid w:val="00823508"/>
    <w:rsid w:val="00823E41"/>
    <w:rsid w:val="0082400E"/>
    <w:rsid w:val="0082404A"/>
    <w:rsid w:val="0082430C"/>
    <w:rsid w:val="0082439D"/>
    <w:rsid w:val="00824681"/>
    <w:rsid w:val="00824887"/>
    <w:rsid w:val="0082492C"/>
    <w:rsid w:val="00824D4B"/>
    <w:rsid w:val="00825006"/>
    <w:rsid w:val="0082538C"/>
    <w:rsid w:val="00825BEA"/>
    <w:rsid w:val="00825E1E"/>
    <w:rsid w:val="00825E4C"/>
    <w:rsid w:val="00825F86"/>
    <w:rsid w:val="00826097"/>
    <w:rsid w:val="008261B8"/>
    <w:rsid w:val="00826745"/>
    <w:rsid w:val="00826817"/>
    <w:rsid w:val="0082739C"/>
    <w:rsid w:val="0082797E"/>
    <w:rsid w:val="00827A56"/>
    <w:rsid w:val="00827C49"/>
    <w:rsid w:val="0083007B"/>
    <w:rsid w:val="008302D7"/>
    <w:rsid w:val="008303D4"/>
    <w:rsid w:val="008304FB"/>
    <w:rsid w:val="00830F6A"/>
    <w:rsid w:val="00831703"/>
    <w:rsid w:val="00831D09"/>
    <w:rsid w:val="00831D8C"/>
    <w:rsid w:val="00832064"/>
    <w:rsid w:val="00832403"/>
    <w:rsid w:val="00832CC1"/>
    <w:rsid w:val="00832D9F"/>
    <w:rsid w:val="008330D8"/>
    <w:rsid w:val="008330E2"/>
    <w:rsid w:val="008332E1"/>
    <w:rsid w:val="00833381"/>
    <w:rsid w:val="008335AD"/>
    <w:rsid w:val="008339C7"/>
    <w:rsid w:val="008349D7"/>
    <w:rsid w:val="00834A72"/>
    <w:rsid w:val="00834E12"/>
    <w:rsid w:val="00835488"/>
    <w:rsid w:val="00835BCC"/>
    <w:rsid w:val="00835D65"/>
    <w:rsid w:val="00835E94"/>
    <w:rsid w:val="008369F4"/>
    <w:rsid w:val="00836E7D"/>
    <w:rsid w:val="00837051"/>
    <w:rsid w:val="00837202"/>
    <w:rsid w:val="0083738B"/>
    <w:rsid w:val="0083753F"/>
    <w:rsid w:val="0083767D"/>
    <w:rsid w:val="008377C4"/>
    <w:rsid w:val="008378BD"/>
    <w:rsid w:val="008379F8"/>
    <w:rsid w:val="00837BEC"/>
    <w:rsid w:val="008400D4"/>
    <w:rsid w:val="0084028A"/>
    <w:rsid w:val="008402B9"/>
    <w:rsid w:val="00840412"/>
    <w:rsid w:val="0084044A"/>
    <w:rsid w:val="00840532"/>
    <w:rsid w:val="00840550"/>
    <w:rsid w:val="00840BDC"/>
    <w:rsid w:val="00840E53"/>
    <w:rsid w:val="00841013"/>
    <w:rsid w:val="0084132D"/>
    <w:rsid w:val="0084136C"/>
    <w:rsid w:val="0084141F"/>
    <w:rsid w:val="00841711"/>
    <w:rsid w:val="00841717"/>
    <w:rsid w:val="0084178C"/>
    <w:rsid w:val="008417B4"/>
    <w:rsid w:val="00841988"/>
    <w:rsid w:val="00841D11"/>
    <w:rsid w:val="0084267E"/>
    <w:rsid w:val="0084272A"/>
    <w:rsid w:val="0084295E"/>
    <w:rsid w:val="008429FD"/>
    <w:rsid w:val="00842A5B"/>
    <w:rsid w:val="00842A81"/>
    <w:rsid w:val="00842DA7"/>
    <w:rsid w:val="008431BA"/>
    <w:rsid w:val="00843298"/>
    <w:rsid w:val="008434D3"/>
    <w:rsid w:val="0084350A"/>
    <w:rsid w:val="00843838"/>
    <w:rsid w:val="00843B08"/>
    <w:rsid w:val="00843C96"/>
    <w:rsid w:val="00843DDD"/>
    <w:rsid w:val="00843E42"/>
    <w:rsid w:val="008443A3"/>
    <w:rsid w:val="00844518"/>
    <w:rsid w:val="00844927"/>
    <w:rsid w:val="00844DBB"/>
    <w:rsid w:val="0084531A"/>
    <w:rsid w:val="0084567F"/>
    <w:rsid w:val="0084568D"/>
    <w:rsid w:val="00845B93"/>
    <w:rsid w:val="00845C5A"/>
    <w:rsid w:val="00846074"/>
    <w:rsid w:val="008463CB"/>
    <w:rsid w:val="0084666E"/>
    <w:rsid w:val="008467C3"/>
    <w:rsid w:val="00846C51"/>
    <w:rsid w:val="00846E5A"/>
    <w:rsid w:val="00847DAB"/>
    <w:rsid w:val="00847DB9"/>
    <w:rsid w:val="00847DF7"/>
    <w:rsid w:val="00847DFF"/>
    <w:rsid w:val="00850101"/>
    <w:rsid w:val="008502EF"/>
    <w:rsid w:val="008505C1"/>
    <w:rsid w:val="008506FB"/>
    <w:rsid w:val="0085076E"/>
    <w:rsid w:val="008514F6"/>
    <w:rsid w:val="008519E0"/>
    <w:rsid w:val="00851BDB"/>
    <w:rsid w:val="008521C8"/>
    <w:rsid w:val="008522E8"/>
    <w:rsid w:val="00852698"/>
    <w:rsid w:val="0085284B"/>
    <w:rsid w:val="008528E4"/>
    <w:rsid w:val="00852A7F"/>
    <w:rsid w:val="00853571"/>
    <w:rsid w:val="008535E3"/>
    <w:rsid w:val="00853AEE"/>
    <w:rsid w:val="00853F4D"/>
    <w:rsid w:val="008541DB"/>
    <w:rsid w:val="008543C5"/>
    <w:rsid w:val="00854818"/>
    <w:rsid w:val="008552C9"/>
    <w:rsid w:val="00855543"/>
    <w:rsid w:val="0085574A"/>
    <w:rsid w:val="0085585A"/>
    <w:rsid w:val="00855E22"/>
    <w:rsid w:val="0085622D"/>
    <w:rsid w:val="008567C0"/>
    <w:rsid w:val="0085699D"/>
    <w:rsid w:val="00856AA0"/>
    <w:rsid w:val="0085779A"/>
    <w:rsid w:val="00857D1F"/>
    <w:rsid w:val="00857FCE"/>
    <w:rsid w:val="00860071"/>
    <w:rsid w:val="008600B9"/>
    <w:rsid w:val="008602C0"/>
    <w:rsid w:val="0086038A"/>
    <w:rsid w:val="00860F06"/>
    <w:rsid w:val="00860F6A"/>
    <w:rsid w:val="00860F87"/>
    <w:rsid w:val="008611F0"/>
    <w:rsid w:val="00861419"/>
    <w:rsid w:val="0086171C"/>
    <w:rsid w:val="00861834"/>
    <w:rsid w:val="00861C12"/>
    <w:rsid w:val="00861F03"/>
    <w:rsid w:val="00861F0A"/>
    <w:rsid w:val="008620D1"/>
    <w:rsid w:val="008621CD"/>
    <w:rsid w:val="00862311"/>
    <w:rsid w:val="00862383"/>
    <w:rsid w:val="00862482"/>
    <w:rsid w:val="00862498"/>
    <w:rsid w:val="008624E5"/>
    <w:rsid w:val="008626B4"/>
    <w:rsid w:val="00862744"/>
    <w:rsid w:val="0086298C"/>
    <w:rsid w:val="00862BAF"/>
    <w:rsid w:val="00862DFE"/>
    <w:rsid w:val="00862E5C"/>
    <w:rsid w:val="008633D8"/>
    <w:rsid w:val="00863917"/>
    <w:rsid w:val="00863A39"/>
    <w:rsid w:val="00863BCA"/>
    <w:rsid w:val="00863E26"/>
    <w:rsid w:val="00863F90"/>
    <w:rsid w:val="00864233"/>
    <w:rsid w:val="00864359"/>
    <w:rsid w:val="0086485A"/>
    <w:rsid w:val="00864BB7"/>
    <w:rsid w:val="00865153"/>
    <w:rsid w:val="00865804"/>
    <w:rsid w:val="0086595F"/>
    <w:rsid w:val="0086599D"/>
    <w:rsid w:val="00865DAE"/>
    <w:rsid w:val="0086609D"/>
    <w:rsid w:val="008662F9"/>
    <w:rsid w:val="008677FF"/>
    <w:rsid w:val="0086781D"/>
    <w:rsid w:val="00867D35"/>
    <w:rsid w:val="00870190"/>
    <w:rsid w:val="0087041F"/>
    <w:rsid w:val="00870441"/>
    <w:rsid w:val="0087067C"/>
    <w:rsid w:val="0087079B"/>
    <w:rsid w:val="0087079F"/>
    <w:rsid w:val="008707B5"/>
    <w:rsid w:val="00870A47"/>
    <w:rsid w:val="00870B18"/>
    <w:rsid w:val="00870BC1"/>
    <w:rsid w:val="00870CF4"/>
    <w:rsid w:val="0087106A"/>
    <w:rsid w:val="00871202"/>
    <w:rsid w:val="00871F40"/>
    <w:rsid w:val="00872233"/>
    <w:rsid w:val="008722D3"/>
    <w:rsid w:val="00872897"/>
    <w:rsid w:val="008728C8"/>
    <w:rsid w:val="00872A76"/>
    <w:rsid w:val="00872E6D"/>
    <w:rsid w:val="008731A5"/>
    <w:rsid w:val="00873566"/>
    <w:rsid w:val="00873596"/>
    <w:rsid w:val="008736FA"/>
    <w:rsid w:val="00873EB7"/>
    <w:rsid w:val="008741D9"/>
    <w:rsid w:val="0087477C"/>
    <w:rsid w:val="00874B9C"/>
    <w:rsid w:val="00874CAF"/>
    <w:rsid w:val="00874D9C"/>
    <w:rsid w:val="00874F4F"/>
    <w:rsid w:val="00875050"/>
    <w:rsid w:val="0087520F"/>
    <w:rsid w:val="00875FB6"/>
    <w:rsid w:val="0087664B"/>
    <w:rsid w:val="00876DC9"/>
    <w:rsid w:val="00876E7A"/>
    <w:rsid w:val="00877936"/>
    <w:rsid w:val="00880464"/>
    <w:rsid w:val="008807D5"/>
    <w:rsid w:val="00880A50"/>
    <w:rsid w:val="00880F24"/>
    <w:rsid w:val="00881042"/>
    <w:rsid w:val="0088169A"/>
    <w:rsid w:val="00881972"/>
    <w:rsid w:val="008821D7"/>
    <w:rsid w:val="008824E0"/>
    <w:rsid w:val="00882696"/>
    <w:rsid w:val="00882A5F"/>
    <w:rsid w:val="00882E20"/>
    <w:rsid w:val="00883468"/>
    <w:rsid w:val="008835B3"/>
    <w:rsid w:val="00883AD9"/>
    <w:rsid w:val="00883B42"/>
    <w:rsid w:val="00883C2F"/>
    <w:rsid w:val="00883D56"/>
    <w:rsid w:val="00884A86"/>
    <w:rsid w:val="00884D6B"/>
    <w:rsid w:val="00885AF8"/>
    <w:rsid w:val="00885F28"/>
    <w:rsid w:val="00886050"/>
    <w:rsid w:val="008862B3"/>
    <w:rsid w:val="008862DD"/>
    <w:rsid w:val="00886948"/>
    <w:rsid w:val="00886C52"/>
    <w:rsid w:val="00887165"/>
    <w:rsid w:val="00887636"/>
    <w:rsid w:val="00887700"/>
    <w:rsid w:val="008879A9"/>
    <w:rsid w:val="00887C24"/>
    <w:rsid w:val="00887CF3"/>
    <w:rsid w:val="00890045"/>
    <w:rsid w:val="00890489"/>
    <w:rsid w:val="008904DB"/>
    <w:rsid w:val="00890DA4"/>
    <w:rsid w:val="00890DCA"/>
    <w:rsid w:val="00891287"/>
    <w:rsid w:val="00891424"/>
    <w:rsid w:val="008919C0"/>
    <w:rsid w:val="00891C99"/>
    <w:rsid w:val="008920CE"/>
    <w:rsid w:val="008920EA"/>
    <w:rsid w:val="00892120"/>
    <w:rsid w:val="008924A7"/>
    <w:rsid w:val="00892794"/>
    <w:rsid w:val="00892D22"/>
    <w:rsid w:val="008931AD"/>
    <w:rsid w:val="0089327A"/>
    <w:rsid w:val="00893283"/>
    <w:rsid w:val="0089354F"/>
    <w:rsid w:val="00893648"/>
    <w:rsid w:val="008937C0"/>
    <w:rsid w:val="00893BFC"/>
    <w:rsid w:val="00893D01"/>
    <w:rsid w:val="00893DED"/>
    <w:rsid w:val="00893E65"/>
    <w:rsid w:val="00894752"/>
    <w:rsid w:val="008948C7"/>
    <w:rsid w:val="00894B93"/>
    <w:rsid w:val="00894CC0"/>
    <w:rsid w:val="00894D7D"/>
    <w:rsid w:val="0089571E"/>
    <w:rsid w:val="008957CC"/>
    <w:rsid w:val="008957E9"/>
    <w:rsid w:val="00895DAA"/>
    <w:rsid w:val="0089601A"/>
    <w:rsid w:val="008960C4"/>
    <w:rsid w:val="008963A1"/>
    <w:rsid w:val="0089654E"/>
    <w:rsid w:val="008966E3"/>
    <w:rsid w:val="0089689F"/>
    <w:rsid w:val="00897520"/>
    <w:rsid w:val="00897526"/>
    <w:rsid w:val="0089758D"/>
    <w:rsid w:val="00897809"/>
    <w:rsid w:val="008979FA"/>
    <w:rsid w:val="00897CCC"/>
    <w:rsid w:val="008A01EC"/>
    <w:rsid w:val="008A021E"/>
    <w:rsid w:val="008A029F"/>
    <w:rsid w:val="008A02DB"/>
    <w:rsid w:val="008A0416"/>
    <w:rsid w:val="008A0459"/>
    <w:rsid w:val="008A0806"/>
    <w:rsid w:val="008A0C20"/>
    <w:rsid w:val="008A0C26"/>
    <w:rsid w:val="008A1556"/>
    <w:rsid w:val="008A19DC"/>
    <w:rsid w:val="008A1C15"/>
    <w:rsid w:val="008A1EEC"/>
    <w:rsid w:val="008A2023"/>
    <w:rsid w:val="008A21AE"/>
    <w:rsid w:val="008A23F7"/>
    <w:rsid w:val="008A2746"/>
    <w:rsid w:val="008A2755"/>
    <w:rsid w:val="008A2C17"/>
    <w:rsid w:val="008A2DA3"/>
    <w:rsid w:val="008A36AE"/>
    <w:rsid w:val="008A3A65"/>
    <w:rsid w:val="008A406D"/>
    <w:rsid w:val="008A4680"/>
    <w:rsid w:val="008A4A57"/>
    <w:rsid w:val="008A4D9C"/>
    <w:rsid w:val="008A503F"/>
    <w:rsid w:val="008A57B4"/>
    <w:rsid w:val="008A5934"/>
    <w:rsid w:val="008A5B44"/>
    <w:rsid w:val="008A5BF2"/>
    <w:rsid w:val="008A5C8E"/>
    <w:rsid w:val="008A5E31"/>
    <w:rsid w:val="008A5E8E"/>
    <w:rsid w:val="008A698C"/>
    <w:rsid w:val="008A6DC5"/>
    <w:rsid w:val="008A709C"/>
    <w:rsid w:val="008A70FF"/>
    <w:rsid w:val="008A7244"/>
    <w:rsid w:val="008A725B"/>
    <w:rsid w:val="008A7673"/>
    <w:rsid w:val="008A7AB6"/>
    <w:rsid w:val="008A7AE8"/>
    <w:rsid w:val="008A7B50"/>
    <w:rsid w:val="008B006F"/>
    <w:rsid w:val="008B014C"/>
    <w:rsid w:val="008B0211"/>
    <w:rsid w:val="008B0377"/>
    <w:rsid w:val="008B10B5"/>
    <w:rsid w:val="008B1144"/>
    <w:rsid w:val="008B14E6"/>
    <w:rsid w:val="008B1984"/>
    <w:rsid w:val="008B1AC2"/>
    <w:rsid w:val="008B1CA1"/>
    <w:rsid w:val="008B1D46"/>
    <w:rsid w:val="008B21D1"/>
    <w:rsid w:val="008B265E"/>
    <w:rsid w:val="008B2720"/>
    <w:rsid w:val="008B2A0A"/>
    <w:rsid w:val="008B2BA7"/>
    <w:rsid w:val="008B2F14"/>
    <w:rsid w:val="008B3188"/>
    <w:rsid w:val="008B3202"/>
    <w:rsid w:val="008B325F"/>
    <w:rsid w:val="008B3307"/>
    <w:rsid w:val="008B354F"/>
    <w:rsid w:val="008B3B75"/>
    <w:rsid w:val="008B3DF7"/>
    <w:rsid w:val="008B3EB3"/>
    <w:rsid w:val="008B41EC"/>
    <w:rsid w:val="008B4BA0"/>
    <w:rsid w:val="008B534D"/>
    <w:rsid w:val="008B59AF"/>
    <w:rsid w:val="008B5EFA"/>
    <w:rsid w:val="008B5F9D"/>
    <w:rsid w:val="008B5FD4"/>
    <w:rsid w:val="008B63BC"/>
    <w:rsid w:val="008B671F"/>
    <w:rsid w:val="008B6813"/>
    <w:rsid w:val="008B6B4F"/>
    <w:rsid w:val="008B715F"/>
    <w:rsid w:val="008B7274"/>
    <w:rsid w:val="008B75FF"/>
    <w:rsid w:val="008B7643"/>
    <w:rsid w:val="008B7768"/>
    <w:rsid w:val="008B77FC"/>
    <w:rsid w:val="008B7D6E"/>
    <w:rsid w:val="008C0136"/>
    <w:rsid w:val="008C01B6"/>
    <w:rsid w:val="008C02B0"/>
    <w:rsid w:val="008C037C"/>
    <w:rsid w:val="008C0519"/>
    <w:rsid w:val="008C0577"/>
    <w:rsid w:val="008C083A"/>
    <w:rsid w:val="008C0E54"/>
    <w:rsid w:val="008C12CF"/>
    <w:rsid w:val="008C1624"/>
    <w:rsid w:val="008C1B09"/>
    <w:rsid w:val="008C20E0"/>
    <w:rsid w:val="008C2102"/>
    <w:rsid w:val="008C22E0"/>
    <w:rsid w:val="008C2663"/>
    <w:rsid w:val="008C2C5C"/>
    <w:rsid w:val="008C2D71"/>
    <w:rsid w:val="008C317F"/>
    <w:rsid w:val="008C3194"/>
    <w:rsid w:val="008C3755"/>
    <w:rsid w:val="008C3A59"/>
    <w:rsid w:val="008C3C06"/>
    <w:rsid w:val="008C3C21"/>
    <w:rsid w:val="008C415F"/>
    <w:rsid w:val="008C42B0"/>
    <w:rsid w:val="008C42C9"/>
    <w:rsid w:val="008C45D8"/>
    <w:rsid w:val="008C481D"/>
    <w:rsid w:val="008C4ADB"/>
    <w:rsid w:val="008C4BF7"/>
    <w:rsid w:val="008C4CF1"/>
    <w:rsid w:val="008C539A"/>
    <w:rsid w:val="008C5DBD"/>
    <w:rsid w:val="008C5F97"/>
    <w:rsid w:val="008C6AC5"/>
    <w:rsid w:val="008C6AE6"/>
    <w:rsid w:val="008C6B13"/>
    <w:rsid w:val="008C6E22"/>
    <w:rsid w:val="008C7039"/>
    <w:rsid w:val="008C7135"/>
    <w:rsid w:val="008C71CA"/>
    <w:rsid w:val="008C75AF"/>
    <w:rsid w:val="008C7706"/>
    <w:rsid w:val="008C78D1"/>
    <w:rsid w:val="008C7B6E"/>
    <w:rsid w:val="008C7E05"/>
    <w:rsid w:val="008C7E75"/>
    <w:rsid w:val="008D066E"/>
    <w:rsid w:val="008D1120"/>
    <w:rsid w:val="008D12D9"/>
    <w:rsid w:val="008D1365"/>
    <w:rsid w:val="008D1647"/>
    <w:rsid w:val="008D19D9"/>
    <w:rsid w:val="008D1A8D"/>
    <w:rsid w:val="008D1B90"/>
    <w:rsid w:val="008D1C6A"/>
    <w:rsid w:val="008D24DD"/>
    <w:rsid w:val="008D25E8"/>
    <w:rsid w:val="008D264B"/>
    <w:rsid w:val="008D2E13"/>
    <w:rsid w:val="008D308E"/>
    <w:rsid w:val="008D323F"/>
    <w:rsid w:val="008D38C1"/>
    <w:rsid w:val="008D3AA5"/>
    <w:rsid w:val="008D43BC"/>
    <w:rsid w:val="008D45D6"/>
    <w:rsid w:val="008D4689"/>
    <w:rsid w:val="008D4743"/>
    <w:rsid w:val="008D48C7"/>
    <w:rsid w:val="008D4FBC"/>
    <w:rsid w:val="008D5295"/>
    <w:rsid w:val="008D5421"/>
    <w:rsid w:val="008D5695"/>
    <w:rsid w:val="008D5AF2"/>
    <w:rsid w:val="008D5B9F"/>
    <w:rsid w:val="008D5BB0"/>
    <w:rsid w:val="008D5F8F"/>
    <w:rsid w:val="008D61A7"/>
    <w:rsid w:val="008D64DC"/>
    <w:rsid w:val="008D6A42"/>
    <w:rsid w:val="008D6D75"/>
    <w:rsid w:val="008D7171"/>
    <w:rsid w:val="008D79A7"/>
    <w:rsid w:val="008D7B9D"/>
    <w:rsid w:val="008D7CBE"/>
    <w:rsid w:val="008E0434"/>
    <w:rsid w:val="008E056E"/>
    <w:rsid w:val="008E0E8C"/>
    <w:rsid w:val="008E0E95"/>
    <w:rsid w:val="008E11A8"/>
    <w:rsid w:val="008E198D"/>
    <w:rsid w:val="008E1B59"/>
    <w:rsid w:val="008E1B69"/>
    <w:rsid w:val="008E1D4C"/>
    <w:rsid w:val="008E273F"/>
    <w:rsid w:val="008E2B07"/>
    <w:rsid w:val="008E3237"/>
    <w:rsid w:val="008E32B7"/>
    <w:rsid w:val="008E3416"/>
    <w:rsid w:val="008E39F9"/>
    <w:rsid w:val="008E4181"/>
    <w:rsid w:val="008E424D"/>
    <w:rsid w:val="008E4632"/>
    <w:rsid w:val="008E4ACE"/>
    <w:rsid w:val="008E5162"/>
    <w:rsid w:val="008E53FA"/>
    <w:rsid w:val="008E544B"/>
    <w:rsid w:val="008E5C58"/>
    <w:rsid w:val="008E6604"/>
    <w:rsid w:val="008E66EB"/>
    <w:rsid w:val="008E686B"/>
    <w:rsid w:val="008E6C7C"/>
    <w:rsid w:val="008E6FDF"/>
    <w:rsid w:val="008E6FFF"/>
    <w:rsid w:val="008E7268"/>
    <w:rsid w:val="008E77C1"/>
    <w:rsid w:val="008E795B"/>
    <w:rsid w:val="008E7C6C"/>
    <w:rsid w:val="008E7D0C"/>
    <w:rsid w:val="008F0A62"/>
    <w:rsid w:val="008F0BFB"/>
    <w:rsid w:val="008F0D01"/>
    <w:rsid w:val="008F0E47"/>
    <w:rsid w:val="008F180D"/>
    <w:rsid w:val="008F19F1"/>
    <w:rsid w:val="008F1C1A"/>
    <w:rsid w:val="008F2096"/>
    <w:rsid w:val="008F20B3"/>
    <w:rsid w:val="008F211A"/>
    <w:rsid w:val="008F2294"/>
    <w:rsid w:val="008F2588"/>
    <w:rsid w:val="008F28DF"/>
    <w:rsid w:val="008F29EB"/>
    <w:rsid w:val="008F2B29"/>
    <w:rsid w:val="008F2BDA"/>
    <w:rsid w:val="008F343C"/>
    <w:rsid w:val="008F34F7"/>
    <w:rsid w:val="008F35D7"/>
    <w:rsid w:val="008F3652"/>
    <w:rsid w:val="008F3F7B"/>
    <w:rsid w:val="008F42B5"/>
    <w:rsid w:val="008F43C1"/>
    <w:rsid w:val="008F4560"/>
    <w:rsid w:val="008F4EB6"/>
    <w:rsid w:val="008F4EBB"/>
    <w:rsid w:val="008F4F3F"/>
    <w:rsid w:val="008F500E"/>
    <w:rsid w:val="008F5067"/>
    <w:rsid w:val="008F548E"/>
    <w:rsid w:val="008F5B8B"/>
    <w:rsid w:val="008F5BB6"/>
    <w:rsid w:val="008F5EF3"/>
    <w:rsid w:val="008F60F9"/>
    <w:rsid w:val="008F6712"/>
    <w:rsid w:val="008F6993"/>
    <w:rsid w:val="008F6E14"/>
    <w:rsid w:val="008F70E2"/>
    <w:rsid w:val="008F75E6"/>
    <w:rsid w:val="008F77C7"/>
    <w:rsid w:val="008F798B"/>
    <w:rsid w:val="008F79DE"/>
    <w:rsid w:val="008F7A80"/>
    <w:rsid w:val="008F7AB1"/>
    <w:rsid w:val="008F7EB5"/>
    <w:rsid w:val="00900375"/>
    <w:rsid w:val="009004A3"/>
    <w:rsid w:val="00900550"/>
    <w:rsid w:val="009005E2"/>
    <w:rsid w:val="00901153"/>
    <w:rsid w:val="009012D3"/>
    <w:rsid w:val="00901A5F"/>
    <w:rsid w:val="00901B4C"/>
    <w:rsid w:val="00901CEF"/>
    <w:rsid w:val="00901D21"/>
    <w:rsid w:val="00901D8D"/>
    <w:rsid w:val="00901EF8"/>
    <w:rsid w:val="00902054"/>
    <w:rsid w:val="009023CD"/>
    <w:rsid w:val="00902CCA"/>
    <w:rsid w:val="00902F96"/>
    <w:rsid w:val="009033CB"/>
    <w:rsid w:val="009039A0"/>
    <w:rsid w:val="00903B2F"/>
    <w:rsid w:val="00903BA1"/>
    <w:rsid w:val="00903CF7"/>
    <w:rsid w:val="00903DF5"/>
    <w:rsid w:val="00903FFA"/>
    <w:rsid w:val="00904F0F"/>
    <w:rsid w:val="00905227"/>
    <w:rsid w:val="0090531E"/>
    <w:rsid w:val="00905A42"/>
    <w:rsid w:val="00905BD2"/>
    <w:rsid w:val="00905C09"/>
    <w:rsid w:val="00905DE8"/>
    <w:rsid w:val="00906078"/>
    <w:rsid w:val="0090635B"/>
    <w:rsid w:val="009065A8"/>
    <w:rsid w:val="009067FC"/>
    <w:rsid w:val="00906961"/>
    <w:rsid w:val="00906EC5"/>
    <w:rsid w:val="00906F9E"/>
    <w:rsid w:val="00907605"/>
    <w:rsid w:val="0090767E"/>
    <w:rsid w:val="00907A72"/>
    <w:rsid w:val="00907B73"/>
    <w:rsid w:val="00907CE1"/>
    <w:rsid w:val="00907DA2"/>
    <w:rsid w:val="009104FC"/>
    <w:rsid w:val="0091093F"/>
    <w:rsid w:val="00910A4C"/>
    <w:rsid w:val="00910CB0"/>
    <w:rsid w:val="00910D0E"/>
    <w:rsid w:val="0091133C"/>
    <w:rsid w:val="00911472"/>
    <w:rsid w:val="00911509"/>
    <w:rsid w:val="009116D9"/>
    <w:rsid w:val="00911BED"/>
    <w:rsid w:val="009120DD"/>
    <w:rsid w:val="009120E3"/>
    <w:rsid w:val="00912221"/>
    <w:rsid w:val="00912269"/>
    <w:rsid w:val="00912693"/>
    <w:rsid w:val="00912762"/>
    <w:rsid w:val="00912767"/>
    <w:rsid w:val="009129E6"/>
    <w:rsid w:val="0091324F"/>
    <w:rsid w:val="00913322"/>
    <w:rsid w:val="0091397F"/>
    <w:rsid w:val="00913A75"/>
    <w:rsid w:val="00913C64"/>
    <w:rsid w:val="00913EBD"/>
    <w:rsid w:val="00913F9B"/>
    <w:rsid w:val="00914931"/>
    <w:rsid w:val="00914B0C"/>
    <w:rsid w:val="00915832"/>
    <w:rsid w:val="00915B21"/>
    <w:rsid w:val="00915C60"/>
    <w:rsid w:val="00915C7C"/>
    <w:rsid w:val="00915DE1"/>
    <w:rsid w:val="00916C43"/>
    <w:rsid w:val="00916E19"/>
    <w:rsid w:val="009170E6"/>
    <w:rsid w:val="00917327"/>
    <w:rsid w:val="00917423"/>
    <w:rsid w:val="00917698"/>
    <w:rsid w:val="009176CC"/>
    <w:rsid w:val="00917720"/>
    <w:rsid w:val="00917B49"/>
    <w:rsid w:val="00920128"/>
    <w:rsid w:val="00920374"/>
    <w:rsid w:val="009207EE"/>
    <w:rsid w:val="00920EAB"/>
    <w:rsid w:val="009210BE"/>
    <w:rsid w:val="0092157A"/>
    <w:rsid w:val="009217F5"/>
    <w:rsid w:val="00921A88"/>
    <w:rsid w:val="00921AE9"/>
    <w:rsid w:val="00921CA1"/>
    <w:rsid w:val="00922354"/>
    <w:rsid w:val="00922414"/>
    <w:rsid w:val="00922991"/>
    <w:rsid w:val="009230B2"/>
    <w:rsid w:val="0092346B"/>
    <w:rsid w:val="0092352A"/>
    <w:rsid w:val="00923A58"/>
    <w:rsid w:val="00923B92"/>
    <w:rsid w:val="00923F7D"/>
    <w:rsid w:val="00924325"/>
    <w:rsid w:val="00924A39"/>
    <w:rsid w:val="00924C03"/>
    <w:rsid w:val="00924C98"/>
    <w:rsid w:val="00925613"/>
    <w:rsid w:val="00925618"/>
    <w:rsid w:val="009258F0"/>
    <w:rsid w:val="00925972"/>
    <w:rsid w:val="00925A65"/>
    <w:rsid w:val="0092692C"/>
    <w:rsid w:val="00926A17"/>
    <w:rsid w:val="00926A43"/>
    <w:rsid w:val="00926F0A"/>
    <w:rsid w:val="00926F5D"/>
    <w:rsid w:val="00926F7B"/>
    <w:rsid w:val="0092720F"/>
    <w:rsid w:val="00927292"/>
    <w:rsid w:val="009274F5"/>
    <w:rsid w:val="00927595"/>
    <w:rsid w:val="009279FE"/>
    <w:rsid w:val="00927CE6"/>
    <w:rsid w:val="00930149"/>
    <w:rsid w:val="00930247"/>
    <w:rsid w:val="009303C5"/>
    <w:rsid w:val="00930404"/>
    <w:rsid w:val="00930423"/>
    <w:rsid w:val="00930633"/>
    <w:rsid w:val="0093080E"/>
    <w:rsid w:val="00930F9B"/>
    <w:rsid w:val="00931085"/>
    <w:rsid w:val="0093146B"/>
    <w:rsid w:val="0093165E"/>
    <w:rsid w:val="009316B0"/>
    <w:rsid w:val="00931759"/>
    <w:rsid w:val="00931AB8"/>
    <w:rsid w:val="00931EA3"/>
    <w:rsid w:val="00932329"/>
    <w:rsid w:val="009323F6"/>
    <w:rsid w:val="00932448"/>
    <w:rsid w:val="00932526"/>
    <w:rsid w:val="00932887"/>
    <w:rsid w:val="00932EAE"/>
    <w:rsid w:val="00933034"/>
    <w:rsid w:val="009331A0"/>
    <w:rsid w:val="00933381"/>
    <w:rsid w:val="00933699"/>
    <w:rsid w:val="009339AA"/>
    <w:rsid w:val="00933A1B"/>
    <w:rsid w:val="00933D51"/>
    <w:rsid w:val="00933FAC"/>
    <w:rsid w:val="00934205"/>
    <w:rsid w:val="00934520"/>
    <w:rsid w:val="0093541B"/>
    <w:rsid w:val="00935502"/>
    <w:rsid w:val="009357F8"/>
    <w:rsid w:val="00935990"/>
    <w:rsid w:val="00935B31"/>
    <w:rsid w:val="00935EAB"/>
    <w:rsid w:val="00936614"/>
    <w:rsid w:val="009366D1"/>
    <w:rsid w:val="009369F6"/>
    <w:rsid w:val="009372EF"/>
    <w:rsid w:val="0093760F"/>
    <w:rsid w:val="00937689"/>
    <w:rsid w:val="00937853"/>
    <w:rsid w:val="00937ADC"/>
    <w:rsid w:val="00937E7E"/>
    <w:rsid w:val="009403D6"/>
    <w:rsid w:val="0094071C"/>
    <w:rsid w:val="00940977"/>
    <w:rsid w:val="009409C2"/>
    <w:rsid w:val="00940C41"/>
    <w:rsid w:val="00940F96"/>
    <w:rsid w:val="00941218"/>
    <w:rsid w:val="00941524"/>
    <w:rsid w:val="00941920"/>
    <w:rsid w:val="00941F36"/>
    <w:rsid w:val="0094232E"/>
    <w:rsid w:val="009425D0"/>
    <w:rsid w:val="009426E1"/>
    <w:rsid w:val="00942AE3"/>
    <w:rsid w:val="00942C69"/>
    <w:rsid w:val="00942C9A"/>
    <w:rsid w:val="009439A5"/>
    <w:rsid w:val="00943C09"/>
    <w:rsid w:val="00944077"/>
    <w:rsid w:val="009441FC"/>
    <w:rsid w:val="00944430"/>
    <w:rsid w:val="00944ABA"/>
    <w:rsid w:val="00945499"/>
    <w:rsid w:val="009456B1"/>
    <w:rsid w:val="009459AF"/>
    <w:rsid w:val="00945BF3"/>
    <w:rsid w:val="00945F29"/>
    <w:rsid w:val="0094611B"/>
    <w:rsid w:val="00946141"/>
    <w:rsid w:val="009462A1"/>
    <w:rsid w:val="009462EA"/>
    <w:rsid w:val="0094633E"/>
    <w:rsid w:val="0094651F"/>
    <w:rsid w:val="00946627"/>
    <w:rsid w:val="0094674A"/>
    <w:rsid w:val="0094676B"/>
    <w:rsid w:val="009467BB"/>
    <w:rsid w:val="00946C8F"/>
    <w:rsid w:val="00946D35"/>
    <w:rsid w:val="00946E07"/>
    <w:rsid w:val="00946F51"/>
    <w:rsid w:val="00947529"/>
    <w:rsid w:val="009475CC"/>
    <w:rsid w:val="0095058C"/>
    <w:rsid w:val="009508AD"/>
    <w:rsid w:val="00951746"/>
    <w:rsid w:val="00951C16"/>
    <w:rsid w:val="00952931"/>
    <w:rsid w:val="00952A00"/>
    <w:rsid w:val="00952A9C"/>
    <w:rsid w:val="00952B87"/>
    <w:rsid w:val="00952E1E"/>
    <w:rsid w:val="009534D5"/>
    <w:rsid w:val="00953C47"/>
    <w:rsid w:val="00953FCF"/>
    <w:rsid w:val="009542F1"/>
    <w:rsid w:val="009545CE"/>
    <w:rsid w:val="00954813"/>
    <w:rsid w:val="00954BB8"/>
    <w:rsid w:val="00954C6C"/>
    <w:rsid w:val="00955147"/>
    <w:rsid w:val="00955307"/>
    <w:rsid w:val="009554B5"/>
    <w:rsid w:val="00955C22"/>
    <w:rsid w:val="00955CC9"/>
    <w:rsid w:val="00955E78"/>
    <w:rsid w:val="00955F8A"/>
    <w:rsid w:val="0095619A"/>
    <w:rsid w:val="00956269"/>
    <w:rsid w:val="00956726"/>
    <w:rsid w:val="009574C7"/>
    <w:rsid w:val="0095752F"/>
    <w:rsid w:val="00957BF4"/>
    <w:rsid w:val="00957E80"/>
    <w:rsid w:val="00961383"/>
    <w:rsid w:val="00961420"/>
    <w:rsid w:val="00961BE6"/>
    <w:rsid w:val="00961DBE"/>
    <w:rsid w:val="009622D2"/>
    <w:rsid w:val="00962A38"/>
    <w:rsid w:val="00962FC0"/>
    <w:rsid w:val="00963432"/>
    <w:rsid w:val="00963506"/>
    <w:rsid w:val="00963AA9"/>
    <w:rsid w:val="00963E52"/>
    <w:rsid w:val="00964024"/>
    <w:rsid w:val="009647D1"/>
    <w:rsid w:val="009654BA"/>
    <w:rsid w:val="0096570E"/>
    <w:rsid w:val="00965A13"/>
    <w:rsid w:val="00965E1E"/>
    <w:rsid w:val="00965EC5"/>
    <w:rsid w:val="00966D4B"/>
    <w:rsid w:val="009670B0"/>
    <w:rsid w:val="009674CE"/>
    <w:rsid w:val="009676C5"/>
    <w:rsid w:val="00967B22"/>
    <w:rsid w:val="00967BA0"/>
    <w:rsid w:val="00967D03"/>
    <w:rsid w:val="00970500"/>
    <w:rsid w:val="009707EF"/>
    <w:rsid w:val="00970C60"/>
    <w:rsid w:val="009710C0"/>
    <w:rsid w:val="00971346"/>
    <w:rsid w:val="00971791"/>
    <w:rsid w:val="00971866"/>
    <w:rsid w:val="00971F58"/>
    <w:rsid w:val="009720AB"/>
    <w:rsid w:val="00972187"/>
    <w:rsid w:val="00972220"/>
    <w:rsid w:val="009723C3"/>
    <w:rsid w:val="00972631"/>
    <w:rsid w:val="00972845"/>
    <w:rsid w:val="0097297F"/>
    <w:rsid w:val="00972C37"/>
    <w:rsid w:val="00972E58"/>
    <w:rsid w:val="00972FEE"/>
    <w:rsid w:val="00973084"/>
    <w:rsid w:val="00973175"/>
    <w:rsid w:val="009733A8"/>
    <w:rsid w:val="0097344E"/>
    <w:rsid w:val="00973644"/>
    <w:rsid w:val="0097372C"/>
    <w:rsid w:val="00973CF6"/>
    <w:rsid w:val="00973EE4"/>
    <w:rsid w:val="00974021"/>
    <w:rsid w:val="00974306"/>
    <w:rsid w:val="009745B1"/>
    <w:rsid w:val="00974963"/>
    <w:rsid w:val="00974974"/>
    <w:rsid w:val="00975508"/>
    <w:rsid w:val="00975B8A"/>
    <w:rsid w:val="00975EA9"/>
    <w:rsid w:val="00976039"/>
    <w:rsid w:val="009762F6"/>
    <w:rsid w:val="0097645D"/>
    <w:rsid w:val="009764C7"/>
    <w:rsid w:val="00976608"/>
    <w:rsid w:val="009767A1"/>
    <w:rsid w:val="00976A0B"/>
    <w:rsid w:val="00976EF9"/>
    <w:rsid w:val="00977246"/>
    <w:rsid w:val="00977489"/>
    <w:rsid w:val="0097760F"/>
    <w:rsid w:val="00977789"/>
    <w:rsid w:val="009778B0"/>
    <w:rsid w:val="00977DB0"/>
    <w:rsid w:val="009801DF"/>
    <w:rsid w:val="00980909"/>
    <w:rsid w:val="00980F2E"/>
    <w:rsid w:val="00980FE1"/>
    <w:rsid w:val="0098182A"/>
    <w:rsid w:val="0098199B"/>
    <w:rsid w:val="00981BAA"/>
    <w:rsid w:val="00981CBF"/>
    <w:rsid w:val="00981DB9"/>
    <w:rsid w:val="009836BE"/>
    <w:rsid w:val="009837B4"/>
    <w:rsid w:val="00983C76"/>
    <w:rsid w:val="00983ECE"/>
    <w:rsid w:val="009840F7"/>
    <w:rsid w:val="0098433F"/>
    <w:rsid w:val="0098445D"/>
    <w:rsid w:val="00984C0E"/>
    <w:rsid w:val="00984DB2"/>
    <w:rsid w:val="009852AB"/>
    <w:rsid w:val="009856CF"/>
    <w:rsid w:val="00985A70"/>
    <w:rsid w:val="00985C66"/>
    <w:rsid w:val="00985DD7"/>
    <w:rsid w:val="009860CA"/>
    <w:rsid w:val="009864E1"/>
    <w:rsid w:val="00986D35"/>
    <w:rsid w:val="00986DD0"/>
    <w:rsid w:val="00986E63"/>
    <w:rsid w:val="009873BB"/>
    <w:rsid w:val="009873BC"/>
    <w:rsid w:val="009877FF"/>
    <w:rsid w:val="00987A52"/>
    <w:rsid w:val="00987F89"/>
    <w:rsid w:val="00990598"/>
    <w:rsid w:val="009906DD"/>
    <w:rsid w:val="009908AE"/>
    <w:rsid w:val="0099092E"/>
    <w:rsid w:val="00991142"/>
    <w:rsid w:val="00991300"/>
    <w:rsid w:val="009916DB"/>
    <w:rsid w:val="0099179D"/>
    <w:rsid w:val="009919E1"/>
    <w:rsid w:val="00991BCF"/>
    <w:rsid w:val="00991E02"/>
    <w:rsid w:val="00991F2D"/>
    <w:rsid w:val="00991FD5"/>
    <w:rsid w:val="00992019"/>
    <w:rsid w:val="00992480"/>
    <w:rsid w:val="0099290E"/>
    <w:rsid w:val="00992CAC"/>
    <w:rsid w:val="009930DC"/>
    <w:rsid w:val="0099334D"/>
    <w:rsid w:val="00993B17"/>
    <w:rsid w:val="00993E70"/>
    <w:rsid w:val="009947F1"/>
    <w:rsid w:val="00994C86"/>
    <w:rsid w:val="00994E2B"/>
    <w:rsid w:val="0099512B"/>
    <w:rsid w:val="00995206"/>
    <w:rsid w:val="009952EA"/>
    <w:rsid w:val="00995533"/>
    <w:rsid w:val="00995643"/>
    <w:rsid w:val="009957A2"/>
    <w:rsid w:val="00995866"/>
    <w:rsid w:val="00995F64"/>
    <w:rsid w:val="00996213"/>
    <w:rsid w:val="00996550"/>
    <w:rsid w:val="00996A6E"/>
    <w:rsid w:val="00996DD0"/>
    <w:rsid w:val="0099742F"/>
    <w:rsid w:val="00997677"/>
    <w:rsid w:val="009977A4"/>
    <w:rsid w:val="0099789C"/>
    <w:rsid w:val="00997905"/>
    <w:rsid w:val="00997F75"/>
    <w:rsid w:val="009A0034"/>
    <w:rsid w:val="009A0091"/>
    <w:rsid w:val="009A0386"/>
    <w:rsid w:val="009A0473"/>
    <w:rsid w:val="009A0673"/>
    <w:rsid w:val="009A06B5"/>
    <w:rsid w:val="009A084B"/>
    <w:rsid w:val="009A0A89"/>
    <w:rsid w:val="009A0A90"/>
    <w:rsid w:val="009A12B6"/>
    <w:rsid w:val="009A12C2"/>
    <w:rsid w:val="009A154A"/>
    <w:rsid w:val="009A2107"/>
    <w:rsid w:val="009A24B0"/>
    <w:rsid w:val="009A27EB"/>
    <w:rsid w:val="009A3330"/>
    <w:rsid w:val="009A3959"/>
    <w:rsid w:val="009A3FCE"/>
    <w:rsid w:val="009A4594"/>
    <w:rsid w:val="009A46AB"/>
    <w:rsid w:val="009A4C9C"/>
    <w:rsid w:val="009A4EA4"/>
    <w:rsid w:val="009A5177"/>
    <w:rsid w:val="009A52F5"/>
    <w:rsid w:val="009A53FE"/>
    <w:rsid w:val="009A5909"/>
    <w:rsid w:val="009A5A84"/>
    <w:rsid w:val="009A5E4C"/>
    <w:rsid w:val="009A5ECD"/>
    <w:rsid w:val="009A60C6"/>
    <w:rsid w:val="009A62E2"/>
    <w:rsid w:val="009A6458"/>
    <w:rsid w:val="009A68F8"/>
    <w:rsid w:val="009A7128"/>
    <w:rsid w:val="009A7534"/>
    <w:rsid w:val="009A7E03"/>
    <w:rsid w:val="009A7E18"/>
    <w:rsid w:val="009A7E9F"/>
    <w:rsid w:val="009A7F12"/>
    <w:rsid w:val="009B074C"/>
    <w:rsid w:val="009B0BEC"/>
    <w:rsid w:val="009B0D0E"/>
    <w:rsid w:val="009B11FE"/>
    <w:rsid w:val="009B1214"/>
    <w:rsid w:val="009B126D"/>
    <w:rsid w:val="009B132A"/>
    <w:rsid w:val="009B1432"/>
    <w:rsid w:val="009B14BB"/>
    <w:rsid w:val="009B18D4"/>
    <w:rsid w:val="009B1DAD"/>
    <w:rsid w:val="009B1E27"/>
    <w:rsid w:val="009B25A1"/>
    <w:rsid w:val="009B2978"/>
    <w:rsid w:val="009B2BDE"/>
    <w:rsid w:val="009B2C9A"/>
    <w:rsid w:val="009B2EB5"/>
    <w:rsid w:val="009B31E0"/>
    <w:rsid w:val="009B3562"/>
    <w:rsid w:val="009B389E"/>
    <w:rsid w:val="009B3CB2"/>
    <w:rsid w:val="009B3D4F"/>
    <w:rsid w:val="009B3F78"/>
    <w:rsid w:val="009B45B0"/>
    <w:rsid w:val="009B486B"/>
    <w:rsid w:val="009B4D63"/>
    <w:rsid w:val="009B5302"/>
    <w:rsid w:val="009B543C"/>
    <w:rsid w:val="009B54D3"/>
    <w:rsid w:val="009B5935"/>
    <w:rsid w:val="009B5B7A"/>
    <w:rsid w:val="009B5DFF"/>
    <w:rsid w:val="009B65C3"/>
    <w:rsid w:val="009B6615"/>
    <w:rsid w:val="009B669E"/>
    <w:rsid w:val="009B6885"/>
    <w:rsid w:val="009B69A3"/>
    <w:rsid w:val="009B6BE0"/>
    <w:rsid w:val="009B77E7"/>
    <w:rsid w:val="009B7E86"/>
    <w:rsid w:val="009C0350"/>
    <w:rsid w:val="009C037F"/>
    <w:rsid w:val="009C04BE"/>
    <w:rsid w:val="009C0622"/>
    <w:rsid w:val="009C0C03"/>
    <w:rsid w:val="009C0C96"/>
    <w:rsid w:val="009C14D9"/>
    <w:rsid w:val="009C1632"/>
    <w:rsid w:val="009C1BE8"/>
    <w:rsid w:val="009C1C00"/>
    <w:rsid w:val="009C1EF9"/>
    <w:rsid w:val="009C24DB"/>
    <w:rsid w:val="009C2835"/>
    <w:rsid w:val="009C2EA9"/>
    <w:rsid w:val="009C2FC0"/>
    <w:rsid w:val="009C30E1"/>
    <w:rsid w:val="009C3335"/>
    <w:rsid w:val="009C36A2"/>
    <w:rsid w:val="009C37A2"/>
    <w:rsid w:val="009C3935"/>
    <w:rsid w:val="009C39D7"/>
    <w:rsid w:val="009C3C32"/>
    <w:rsid w:val="009C3DB0"/>
    <w:rsid w:val="009C4186"/>
    <w:rsid w:val="009C4319"/>
    <w:rsid w:val="009C4516"/>
    <w:rsid w:val="009C4749"/>
    <w:rsid w:val="009C4C67"/>
    <w:rsid w:val="009C4CDD"/>
    <w:rsid w:val="009C4F93"/>
    <w:rsid w:val="009C5232"/>
    <w:rsid w:val="009C52E2"/>
    <w:rsid w:val="009C5363"/>
    <w:rsid w:val="009C54E2"/>
    <w:rsid w:val="009C5660"/>
    <w:rsid w:val="009C592A"/>
    <w:rsid w:val="009C5A33"/>
    <w:rsid w:val="009C5B3B"/>
    <w:rsid w:val="009C5D01"/>
    <w:rsid w:val="009C5DA0"/>
    <w:rsid w:val="009C5FD1"/>
    <w:rsid w:val="009C7D71"/>
    <w:rsid w:val="009C7F8D"/>
    <w:rsid w:val="009D0767"/>
    <w:rsid w:val="009D09D7"/>
    <w:rsid w:val="009D0A7D"/>
    <w:rsid w:val="009D0C28"/>
    <w:rsid w:val="009D1047"/>
    <w:rsid w:val="009D11C9"/>
    <w:rsid w:val="009D14C8"/>
    <w:rsid w:val="009D206A"/>
    <w:rsid w:val="009D257E"/>
    <w:rsid w:val="009D2C29"/>
    <w:rsid w:val="009D33EC"/>
    <w:rsid w:val="009D35D2"/>
    <w:rsid w:val="009D36E2"/>
    <w:rsid w:val="009D3EC7"/>
    <w:rsid w:val="009D4169"/>
    <w:rsid w:val="009D4227"/>
    <w:rsid w:val="009D4434"/>
    <w:rsid w:val="009D4700"/>
    <w:rsid w:val="009D479C"/>
    <w:rsid w:val="009D47FC"/>
    <w:rsid w:val="009D5150"/>
    <w:rsid w:val="009D5518"/>
    <w:rsid w:val="009D5559"/>
    <w:rsid w:val="009D5F10"/>
    <w:rsid w:val="009D62FE"/>
    <w:rsid w:val="009D664B"/>
    <w:rsid w:val="009D66FF"/>
    <w:rsid w:val="009D68C4"/>
    <w:rsid w:val="009D69FB"/>
    <w:rsid w:val="009D6A71"/>
    <w:rsid w:val="009D6F7D"/>
    <w:rsid w:val="009D7B2C"/>
    <w:rsid w:val="009D7B99"/>
    <w:rsid w:val="009D7EF3"/>
    <w:rsid w:val="009E0045"/>
    <w:rsid w:val="009E0412"/>
    <w:rsid w:val="009E0D43"/>
    <w:rsid w:val="009E0E7C"/>
    <w:rsid w:val="009E1228"/>
    <w:rsid w:val="009E1AC1"/>
    <w:rsid w:val="009E1C0B"/>
    <w:rsid w:val="009E1C6D"/>
    <w:rsid w:val="009E1CFF"/>
    <w:rsid w:val="009E24E9"/>
    <w:rsid w:val="009E2782"/>
    <w:rsid w:val="009E27B1"/>
    <w:rsid w:val="009E28CF"/>
    <w:rsid w:val="009E2D2E"/>
    <w:rsid w:val="009E2EB7"/>
    <w:rsid w:val="009E2ED5"/>
    <w:rsid w:val="009E2FEF"/>
    <w:rsid w:val="009E3162"/>
    <w:rsid w:val="009E32A8"/>
    <w:rsid w:val="009E34C0"/>
    <w:rsid w:val="009E369C"/>
    <w:rsid w:val="009E3CAB"/>
    <w:rsid w:val="009E3E90"/>
    <w:rsid w:val="009E40DF"/>
    <w:rsid w:val="009E436F"/>
    <w:rsid w:val="009E48F4"/>
    <w:rsid w:val="009E5520"/>
    <w:rsid w:val="009E57AE"/>
    <w:rsid w:val="009E591D"/>
    <w:rsid w:val="009E5CF8"/>
    <w:rsid w:val="009E5EC8"/>
    <w:rsid w:val="009E5F00"/>
    <w:rsid w:val="009E65B3"/>
    <w:rsid w:val="009E68FE"/>
    <w:rsid w:val="009E6A7F"/>
    <w:rsid w:val="009E6AA3"/>
    <w:rsid w:val="009E6BC3"/>
    <w:rsid w:val="009E745A"/>
    <w:rsid w:val="009E7D72"/>
    <w:rsid w:val="009E7F3D"/>
    <w:rsid w:val="009E7F9E"/>
    <w:rsid w:val="009F0338"/>
    <w:rsid w:val="009F0354"/>
    <w:rsid w:val="009F0578"/>
    <w:rsid w:val="009F0ACD"/>
    <w:rsid w:val="009F0EA5"/>
    <w:rsid w:val="009F0FF4"/>
    <w:rsid w:val="009F1232"/>
    <w:rsid w:val="009F157E"/>
    <w:rsid w:val="009F17E3"/>
    <w:rsid w:val="009F1AF7"/>
    <w:rsid w:val="009F1D34"/>
    <w:rsid w:val="009F21F4"/>
    <w:rsid w:val="009F24F9"/>
    <w:rsid w:val="009F28B3"/>
    <w:rsid w:val="009F2D4C"/>
    <w:rsid w:val="009F3A2C"/>
    <w:rsid w:val="009F3B2E"/>
    <w:rsid w:val="009F3B34"/>
    <w:rsid w:val="009F3C1D"/>
    <w:rsid w:val="009F437D"/>
    <w:rsid w:val="009F4B5C"/>
    <w:rsid w:val="009F4D00"/>
    <w:rsid w:val="009F4FF2"/>
    <w:rsid w:val="009F5154"/>
    <w:rsid w:val="009F51AD"/>
    <w:rsid w:val="009F5208"/>
    <w:rsid w:val="009F56E5"/>
    <w:rsid w:val="009F5AB1"/>
    <w:rsid w:val="009F5E31"/>
    <w:rsid w:val="009F5F82"/>
    <w:rsid w:val="009F65EF"/>
    <w:rsid w:val="009F66E7"/>
    <w:rsid w:val="009F6DBA"/>
    <w:rsid w:val="009F6EDD"/>
    <w:rsid w:val="009F70EA"/>
    <w:rsid w:val="009F74EF"/>
    <w:rsid w:val="009F7D7E"/>
    <w:rsid w:val="009F7DE6"/>
    <w:rsid w:val="009F7F16"/>
    <w:rsid w:val="00A0005D"/>
    <w:rsid w:val="00A004FF"/>
    <w:rsid w:val="00A00542"/>
    <w:rsid w:val="00A0067B"/>
    <w:rsid w:val="00A00832"/>
    <w:rsid w:val="00A0096D"/>
    <w:rsid w:val="00A0144D"/>
    <w:rsid w:val="00A0170F"/>
    <w:rsid w:val="00A01F57"/>
    <w:rsid w:val="00A01FFE"/>
    <w:rsid w:val="00A028E1"/>
    <w:rsid w:val="00A02A41"/>
    <w:rsid w:val="00A02A7F"/>
    <w:rsid w:val="00A02B13"/>
    <w:rsid w:val="00A02B8C"/>
    <w:rsid w:val="00A03608"/>
    <w:rsid w:val="00A03C02"/>
    <w:rsid w:val="00A03D61"/>
    <w:rsid w:val="00A0449D"/>
    <w:rsid w:val="00A04A29"/>
    <w:rsid w:val="00A04DC1"/>
    <w:rsid w:val="00A051CC"/>
    <w:rsid w:val="00A05443"/>
    <w:rsid w:val="00A05921"/>
    <w:rsid w:val="00A0613C"/>
    <w:rsid w:val="00A06DBB"/>
    <w:rsid w:val="00A072E7"/>
    <w:rsid w:val="00A0766B"/>
    <w:rsid w:val="00A078BC"/>
    <w:rsid w:val="00A07A79"/>
    <w:rsid w:val="00A07AAC"/>
    <w:rsid w:val="00A07DD6"/>
    <w:rsid w:val="00A1008D"/>
    <w:rsid w:val="00A103BB"/>
    <w:rsid w:val="00A104A6"/>
    <w:rsid w:val="00A107F5"/>
    <w:rsid w:val="00A10ACF"/>
    <w:rsid w:val="00A10D05"/>
    <w:rsid w:val="00A10D9D"/>
    <w:rsid w:val="00A10FF4"/>
    <w:rsid w:val="00A11111"/>
    <w:rsid w:val="00A11758"/>
    <w:rsid w:val="00A11898"/>
    <w:rsid w:val="00A11A47"/>
    <w:rsid w:val="00A11DA4"/>
    <w:rsid w:val="00A12025"/>
    <w:rsid w:val="00A12191"/>
    <w:rsid w:val="00A12429"/>
    <w:rsid w:val="00A12FB2"/>
    <w:rsid w:val="00A13255"/>
    <w:rsid w:val="00A132CA"/>
    <w:rsid w:val="00A13A12"/>
    <w:rsid w:val="00A13AC0"/>
    <w:rsid w:val="00A13B87"/>
    <w:rsid w:val="00A13CC9"/>
    <w:rsid w:val="00A14314"/>
    <w:rsid w:val="00A14493"/>
    <w:rsid w:val="00A148EC"/>
    <w:rsid w:val="00A14A71"/>
    <w:rsid w:val="00A14AEE"/>
    <w:rsid w:val="00A14CAC"/>
    <w:rsid w:val="00A14DD5"/>
    <w:rsid w:val="00A15028"/>
    <w:rsid w:val="00A154C9"/>
    <w:rsid w:val="00A1554E"/>
    <w:rsid w:val="00A15744"/>
    <w:rsid w:val="00A158C7"/>
    <w:rsid w:val="00A16631"/>
    <w:rsid w:val="00A16939"/>
    <w:rsid w:val="00A16C38"/>
    <w:rsid w:val="00A16E89"/>
    <w:rsid w:val="00A16E8B"/>
    <w:rsid w:val="00A17368"/>
    <w:rsid w:val="00A17769"/>
    <w:rsid w:val="00A1781A"/>
    <w:rsid w:val="00A17AB8"/>
    <w:rsid w:val="00A17CD1"/>
    <w:rsid w:val="00A20290"/>
    <w:rsid w:val="00A20C2C"/>
    <w:rsid w:val="00A20DED"/>
    <w:rsid w:val="00A212A6"/>
    <w:rsid w:val="00A21300"/>
    <w:rsid w:val="00A2144D"/>
    <w:rsid w:val="00A21581"/>
    <w:rsid w:val="00A2179E"/>
    <w:rsid w:val="00A21C9A"/>
    <w:rsid w:val="00A21E76"/>
    <w:rsid w:val="00A21F3B"/>
    <w:rsid w:val="00A2200E"/>
    <w:rsid w:val="00A22112"/>
    <w:rsid w:val="00A22327"/>
    <w:rsid w:val="00A22759"/>
    <w:rsid w:val="00A2278E"/>
    <w:rsid w:val="00A22904"/>
    <w:rsid w:val="00A22B63"/>
    <w:rsid w:val="00A22E33"/>
    <w:rsid w:val="00A22FE5"/>
    <w:rsid w:val="00A2352E"/>
    <w:rsid w:val="00A236B8"/>
    <w:rsid w:val="00A2375E"/>
    <w:rsid w:val="00A23D08"/>
    <w:rsid w:val="00A23EC8"/>
    <w:rsid w:val="00A23F97"/>
    <w:rsid w:val="00A24060"/>
    <w:rsid w:val="00A24109"/>
    <w:rsid w:val="00A2465B"/>
    <w:rsid w:val="00A24EC3"/>
    <w:rsid w:val="00A25673"/>
    <w:rsid w:val="00A258BE"/>
    <w:rsid w:val="00A259A3"/>
    <w:rsid w:val="00A25A92"/>
    <w:rsid w:val="00A2605D"/>
    <w:rsid w:val="00A26358"/>
    <w:rsid w:val="00A2681E"/>
    <w:rsid w:val="00A26832"/>
    <w:rsid w:val="00A27062"/>
    <w:rsid w:val="00A27947"/>
    <w:rsid w:val="00A279E2"/>
    <w:rsid w:val="00A27D5A"/>
    <w:rsid w:val="00A27F7B"/>
    <w:rsid w:val="00A3008A"/>
    <w:rsid w:val="00A30136"/>
    <w:rsid w:val="00A3083C"/>
    <w:rsid w:val="00A308AA"/>
    <w:rsid w:val="00A30949"/>
    <w:rsid w:val="00A30B2D"/>
    <w:rsid w:val="00A30B92"/>
    <w:rsid w:val="00A30D54"/>
    <w:rsid w:val="00A311FA"/>
    <w:rsid w:val="00A313AB"/>
    <w:rsid w:val="00A3149B"/>
    <w:rsid w:val="00A31F1A"/>
    <w:rsid w:val="00A3216F"/>
    <w:rsid w:val="00A3249D"/>
    <w:rsid w:val="00A32544"/>
    <w:rsid w:val="00A327A5"/>
    <w:rsid w:val="00A327D8"/>
    <w:rsid w:val="00A32843"/>
    <w:rsid w:val="00A32C14"/>
    <w:rsid w:val="00A32E47"/>
    <w:rsid w:val="00A33375"/>
    <w:rsid w:val="00A3371A"/>
    <w:rsid w:val="00A33EAF"/>
    <w:rsid w:val="00A33ED2"/>
    <w:rsid w:val="00A33EE3"/>
    <w:rsid w:val="00A340DA"/>
    <w:rsid w:val="00A341F9"/>
    <w:rsid w:val="00A34203"/>
    <w:rsid w:val="00A34411"/>
    <w:rsid w:val="00A34A7B"/>
    <w:rsid w:val="00A34C70"/>
    <w:rsid w:val="00A34CB7"/>
    <w:rsid w:val="00A350A9"/>
    <w:rsid w:val="00A3516E"/>
    <w:rsid w:val="00A35ABF"/>
    <w:rsid w:val="00A35D5C"/>
    <w:rsid w:val="00A3629A"/>
    <w:rsid w:val="00A36B9C"/>
    <w:rsid w:val="00A36DC4"/>
    <w:rsid w:val="00A36E60"/>
    <w:rsid w:val="00A370D1"/>
    <w:rsid w:val="00A3718C"/>
    <w:rsid w:val="00A371E5"/>
    <w:rsid w:val="00A37B84"/>
    <w:rsid w:val="00A40379"/>
    <w:rsid w:val="00A40DB1"/>
    <w:rsid w:val="00A40E0C"/>
    <w:rsid w:val="00A4113F"/>
    <w:rsid w:val="00A41671"/>
    <w:rsid w:val="00A41AF7"/>
    <w:rsid w:val="00A41BA5"/>
    <w:rsid w:val="00A41E4B"/>
    <w:rsid w:val="00A4233C"/>
    <w:rsid w:val="00A427DC"/>
    <w:rsid w:val="00A4285A"/>
    <w:rsid w:val="00A42DA7"/>
    <w:rsid w:val="00A42F81"/>
    <w:rsid w:val="00A42F98"/>
    <w:rsid w:val="00A431C5"/>
    <w:rsid w:val="00A433A0"/>
    <w:rsid w:val="00A4382E"/>
    <w:rsid w:val="00A4385E"/>
    <w:rsid w:val="00A43ABA"/>
    <w:rsid w:val="00A43D3E"/>
    <w:rsid w:val="00A44176"/>
    <w:rsid w:val="00A44316"/>
    <w:rsid w:val="00A44394"/>
    <w:rsid w:val="00A44435"/>
    <w:rsid w:val="00A44B25"/>
    <w:rsid w:val="00A44BBC"/>
    <w:rsid w:val="00A44BDC"/>
    <w:rsid w:val="00A44CBD"/>
    <w:rsid w:val="00A4533F"/>
    <w:rsid w:val="00A454D7"/>
    <w:rsid w:val="00A4563C"/>
    <w:rsid w:val="00A4612D"/>
    <w:rsid w:val="00A461EA"/>
    <w:rsid w:val="00A46632"/>
    <w:rsid w:val="00A469F8"/>
    <w:rsid w:val="00A46C60"/>
    <w:rsid w:val="00A46D82"/>
    <w:rsid w:val="00A46E83"/>
    <w:rsid w:val="00A46F55"/>
    <w:rsid w:val="00A470E2"/>
    <w:rsid w:val="00A47140"/>
    <w:rsid w:val="00A47760"/>
    <w:rsid w:val="00A47764"/>
    <w:rsid w:val="00A47BC1"/>
    <w:rsid w:val="00A47CA4"/>
    <w:rsid w:val="00A47E04"/>
    <w:rsid w:val="00A50047"/>
    <w:rsid w:val="00A500B9"/>
    <w:rsid w:val="00A50266"/>
    <w:rsid w:val="00A505F5"/>
    <w:rsid w:val="00A50B55"/>
    <w:rsid w:val="00A50E5E"/>
    <w:rsid w:val="00A5138E"/>
    <w:rsid w:val="00A5148A"/>
    <w:rsid w:val="00A5171B"/>
    <w:rsid w:val="00A51762"/>
    <w:rsid w:val="00A51F7A"/>
    <w:rsid w:val="00A5206B"/>
    <w:rsid w:val="00A52135"/>
    <w:rsid w:val="00A5216B"/>
    <w:rsid w:val="00A52516"/>
    <w:rsid w:val="00A526DA"/>
    <w:rsid w:val="00A52751"/>
    <w:rsid w:val="00A52915"/>
    <w:rsid w:val="00A52BB6"/>
    <w:rsid w:val="00A52F25"/>
    <w:rsid w:val="00A53397"/>
    <w:rsid w:val="00A533D0"/>
    <w:rsid w:val="00A53423"/>
    <w:rsid w:val="00A53453"/>
    <w:rsid w:val="00A5367E"/>
    <w:rsid w:val="00A53BF7"/>
    <w:rsid w:val="00A53FF1"/>
    <w:rsid w:val="00A54617"/>
    <w:rsid w:val="00A547B4"/>
    <w:rsid w:val="00A54A6D"/>
    <w:rsid w:val="00A54A9A"/>
    <w:rsid w:val="00A54AE8"/>
    <w:rsid w:val="00A54CFE"/>
    <w:rsid w:val="00A54E49"/>
    <w:rsid w:val="00A5505F"/>
    <w:rsid w:val="00A5532E"/>
    <w:rsid w:val="00A55449"/>
    <w:rsid w:val="00A557DE"/>
    <w:rsid w:val="00A56DA4"/>
    <w:rsid w:val="00A574DC"/>
    <w:rsid w:val="00A575C7"/>
    <w:rsid w:val="00A5761D"/>
    <w:rsid w:val="00A57BEF"/>
    <w:rsid w:val="00A60353"/>
    <w:rsid w:val="00A605D9"/>
    <w:rsid w:val="00A60B4F"/>
    <w:rsid w:val="00A610B8"/>
    <w:rsid w:val="00A618BD"/>
    <w:rsid w:val="00A61903"/>
    <w:rsid w:val="00A61B2C"/>
    <w:rsid w:val="00A61DFD"/>
    <w:rsid w:val="00A61F69"/>
    <w:rsid w:val="00A622DB"/>
    <w:rsid w:val="00A624ED"/>
    <w:rsid w:val="00A62569"/>
    <w:rsid w:val="00A6271B"/>
    <w:rsid w:val="00A628ED"/>
    <w:rsid w:val="00A62A0F"/>
    <w:rsid w:val="00A62F0F"/>
    <w:rsid w:val="00A63082"/>
    <w:rsid w:val="00A63380"/>
    <w:rsid w:val="00A639E2"/>
    <w:rsid w:val="00A647DE"/>
    <w:rsid w:val="00A64C9F"/>
    <w:rsid w:val="00A656DE"/>
    <w:rsid w:val="00A65955"/>
    <w:rsid w:val="00A65CEA"/>
    <w:rsid w:val="00A665A1"/>
    <w:rsid w:val="00A66BB2"/>
    <w:rsid w:val="00A66D43"/>
    <w:rsid w:val="00A66E99"/>
    <w:rsid w:val="00A66F48"/>
    <w:rsid w:val="00A677A9"/>
    <w:rsid w:val="00A6789C"/>
    <w:rsid w:val="00A679BF"/>
    <w:rsid w:val="00A67A8B"/>
    <w:rsid w:val="00A67B8C"/>
    <w:rsid w:val="00A70A90"/>
    <w:rsid w:val="00A70CAF"/>
    <w:rsid w:val="00A70E36"/>
    <w:rsid w:val="00A710B4"/>
    <w:rsid w:val="00A710D6"/>
    <w:rsid w:val="00A71423"/>
    <w:rsid w:val="00A7196C"/>
    <w:rsid w:val="00A71B62"/>
    <w:rsid w:val="00A71C86"/>
    <w:rsid w:val="00A71DE3"/>
    <w:rsid w:val="00A7218C"/>
    <w:rsid w:val="00A723BA"/>
    <w:rsid w:val="00A72766"/>
    <w:rsid w:val="00A72ADE"/>
    <w:rsid w:val="00A7375C"/>
    <w:rsid w:val="00A737A7"/>
    <w:rsid w:val="00A73A4D"/>
    <w:rsid w:val="00A7445B"/>
    <w:rsid w:val="00A744A8"/>
    <w:rsid w:val="00A746D7"/>
    <w:rsid w:val="00A75426"/>
    <w:rsid w:val="00A754C3"/>
    <w:rsid w:val="00A75D8B"/>
    <w:rsid w:val="00A76304"/>
    <w:rsid w:val="00A763C8"/>
    <w:rsid w:val="00A764FA"/>
    <w:rsid w:val="00A76712"/>
    <w:rsid w:val="00A76743"/>
    <w:rsid w:val="00A76924"/>
    <w:rsid w:val="00A76A26"/>
    <w:rsid w:val="00A76B6E"/>
    <w:rsid w:val="00A76C7D"/>
    <w:rsid w:val="00A7733D"/>
    <w:rsid w:val="00A7791F"/>
    <w:rsid w:val="00A77B0B"/>
    <w:rsid w:val="00A77C71"/>
    <w:rsid w:val="00A77FF6"/>
    <w:rsid w:val="00A80384"/>
    <w:rsid w:val="00A8075F"/>
    <w:rsid w:val="00A80875"/>
    <w:rsid w:val="00A80BBC"/>
    <w:rsid w:val="00A8115A"/>
    <w:rsid w:val="00A813A3"/>
    <w:rsid w:val="00A81818"/>
    <w:rsid w:val="00A81E84"/>
    <w:rsid w:val="00A82163"/>
    <w:rsid w:val="00A82335"/>
    <w:rsid w:val="00A83156"/>
    <w:rsid w:val="00A832F3"/>
    <w:rsid w:val="00A83994"/>
    <w:rsid w:val="00A839A7"/>
    <w:rsid w:val="00A83C4A"/>
    <w:rsid w:val="00A83D94"/>
    <w:rsid w:val="00A843FE"/>
    <w:rsid w:val="00A84483"/>
    <w:rsid w:val="00A847DB"/>
    <w:rsid w:val="00A84938"/>
    <w:rsid w:val="00A849D1"/>
    <w:rsid w:val="00A84D2B"/>
    <w:rsid w:val="00A84F53"/>
    <w:rsid w:val="00A857CA"/>
    <w:rsid w:val="00A85912"/>
    <w:rsid w:val="00A85BC5"/>
    <w:rsid w:val="00A85E45"/>
    <w:rsid w:val="00A85EBE"/>
    <w:rsid w:val="00A863B7"/>
    <w:rsid w:val="00A867D0"/>
    <w:rsid w:val="00A868CF"/>
    <w:rsid w:val="00A87202"/>
    <w:rsid w:val="00A87291"/>
    <w:rsid w:val="00A87859"/>
    <w:rsid w:val="00A87A78"/>
    <w:rsid w:val="00A87D85"/>
    <w:rsid w:val="00A87D93"/>
    <w:rsid w:val="00A90003"/>
    <w:rsid w:val="00A900FD"/>
    <w:rsid w:val="00A9020C"/>
    <w:rsid w:val="00A90344"/>
    <w:rsid w:val="00A905B0"/>
    <w:rsid w:val="00A90A41"/>
    <w:rsid w:val="00A90BC8"/>
    <w:rsid w:val="00A90BF5"/>
    <w:rsid w:val="00A90CBE"/>
    <w:rsid w:val="00A91064"/>
    <w:rsid w:val="00A9124D"/>
    <w:rsid w:val="00A913D5"/>
    <w:rsid w:val="00A919AB"/>
    <w:rsid w:val="00A91F52"/>
    <w:rsid w:val="00A92148"/>
    <w:rsid w:val="00A924B7"/>
    <w:rsid w:val="00A92545"/>
    <w:rsid w:val="00A92C29"/>
    <w:rsid w:val="00A92D26"/>
    <w:rsid w:val="00A93769"/>
    <w:rsid w:val="00A93779"/>
    <w:rsid w:val="00A9382E"/>
    <w:rsid w:val="00A94059"/>
    <w:rsid w:val="00A942DC"/>
    <w:rsid w:val="00A9452F"/>
    <w:rsid w:val="00A94736"/>
    <w:rsid w:val="00A94B3E"/>
    <w:rsid w:val="00A94C7A"/>
    <w:rsid w:val="00A94D2B"/>
    <w:rsid w:val="00A94EEB"/>
    <w:rsid w:val="00A95078"/>
    <w:rsid w:val="00A95187"/>
    <w:rsid w:val="00A95219"/>
    <w:rsid w:val="00A956C0"/>
    <w:rsid w:val="00A9574E"/>
    <w:rsid w:val="00A96135"/>
    <w:rsid w:val="00A96253"/>
    <w:rsid w:val="00A96ACA"/>
    <w:rsid w:val="00A96B9D"/>
    <w:rsid w:val="00A96DF6"/>
    <w:rsid w:val="00A97355"/>
    <w:rsid w:val="00A97C03"/>
    <w:rsid w:val="00A97CFC"/>
    <w:rsid w:val="00A97ECE"/>
    <w:rsid w:val="00AA02D0"/>
    <w:rsid w:val="00AA04F0"/>
    <w:rsid w:val="00AA0CBA"/>
    <w:rsid w:val="00AA10CB"/>
    <w:rsid w:val="00AA1A74"/>
    <w:rsid w:val="00AA1A91"/>
    <w:rsid w:val="00AA1C45"/>
    <w:rsid w:val="00AA2394"/>
    <w:rsid w:val="00AA2B96"/>
    <w:rsid w:val="00AA2E83"/>
    <w:rsid w:val="00AA2FE3"/>
    <w:rsid w:val="00AA33BF"/>
    <w:rsid w:val="00AA358E"/>
    <w:rsid w:val="00AA3F45"/>
    <w:rsid w:val="00AA428E"/>
    <w:rsid w:val="00AA48FD"/>
    <w:rsid w:val="00AA4D44"/>
    <w:rsid w:val="00AA4F35"/>
    <w:rsid w:val="00AA4FB3"/>
    <w:rsid w:val="00AA504A"/>
    <w:rsid w:val="00AA509C"/>
    <w:rsid w:val="00AA57D0"/>
    <w:rsid w:val="00AA5FBA"/>
    <w:rsid w:val="00AA6094"/>
    <w:rsid w:val="00AA62C5"/>
    <w:rsid w:val="00AA6511"/>
    <w:rsid w:val="00AA65AF"/>
    <w:rsid w:val="00AA65B1"/>
    <w:rsid w:val="00AA666E"/>
    <w:rsid w:val="00AA6F4B"/>
    <w:rsid w:val="00AA77EE"/>
    <w:rsid w:val="00AA77FE"/>
    <w:rsid w:val="00AA7E37"/>
    <w:rsid w:val="00AB0212"/>
    <w:rsid w:val="00AB04D9"/>
    <w:rsid w:val="00AB08CB"/>
    <w:rsid w:val="00AB0A71"/>
    <w:rsid w:val="00AB0CBD"/>
    <w:rsid w:val="00AB0DA8"/>
    <w:rsid w:val="00AB0EB7"/>
    <w:rsid w:val="00AB1C63"/>
    <w:rsid w:val="00AB1F56"/>
    <w:rsid w:val="00AB20D7"/>
    <w:rsid w:val="00AB2449"/>
    <w:rsid w:val="00AB25CE"/>
    <w:rsid w:val="00AB26DF"/>
    <w:rsid w:val="00AB2777"/>
    <w:rsid w:val="00AB2970"/>
    <w:rsid w:val="00AB2B80"/>
    <w:rsid w:val="00AB3000"/>
    <w:rsid w:val="00AB327B"/>
    <w:rsid w:val="00AB32F9"/>
    <w:rsid w:val="00AB34D7"/>
    <w:rsid w:val="00AB3DE6"/>
    <w:rsid w:val="00AB406B"/>
    <w:rsid w:val="00AB41A6"/>
    <w:rsid w:val="00AB473B"/>
    <w:rsid w:val="00AB4BFD"/>
    <w:rsid w:val="00AB5257"/>
    <w:rsid w:val="00AB52E5"/>
    <w:rsid w:val="00AB54B3"/>
    <w:rsid w:val="00AB5581"/>
    <w:rsid w:val="00AB57A9"/>
    <w:rsid w:val="00AB5E95"/>
    <w:rsid w:val="00AB6465"/>
    <w:rsid w:val="00AB7611"/>
    <w:rsid w:val="00AB778F"/>
    <w:rsid w:val="00AB7C8A"/>
    <w:rsid w:val="00AB7D49"/>
    <w:rsid w:val="00AB7EEC"/>
    <w:rsid w:val="00AB7F21"/>
    <w:rsid w:val="00AB7FE2"/>
    <w:rsid w:val="00AC001C"/>
    <w:rsid w:val="00AC02B9"/>
    <w:rsid w:val="00AC0B2C"/>
    <w:rsid w:val="00AC120B"/>
    <w:rsid w:val="00AC1DF9"/>
    <w:rsid w:val="00AC216C"/>
    <w:rsid w:val="00AC2331"/>
    <w:rsid w:val="00AC238C"/>
    <w:rsid w:val="00AC2709"/>
    <w:rsid w:val="00AC27B0"/>
    <w:rsid w:val="00AC2A97"/>
    <w:rsid w:val="00AC2CBD"/>
    <w:rsid w:val="00AC2EC5"/>
    <w:rsid w:val="00AC3024"/>
    <w:rsid w:val="00AC306F"/>
    <w:rsid w:val="00AC3412"/>
    <w:rsid w:val="00AC36F9"/>
    <w:rsid w:val="00AC3A28"/>
    <w:rsid w:val="00AC408C"/>
    <w:rsid w:val="00AC45D1"/>
    <w:rsid w:val="00AC45DD"/>
    <w:rsid w:val="00AC56CC"/>
    <w:rsid w:val="00AC5B82"/>
    <w:rsid w:val="00AC649D"/>
    <w:rsid w:val="00AC7722"/>
    <w:rsid w:val="00AC7AA6"/>
    <w:rsid w:val="00AC7AEF"/>
    <w:rsid w:val="00AC7BB2"/>
    <w:rsid w:val="00AC7C9D"/>
    <w:rsid w:val="00AC7ED8"/>
    <w:rsid w:val="00AC7F8F"/>
    <w:rsid w:val="00AD0336"/>
    <w:rsid w:val="00AD0725"/>
    <w:rsid w:val="00AD0D18"/>
    <w:rsid w:val="00AD0DA8"/>
    <w:rsid w:val="00AD16E4"/>
    <w:rsid w:val="00AD1CB6"/>
    <w:rsid w:val="00AD237F"/>
    <w:rsid w:val="00AD260D"/>
    <w:rsid w:val="00AD2A49"/>
    <w:rsid w:val="00AD2DF4"/>
    <w:rsid w:val="00AD3493"/>
    <w:rsid w:val="00AD371A"/>
    <w:rsid w:val="00AD401A"/>
    <w:rsid w:val="00AD42EA"/>
    <w:rsid w:val="00AD45D5"/>
    <w:rsid w:val="00AD4769"/>
    <w:rsid w:val="00AD4B60"/>
    <w:rsid w:val="00AD5126"/>
    <w:rsid w:val="00AD51CA"/>
    <w:rsid w:val="00AD54E2"/>
    <w:rsid w:val="00AD5B0F"/>
    <w:rsid w:val="00AD6020"/>
    <w:rsid w:val="00AD6BC9"/>
    <w:rsid w:val="00AD707E"/>
    <w:rsid w:val="00AD7418"/>
    <w:rsid w:val="00AD7CEF"/>
    <w:rsid w:val="00AD7D7C"/>
    <w:rsid w:val="00AE00E1"/>
    <w:rsid w:val="00AE0737"/>
    <w:rsid w:val="00AE0D75"/>
    <w:rsid w:val="00AE0E42"/>
    <w:rsid w:val="00AE0FB9"/>
    <w:rsid w:val="00AE1102"/>
    <w:rsid w:val="00AE1218"/>
    <w:rsid w:val="00AE12B3"/>
    <w:rsid w:val="00AE1AA7"/>
    <w:rsid w:val="00AE1AF3"/>
    <w:rsid w:val="00AE1BF5"/>
    <w:rsid w:val="00AE1D63"/>
    <w:rsid w:val="00AE224D"/>
    <w:rsid w:val="00AE28C8"/>
    <w:rsid w:val="00AE2951"/>
    <w:rsid w:val="00AE2E85"/>
    <w:rsid w:val="00AE2FAD"/>
    <w:rsid w:val="00AE33C4"/>
    <w:rsid w:val="00AE3686"/>
    <w:rsid w:val="00AE36C4"/>
    <w:rsid w:val="00AE3724"/>
    <w:rsid w:val="00AE400B"/>
    <w:rsid w:val="00AE4424"/>
    <w:rsid w:val="00AE4CB7"/>
    <w:rsid w:val="00AE4D9E"/>
    <w:rsid w:val="00AE4FDE"/>
    <w:rsid w:val="00AE5413"/>
    <w:rsid w:val="00AE5492"/>
    <w:rsid w:val="00AE599D"/>
    <w:rsid w:val="00AE5CAD"/>
    <w:rsid w:val="00AE5CBB"/>
    <w:rsid w:val="00AE6290"/>
    <w:rsid w:val="00AE642E"/>
    <w:rsid w:val="00AE65E9"/>
    <w:rsid w:val="00AE671B"/>
    <w:rsid w:val="00AE69E1"/>
    <w:rsid w:val="00AE7325"/>
    <w:rsid w:val="00AE7B48"/>
    <w:rsid w:val="00AE7B89"/>
    <w:rsid w:val="00AE7FAE"/>
    <w:rsid w:val="00AF0168"/>
    <w:rsid w:val="00AF01F5"/>
    <w:rsid w:val="00AF0577"/>
    <w:rsid w:val="00AF05FA"/>
    <w:rsid w:val="00AF12CD"/>
    <w:rsid w:val="00AF1857"/>
    <w:rsid w:val="00AF20FA"/>
    <w:rsid w:val="00AF270B"/>
    <w:rsid w:val="00AF289D"/>
    <w:rsid w:val="00AF29AD"/>
    <w:rsid w:val="00AF2B78"/>
    <w:rsid w:val="00AF2D03"/>
    <w:rsid w:val="00AF2E04"/>
    <w:rsid w:val="00AF30F0"/>
    <w:rsid w:val="00AF335A"/>
    <w:rsid w:val="00AF418A"/>
    <w:rsid w:val="00AF430C"/>
    <w:rsid w:val="00AF4531"/>
    <w:rsid w:val="00AF469F"/>
    <w:rsid w:val="00AF4BC1"/>
    <w:rsid w:val="00AF4BE2"/>
    <w:rsid w:val="00AF510A"/>
    <w:rsid w:val="00AF59EE"/>
    <w:rsid w:val="00AF5CB5"/>
    <w:rsid w:val="00AF5EAB"/>
    <w:rsid w:val="00AF5F29"/>
    <w:rsid w:val="00AF6400"/>
    <w:rsid w:val="00AF690B"/>
    <w:rsid w:val="00AF6F94"/>
    <w:rsid w:val="00AF6FC6"/>
    <w:rsid w:val="00AF71BF"/>
    <w:rsid w:val="00AF71FD"/>
    <w:rsid w:val="00AF7347"/>
    <w:rsid w:val="00AF7A28"/>
    <w:rsid w:val="00B00255"/>
    <w:rsid w:val="00B00380"/>
    <w:rsid w:val="00B00440"/>
    <w:rsid w:val="00B006DE"/>
    <w:rsid w:val="00B00AFF"/>
    <w:rsid w:val="00B00D7D"/>
    <w:rsid w:val="00B01894"/>
    <w:rsid w:val="00B01CBF"/>
    <w:rsid w:val="00B02A0C"/>
    <w:rsid w:val="00B02D29"/>
    <w:rsid w:val="00B02E49"/>
    <w:rsid w:val="00B032BD"/>
    <w:rsid w:val="00B033A3"/>
    <w:rsid w:val="00B035B2"/>
    <w:rsid w:val="00B036D6"/>
    <w:rsid w:val="00B03FE5"/>
    <w:rsid w:val="00B040C6"/>
    <w:rsid w:val="00B049D0"/>
    <w:rsid w:val="00B05074"/>
    <w:rsid w:val="00B0536A"/>
    <w:rsid w:val="00B0548D"/>
    <w:rsid w:val="00B0550E"/>
    <w:rsid w:val="00B055B0"/>
    <w:rsid w:val="00B0576C"/>
    <w:rsid w:val="00B05770"/>
    <w:rsid w:val="00B0579F"/>
    <w:rsid w:val="00B05C43"/>
    <w:rsid w:val="00B05C90"/>
    <w:rsid w:val="00B05D09"/>
    <w:rsid w:val="00B05E97"/>
    <w:rsid w:val="00B05F93"/>
    <w:rsid w:val="00B06133"/>
    <w:rsid w:val="00B062BB"/>
    <w:rsid w:val="00B06676"/>
    <w:rsid w:val="00B06EFB"/>
    <w:rsid w:val="00B0742C"/>
    <w:rsid w:val="00B0756B"/>
    <w:rsid w:val="00B0790B"/>
    <w:rsid w:val="00B07A96"/>
    <w:rsid w:val="00B07AA8"/>
    <w:rsid w:val="00B07F0C"/>
    <w:rsid w:val="00B10046"/>
    <w:rsid w:val="00B10070"/>
    <w:rsid w:val="00B10A19"/>
    <w:rsid w:val="00B10DC7"/>
    <w:rsid w:val="00B10F8B"/>
    <w:rsid w:val="00B1100E"/>
    <w:rsid w:val="00B11276"/>
    <w:rsid w:val="00B115B5"/>
    <w:rsid w:val="00B11664"/>
    <w:rsid w:val="00B11BC4"/>
    <w:rsid w:val="00B12029"/>
    <w:rsid w:val="00B121CB"/>
    <w:rsid w:val="00B12472"/>
    <w:rsid w:val="00B126C9"/>
    <w:rsid w:val="00B128F2"/>
    <w:rsid w:val="00B129A4"/>
    <w:rsid w:val="00B12D94"/>
    <w:rsid w:val="00B12F5E"/>
    <w:rsid w:val="00B12FF3"/>
    <w:rsid w:val="00B130F8"/>
    <w:rsid w:val="00B13184"/>
    <w:rsid w:val="00B13B12"/>
    <w:rsid w:val="00B13D7D"/>
    <w:rsid w:val="00B141F6"/>
    <w:rsid w:val="00B1466D"/>
    <w:rsid w:val="00B14AE5"/>
    <w:rsid w:val="00B14F6F"/>
    <w:rsid w:val="00B150F7"/>
    <w:rsid w:val="00B152D9"/>
    <w:rsid w:val="00B15312"/>
    <w:rsid w:val="00B159BC"/>
    <w:rsid w:val="00B15A72"/>
    <w:rsid w:val="00B162DB"/>
    <w:rsid w:val="00B164EC"/>
    <w:rsid w:val="00B16EF5"/>
    <w:rsid w:val="00B17534"/>
    <w:rsid w:val="00B17550"/>
    <w:rsid w:val="00B17BAB"/>
    <w:rsid w:val="00B20528"/>
    <w:rsid w:val="00B20552"/>
    <w:rsid w:val="00B20651"/>
    <w:rsid w:val="00B20A27"/>
    <w:rsid w:val="00B212CF"/>
    <w:rsid w:val="00B213D7"/>
    <w:rsid w:val="00B213E5"/>
    <w:rsid w:val="00B213FB"/>
    <w:rsid w:val="00B216AD"/>
    <w:rsid w:val="00B216BF"/>
    <w:rsid w:val="00B21805"/>
    <w:rsid w:val="00B2199C"/>
    <w:rsid w:val="00B21D9C"/>
    <w:rsid w:val="00B22070"/>
    <w:rsid w:val="00B223D1"/>
    <w:rsid w:val="00B2262B"/>
    <w:rsid w:val="00B227CC"/>
    <w:rsid w:val="00B22869"/>
    <w:rsid w:val="00B22E61"/>
    <w:rsid w:val="00B22E90"/>
    <w:rsid w:val="00B23B67"/>
    <w:rsid w:val="00B241D4"/>
    <w:rsid w:val="00B24462"/>
    <w:rsid w:val="00B267C8"/>
    <w:rsid w:val="00B26B45"/>
    <w:rsid w:val="00B26CE5"/>
    <w:rsid w:val="00B27644"/>
    <w:rsid w:val="00B27705"/>
    <w:rsid w:val="00B27895"/>
    <w:rsid w:val="00B3006C"/>
    <w:rsid w:val="00B3095F"/>
    <w:rsid w:val="00B30AEA"/>
    <w:rsid w:val="00B31349"/>
    <w:rsid w:val="00B31DE9"/>
    <w:rsid w:val="00B3215D"/>
    <w:rsid w:val="00B3262D"/>
    <w:rsid w:val="00B32BF1"/>
    <w:rsid w:val="00B33BE4"/>
    <w:rsid w:val="00B33E68"/>
    <w:rsid w:val="00B344B3"/>
    <w:rsid w:val="00B34636"/>
    <w:rsid w:val="00B34902"/>
    <w:rsid w:val="00B350C6"/>
    <w:rsid w:val="00B353DC"/>
    <w:rsid w:val="00B356A3"/>
    <w:rsid w:val="00B36326"/>
    <w:rsid w:val="00B36B4A"/>
    <w:rsid w:val="00B36DB9"/>
    <w:rsid w:val="00B36DC1"/>
    <w:rsid w:val="00B370D8"/>
    <w:rsid w:val="00B37464"/>
    <w:rsid w:val="00B37679"/>
    <w:rsid w:val="00B378C9"/>
    <w:rsid w:val="00B37AC7"/>
    <w:rsid w:val="00B37C2C"/>
    <w:rsid w:val="00B402CB"/>
    <w:rsid w:val="00B40302"/>
    <w:rsid w:val="00B40648"/>
    <w:rsid w:val="00B40687"/>
    <w:rsid w:val="00B40F15"/>
    <w:rsid w:val="00B4105C"/>
    <w:rsid w:val="00B41A8A"/>
    <w:rsid w:val="00B41D9A"/>
    <w:rsid w:val="00B41D9E"/>
    <w:rsid w:val="00B41E56"/>
    <w:rsid w:val="00B422A4"/>
    <w:rsid w:val="00B423D7"/>
    <w:rsid w:val="00B424E9"/>
    <w:rsid w:val="00B42553"/>
    <w:rsid w:val="00B42691"/>
    <w:rsid w:val="00B426F9"/>
    <w:rsid w:val="00B42968"/>
    <w:rsid w:val="00B42C5A"/>
    <w:rsid w:val="00B42CFD"/>
    <w:rsid w:val="00B42D70"/>
    <w:rsid w:val="00B42DA5"/>
    <w:rsid w:val="00B431AB"/>
    <w:rsid w:val="00B4361A"/>
    <w:rsid w:val="00B43A51"/>
    <w:rsid w:val="00B43C0C"/>
    <w:rsid w:val="00B43D50"/>
    <w:rsid w:val="00B4442F"/>
    <w:rsid w:val="00B44757"/>
    <w:rsid w:val="00B44FCC"/>
    <w:rsid w:val="00B452C1"/>
    <w:rsid w:val="00B4549B"/>
    <w:rsid w:val="00B45520"/>
    <w:rsid w:val="00B45595"/>
    <w:rsid w:val="00B458A0"/>
    <w:rsid w:val="00B45B1D"/>
    <w:rsid w:val="00B45CD7"/>
    <w:rsid w:val="00B45FBB"/>
    <w:rsid w:val="00B467DA"/>
    <w:rsid w:val="00B46814"/>
    <w:rsid w:val="00B46A47"/>
    <w:rsid w:val="00B46B6B"/>
    <w:rsid w:val="00B46CAE"/>
    <w:rsid w:val="00B46E04"/>
    <w:rsid w:val="00B46E74"/>
    <w:rsid w:val="00B47124"/>
    <w:rsid w:val="00B4754B"/>
    <w:rsid w:val="00B47755"/>
    <w:rsid w:val="00B478C0"/>
    <w:rsid w:val="00B50076"/>
    <w:rsid w:val="00B50603"/>
    <w:rsid w:val="00B508A8"/>
    <w:rsid w:val="00B50AA1"/>
    <w:rsid w:val="00B50CC3"/>
    <w:rsid w:val="00B50D47"/>
    <w:rsid w:val="00B50FAB"/>
    <w:rsid w:val="00B51166"/>
    <w:rsid w:val="00B511E8"/>
    <w:rsid w:val="00B51459"/>
    <w:rsid w:val="00B5149B"/>
    <w:rsid w:val="00B5165F"/>
    <w:rsid w:val="00B5185A"/>
    <w:rsid w:val="00B51E7B"/>
    <w:rsid w:val="00B5276B"/>
    <w:rsid w:val="00B5286C"/>
    <w:rsid w:val="00B52B94"/>
    <w:rsid w:val="00B53041"/>
    <w:rsid w:val="00B532EE"/>
    <w:rsid w:val="00B53593"/>
    <w:rsid w:val="00B53D34"/>
    <w:rsid w:val="00B53F25"/>
    <w:rsid w:val="00B543D9"/>
    <w:rsid w:val="00B5465A"/>
    <w:rsid w:val="00B54681"/>
    <w:rsid w:val="00B550A8"/>
    <w:rsid w:val="00B55B4F"/>
    <w:rsid w:val="00B55BE3"/>
    <w:rsid w:val="00B56136"/>
    <w:rsid w:val="00B56232"/>
    <w:rsid w:val="00B5674D"/>
    <w:rsid w:val="00B56844"/>
    <w:rsid w:val="00B5697D"/>
    <w:rsid w:val="00B56D70"/>
    <w:rsid w:val="00B576DF"/>
    <w:rsid w:val="00B57C65"/>
    <w:rsid w:val="00B57C81"/>
    <w:rsid w:val="00B57E3C"/>
    <w:rsid w:val="00B57F3A"/>
    <w:rsid w:val="00B57F83"/>
    <w:rsid w:val="00B600B1"/>
    <w:rsid w:val="00B60402"/>
    <w:rsid w:val="00B6055E"/>
    <w:rsid w:val="00B60770"/>
    <w:rsid w:val="00B608C9"/>
    <w:rsid w:val="00B60964"/>
    <w:rsid w:val="00B60CD9"/>
    <w:rsid w:val="00B61170"/>
    <w:rsid w:val="00B6180B"/>
    <w:rsid w:val="00B61B4D"/>
    <w:rsid w:val="00B61EA8"/>
    <w:rsid w:val="00B620A3"/>
    <w:rsid w:val="00B623B6"/>
    <w:rsid w:val="00B624F2"/>
    <w:rsid w:val="00B62679"/>
    <w:rsid w:val="00B62BEB"/>
    <w:rsid w:val="00B62F3A"/>
    <w:rsid w:val="00B62FFD"/>
    <w:rsid w:val="00B6318A"/>
    <w:rsid w:val="00B6321B"/>
    <w:rsid w:val="00B63B4B"/>
    <w:rsid w:val="00B63EAC"/>
    <w:rsid w:val="00B64819"/>
    <w:rsid w:val="00B648F0"/>
    <w:rsid w:val="00B6557B"/>
    <w:rsid w:val="00B65B35"/>
    <w:rsid w:val="00B65D97"/>
    <w:rsid w:val="00B66403"/>
    <w:rsid w:val="00B6643A"/>
    <w:rsid w:val="00B66603"/>
    <w:rsid w:val="00B66A18"/>
    <w:rsid w:val="00B66CC2"/>
    <w:rsid w:val="00B67029"/>
    <w:rsid w:val="00B67046"/>
    <w:rsid w:val="00B670A0"/>
    <w:rsid w:val="00B671B8"/>
    <w:rsid w:val="00B67680"/>
    <w:rsid w:val="00B67CFE"/>
    <w:rsid w:val="00B70336"/>
    <w:rsid w:val="00B7042D"/>
    <w:rsid w:val="00B709DF"/>
    <w:rsid w:val="00B70D65"/>
    <w:rsid w:val="00B70E0F"/>
    <w:rsid w:val="00B70EE1"/>
    <w:rsid w:val="00B710B2"/>
    <w:rsid w:val="00B71B7E"/>
    <w:rsid w:val="00B71F1A"/>
    <w:rsid w:val="00B7204C"/>
    <w:rsid w:val="00B720DC"/>
    <w:rsid w:val="00B7267B"/>
    <w:rsid w:val="00B72893"/>
    <w:rsid w:val="00B73065"/>
    <w:rsid w:val="00B7313A"/>
    <w:rsid w:val="00B73969"/>
    <w:rsid w:val="00B73E51"/>
    <w:rsid w:val="00B747C6"/>
    <w:rsid w:val="00B74A6D"/>
    <w:rsid w:val="00B74CD0"/>
    <w:rsid w:val="00B74DC7"/>
    <w:rsid w:val="00B74E62"/>
    <w:rsid w:val="00B74E8A"/>
    <w:rsid w:val="00B758F6"/>
    <w:rsid w:val="00B765E9"/>
    <w:rsid w:val="00B76601"/>
    <w:rsid w:val="00B76625"/>
    <w:rsid w:val="00B769E1"/>
    <w:rsid w:val="00B77095"/>
    <w:rsid w:val="00B773F8"/>
    <w:rsid w:val="00B77921"/>
    <w:rsid w:val="00B77B35"/>
    <w:rsid w:val="00B807D3"/>
    <w:rsid w:val="00B80D7C"/>
    <w:rsid w:val="00B80FA2"/>
    <w:rsid w:val="00B80FAA"/>
    <w:rsid w:val="00B81269"/>
    <w:rsid w:val="00B8136A"/>
    <w:rsid w:val="00B81A0B"/>
    <w:rsid w:val="00B81ACD"/>
    <w:rsid w:val="00B81CEE"/>
    <w:rsid w:val="00B8206E"/>
    <w:rsid w:val="00B826AB"/>
    <w:rsid w:val="00B8286D"/>
    <w:rsid w:val="00B82975"/>
    <w:rsid w:val="00B8310D"/>
    <w:rsid w:val="00B83286"/>
    <w:rsid w:val="00B834BE"/>
    <w:rsid w:val="00B838DB"/>
    <w:rsid w:val="00B8457B"/>
    <w:rsid w:val="00B84638"/>
    <w:rsid w:val="00B84736"/>
    <w:rsid w:val="00B84A74"/>
    <w:rsid w:val="00B854BE"/>
    <w:rsid w:val="00B85685"/>
    <w:rsid w:val="00B85E9F"/>
    <w:rsid w:val="00B86142"/>
    <w:rsid w:val="00B8617C"/>
    <w:rsid w:val="00B862CC"/>
    <w:rsid w:val="00B86384"/>
    <w:rsid w:val="00B8668A"/>
    <w:rsid w:val="00B86958"/>
    <w:rsid w:val="00B869B0"/>
    <w:rsid w:val="00B86E3D"/>
    <w:rsid w:val="00B86F94"/>
    <w:rsid w:val="00B86FAF"/>
    <w:rsid w:val="00B870D4"/>
    <w:rsid w:val="00B87603"/>
    <w:rsid w:val="00B879B2"/>
    <w:rsid w:val="00B9007D"/>
    <w:rsid w:val="00B904E4"/>
    <w:rsid w:val="00B90845"/>
    <w:rsid w:val="00B90FB7"/>
    <w:rsid w:val="00B9133D"/>
    <w:rsid w:val="00B91A01"/>
    <w:rsid w:val="00B922B8"/>
    <w:rsid w:val="00B92835"/>
    <w:rsid w:val="00B92D46"/>
    <w:rsid w:val="00B92FBA"/>
    <w:rsid w:val="00B9324D"/>
    <w:rsid w:val="00B9333E"/>
    <w:rsid w:val="00B93556"/>
    <w:rsid w:val="00B936BC"/>
    <w:rsid w:val="00B93751"/>
    <w:rsid w:val="00B93BC7"/>
    <w:rsid w:val="00B9414E"/>
    <w:rsid w:val="00B94448"/>
    <w:rsid w:val="00B94B4F"/>
    <w:rsid w:val="00B94F3D"/>
    <w:rsid w:val="00B9515F"/>
    <w:rsid w:val="00B952AA"/>
    <w:rsid w:val="00B9549E"/>
    <w:rsid w:val="00B95553"/>
    <w:rsid w:val="00B95583"/>
    <w:rsid w:val="00B95707"/>
    <w:rsid w:val="00B9575C"/>
    <w:rsid w:val="00B957F0"/>
    <w:rsid w:val="00B95A64"/>
    <w:rsid w:val="00B95A6B"/>
    <w:rsid w:val="00B95AFB"/>
    <w:rsid w:val="00B95BFA"/>
    <w:rsid w:val="00B96370"/>
    <w:rsid w:val="00B965F7"/>
    <w:rsid w:val="00B969E0"/>
    <w:rsid w:val="00B96C6A"/>
    <w:rsid w:val="00B97684"/>
    <w:rsid w:val="00B97938"/>
    <w:rsid w:val="00B97DD6"/>
    <w:rsid w:val="00B97E1B"/>
    <w:rsid w:val="00B97E6F"/>
    <w:rsid w:val="00B97F6F"/>
    <w:rsid w:val="00BA0094"/>
    <w:rsid w:val="00BA06EC"/>
    <w:rsid w:val="00BA104C"/>
    <w:rsid w:val="00BA1068"/>
    <w:rsid w:val="00BA1714"/>
    <w:rsid w:val="00BA187D"/>
    <w:rsid w:val="00BA1911"/>
    <w:rsid w:val="00BA1B4E"/>
    <w:rsid w:val="00BA1FDC"/>
    <w:rsid w:val="00BA24F9"/>
    <w:rsid w:val="00BA2A63"/>
    <w:rsid w:val="00BA2ACE"/>
    <w:rsid w:val="00BA2BE6"/>
    <w:rsid w:val="00BA2DC7"/>
    <w:rsid w:val="00BA2EE5"/>
    <w:rsid w:val="00BA3080"/>
    <w:rsid w:val="00BA36E9"/>
    <w:rsid w:val="00BA3E0D"/>
    <w:rsid w:val="00BA446A"/>
    <w:rsid w:val="00BA45CB"/>
    <w:rsid w:val="00BA4929"/>
    <w:rsid w:val="00BA50E2"/>
    <w:rsid w:val="00BA55CB"/>
    <w:rsid w:val="00BA56D4"/>
    <w:rsid w:val="00BA5B6A"/>
    <w:rsid w:val="00BA5BF1"/>
    <w:rsid w:val="00BA606B"/>
    <w:rsid w:val="00BA673F"/>
    <w:rsid w:val="00BA6838"/>
    <w:rsid w:val="00BA6D32"/>
    <w:rsid w:val="00BA78FE"/>
    <w:rsid w:val="00BA798E"/>
    <w:rsid w:val="00BA7E32"/>
    <w:rsid w:val="00BA7FCC"/>
    <w:rsid w:val="00BB08C9"/>
    <w:rsid w:val="00BB0B5E"/>
    <w:rsid w:val="00BB0C36"/>
    <w:rsid w:val="00BB0C5B"/>
    <w:rsid w:val="00BB179A"/>
    <w:rsid w:val="00BB17DA"/>
    <w:rsid w:val="00BB17EB"/>
    <w:rsid w:val="00BB19B1"/>
    <w:rsid w:val="00BB1F17"/>
    <w:rsid w:val="00BB2440"/>
    <w:rsid w:val="00BB2CC0"/>
    <w:rsid w:val="00BB2EB7"/>
    <w:rsid w:val="00BB332B"/>
    <w:rsid w:val="00BB34A0"/>
    <w:rsid w:val="00BB37EE"/>
    <w:rsid w:val="00BB38C6"/>
    <w:rsid w:val="00BB3A7F"/>
    <w:rsid w:val="00BB3BE2"/>
    <w:rsid w:val="00BB3E43"/>
    <w:rsid w:val="00BB3F39"/>
    <w:rsid w:val="00BB4229"/>
    <w:rsid w:val="00BB4261"/>
    <w:rsid w:val="00BB475D"/>
    <w:rsid w:val="00BB4F46"/>
    <w:rsid w:val="00BB4FFC"/>
    <w:rsid w:val="00BB5009"/>
    <w:rsid w:val="00BB552D"/>
    <w:rsid w:val="00BB55AC"/>
    <w:rsid w:val="00BB576D"/>
    <w:rsid w:val="00BB5A99"/>
    <w:rsid w:val="00BB5DF5"/>
    <w:rsid w:val="00BB5E55"/>
    <w:rsid w:val="00BB6024"/>
    <w:rsid w:val="00BB60DC"/>
    <w:rsid w:val="00BB61B9"/>
    <w:rsid w:val="00BB654D"/>
    <w:rsid w:val="00BB6EFF"/>
    <w:rsid w:val="00BB716A"/>
    <w:rsid w:val="00BB7A6F"/>
    <w:rsid w:val="00BC074A"/>
    <w:rsid w:val="00BC1100"/>
    <w:rsid w:val="00BC1318"/>
    <w:rsid w:val="00BC1863"/>
    <w:rsid w:val="00BC1CE3"/>
    <w:rsid w:val="00BC1F0C"/>
    <w:rsid w:val="00BC230B"/>
    <w:rsid w:val="00BC265F"/>
    <w:rsid w:val="00BC2BAF"/>
    <w:rsid w:val="00BC304D"/>
    <w:rsid w:val="00BC3318"/>
    <w:rsid w:val="00BC3433"/>
    <w:rsid w:val="00BC351E"/>
    <w:rsid w:val="00BC398C"/>
    <w:rsid w:val="00BC3E77"/>
    <w:rsid w:val="00BC4111"/>
    <w:rsid w:val="00BC45FB"/>
    <w:rsid w:val="00BC4872"/>
    <w:rsid w:val="00BC4A14"/>
    <w:rsid w:val="00BC52C3"/>
    <w:rsid w:val="00BC5675"/>
    <w:rsid w:val="00BC5886"/>
    <w:rsid w:val="00BC5BAC"/>
    <w:rsid w:val="00BC5C03"/>
    <w:rsid w:val="00BC5CC7"/>
    <w:rsid w:val="00BC5CF2"/>
    <w:rsid w:val="00BC5D69"/>
    <w:rsid w:val="00BC6060"/>
    <w:rsid w:val="00BC62BC"/>
    <w:rsid w:val="00BC65F7"/>
    <w:rsid w:val="00BC663C"/>
    <w:rsid w:val="00BC66A2"/>
    <w:rsid w:val="00BC69CA"/>
    <w:rsid w:val="00BC6C58"/>
    <w:rsid w:val="00BC6D92"/>
    <w:rsid w:val="00BC7187"/>
    <w:rsid w:val="00BC742C"/>
    <w:rsid w:val="00BC764E"/>
    <w:rsid w:val="00BC78A7"/>
    <w:rsid w:val="00BC78FF"/>
    <w:rsid w:val="00BC7C93"/>
    <w:rsid w:val="00BD02E1"/>
    <w:rsid w:val="00BD04B1"/>
    <w:rsid w:val="00BD1471"/>
    <w:rsid w:val="00BD15A8"/>
    <w:rsid w:val="00BD1AC2"/>
    <w:rsid w:val="00BD1C02"/>
    <w:rsid w:val="00BD1E99"/>
    <w:rsid w:val="00BD244A"/>
    <w:rsid w:val="00BD2452"/>
    <w:rsid w:val="00BD27F0"/>
    <w:rsid w:val="00BD2F89"/>
    <w:rsid w:val="00BD3B3D"/>
    <w:rsid w:val="00BD3B73"/>
    <w:rsid w:val="00BD3CCF"/>
    <w:rsid w:val="00BD3FE8"/>
    <w:rsid w:val="00BD44EB"/>
    <w:rsid w:val="00BD4798"/>
    <w:rsid w:val="00BD5251"/>
    <w:rsid w:val="00BD5374"/>
    <w:rsid w:val="00BD5642"/>
    <w:rsid w:val="00BD567A"/>
    <w:rsid w:val="00BD5899"/>
    <w:rsid w:val="00BD58BD"/>
    <w:rsid w:val="00BD5F80"/>
    <w:rsid w:val="00BD60CC"/>
    <w:rsid w:val="00BD6291"/>
    <w:rsid w:val="00BD6326"/>
    <w:rsid w:val="00BD6435"/>
    <w:rsid w:val="00BD678C"/>
    <w:rsid w:val="00BD68C3"/>
    <w:rsid w:val="00BD6CAC"/>
    <w:rsid w:val="00BD6DE9"/>
    <w:rsid w:val="00BD744E"/>
    <w:rsid w:val="00BD7531"/>
    <w:rsid w:val="00BD793F"/>
    <w:rsid w:val="00BD7B7F"/>
    <w:rsid w:val="00BE031B"/>
    <w:rsid w:val="00BE09AB"/>
    <w:rsid w:val="00BE0CEA"/>
    <w:rsid w:val="00BE17DA"/>
    <w:rsid w:val="00BE2BD5"/>
    <w:rsid w:val="00BE2EBC"/>
    <w:rsid w:val="00BE2F98"/>
    <w:rsid w:val="00BE34A1"/>
    <w:rsid w:val="00BE3610"/>
    <w:rsid w:val="00BE3624"/>
    <w:rsid w:val="00BE36D9"/>
    <w:rsid w:val="00BE3F52"/>
    <w:rsid w:val="00BE3FD4"/>
    <w:rsid w:val="00BE4507"/>
    <w:rsid w:val="00BE49C9"/>
    <w:rsid w:val="00BE4CBC"/>
    <w:rsid w:val="00BE5E9B"/>
    <w:rsid w:val="00BE67EC"/>
    <w:rsid w:val="00BE6868"/>
    <w:rsid w:val="00BE6F77"/>
    <w:rsid w:val="00BE78B9"/>
    <w:rsid w:val="00BE7D48"/>
    <w:rsid w:val="00BE7E32"/>
    <w:rsid w:val="00BF037A"/>
    <w:rsid w:val="00BF0601"/>
    <w:rsid w:val="00BF060A"/>
    <w:rsid w:val="00BF094B"/>
    <w:rsid w:val="00BF0C86"/>
    <w:rsid w:val="00BF0FF9"/>
    <w:rsid w:val="00BF154A"/>
    <w:rsid w:val="00BF1662"/>
    <w:rsid w:val="00BF166B"/>
    <w:rsid w:val="00BF193F"/>
    <w:rsid w:val="00BF1C6C"/>
    <w:rsid w:val="00BF21D4"/>
    <w:rsid w:val="00BF283F"/>
    <w:rsid w:val="00BF2B18"/>
    <w:rsid w:val="00BF2B59"/>
    <w:rsid w:val="00BF2DB9"/>
    <w:rsid w:val="00BF30EC"/>
    <w:rsid w:val="00BF374F"/>
    <w:rsid w:val="00BF39D0"/>
    <w:rsid w:val="00BF3BA3"/>
    <w:rsid w:val="00BF3D8A"/>
    <w:rsid w:val="00BF40BE"/>
    <w:rsid w:val="00BF4648"/>
    <w:rsid w:val="00BF4867"/>
    <w:rsid w:val="00BF48A1"/>
    <w:rsid w:val="00BF4AE7"/>
    <w:rsid w:val="00BF5451"/>
    <w:rsid w:val="00BF54FB"/>
    <w:rsid w:val="00BF5FA1"/>
    <w:rsid w:val="00BF5FB3"/>
    <w:rsid w:val="00BF6330"/>
    <w:rsid w:val="00BF655B"/>
    <w:rsid w:val="00BF67E6"/>
    <w:rsid w:val="00BF6BAA"/>
    <w:rsid w:val="00BF6C4F"/>
    <w:rsid w:val="00BF6CA3"/>
    <w:rsid w:val="00BF6F21"/>
    <w:rsid w:val="00BF7876"/>
    <w:rsid w:val="00BF78B0"/>
    <w:rsid w:val="00BF7981"/>
    <w:rsid w:val="00BF7EF9"/>
    <w:rsid w:val="00C00167"/>
    <w:rsid w:val="00C0023C"/>
    <w:rsid w:val="00C008B8"/>
    <w:rsid w:val="00C0118F"/>
    <w:rsid w:val="00C013CD"/>
    <w:rsid w:val="00C01407"/>
    <w:rsid w:val="00C01590"/>
    <w:rsid w:val="00C01956"/>
    <w:rsid w:val="00C01A58"/>
    <w:rsid w:val="00C01A65"/>
    <w:rsid w:val="00C02419"/>
    <w:rsid w:val="00C0257D"/>
    <w:rsid w:val="00C0261A"/>
    <w:rsid w:val="00C026EC"/>
    <w:rsid w:val="00C02A20"/>
    <w:rsid w:val="00C03380"/>
    <w:rsid w:val="00C03A05"/>
    <w:rsid w:val="00C03D13"/>
    <w:rsid w:val="00C046E0"/>
    <w:rsid w:val="00C04706"/>
    <w:rsid w:val="00C047A3"/>
    <w:rsid w:val="00C0495C"/>
    <w:rsid w:val="00C04C19"/>
    <w:rsid w:val="00C04CE3"/>
    <w:rsid w:val="00C052C8"/>
    <w:rsid w:val="00C056C8"/>
    <w:rsid w:val="00C05944"/>
    <w:rsid w:val="00C05BE7"/>
    <w:rsid w:val="00C05CA7"/>
    <w:rsid w:val="00C05CF0"/>
    <w:rsid w:val="00C06C8A"/>
    <w:rsid w:val="00C06DA2"/>
    <w:rsid w:val="00C06F6C"/>
    <w:rsid w:val="00C079CE"/>
    <w:rsid w:val="00C07CA0"/>
    <w:rsid w:val="00C07DF1"/>
    <w:rsid w:val="00C07E8A"/>
    <w:rsid w:val="00C07F28"/>
    <w:rsid w:val="00C100CE"/>
    <w:rsid w:val="00C101C5"/>
    <w:rsid w:val="00C104F3"/>
    <w:rsid w:val="00C105EC"/>
    <w:rsid w:val="00C106AC"/>
    <w:rsid w:val="00C107BE"/>
    <w:rsid w:val="00C1093F"/>
    <w:rsid w:val="00C114C1"/>
    <w:rsid w:val="00C11651"/>
    <w:rsid w:val="00C1187F"/>
    <w:rsid w:val="00C11921"/>
    <w:rsid w:val="00C11E5D"/>
    <w:rsid w:val="00C11EC8"/>
    <w:rsid w:val="00C11F17"/>
    <w:rsid w:val="00C122AB"/>
    <w:rsid w:val="00C12355"/>
    <w:rsid w:val="00C12607"/>
    <w:rsid w:val="00C12620"/>
    <w:rsid w:val="00C1279C"/>
    <w:rsid w:val="00C1289C"/>
    <w:rsid w:val="00C12C4B"/>
    <w:rsid w:val="00C1323C"/>
    <w:rsid w:val="00C137B6"/>
    <w:rsid w:val="00C139B6"/>
    <w:rsid w:val="00C13F3A"/>
    <w:rsid w:val="00C13FBD"/>
    <w:rsid w:val="00C141A6"/>
    <w:rsid w:val="00C142CE"/>
    <w:rsid w:val="00C1449B"/>
    <w:rsid w:val="00C146A2"/>
    <w:rsid w:val="00C1499C"/>
    <w:rsid w:val="00C149E0"/>
    <w:rsid w:val="00C14F31"/>
    <w:rsid w:val="00C15003"/>
    <w:rsid w:val="00C15168"/>
    <w:rsid w:val="00C153B2"/>
    <w:rsid w:val="00C162B2"/>
    <w:rsid w:val="00C164CD"/>
    <w:rsid w:val="00C167CF"/>
    <w:rsid w:val="00C16AC6"/>
    <w:rsid w:val="00C172DF"/>
    <w:rsid w:val="00C173C4"/>
    <w:rsid w:val="00C175AD"/>
    <w:rsid w:val="00C176D8"/>
    <w:rsid w:val="00C177AB"/>
    <w:rsid w:val="00C17D9C"/>
    <w:rsid w:val="00C20235"/>
    <w:rsid w:val="00C203A0"/>
    <w:rsid w:val="00C204AD"/>
    <w:rsid w:val="00C2069F"/>
    <w:rsid w:val="00C20A89"/>
    <w:rsid w:val="00C20BCA"/>
    <w:rsid w:val="00C20EB2"/>
    <w:rsid w:val="00C20F71"/>
    <w:rsid w:val="00C20FE8"/>
    <w:rsid w:val="00C211F6"/>
    <w:rsid w:val="00C2127C"/>
    <w:rsid w:val="00C2176E"/>
    <w:rsid w:val="00C21F30"/>
    <w:rsid w:val="00C222BC"/>
    <w:rsid w:val="00C225D8"/>
    <w:rsid w:val="00C22A93"/>
    <w:rsid w:val="00C22CA3"/>
    <w:rsid w:val="00C22F9C"/>
    <w:rsid w:val="00C23002"/>
    <w:rsid w:val="00C232C4"/>
    <w:rsid w:val="00C23994"/>
    <w:rsid w:val="00C23BA1"/>
    <w:rsid w:val="00C23E5E"/>
    <w:rsid w:val="00C24075"/>
    <w:rsid w:val="00C240D2"/>
    <w:rsid w:val="00C246D4"/>
    <w:rsid w:val="00C2481D"/>
    <w:rsid w:val="00C253CE"/>
    <w:rsid w:val="00C25692"/>
    <w:rsid w:val="00C256F1"/>
    <w:rsid w:val="00C25A59"/>
    <w:rsid w:val="00C25A6D"/>
    <w:rsid w:val="00C25A77"/>
    <w:rsid w:val="00C25DF6"/>
    <w:rsid w:val="00C25EC8"/>
    <w:rsid w:val="00C26D5D"/>
    <w:rsid w:val="00C26F38"/>
    <w:rsid w:val="00C27546"/>
    <w:rsid w:val="00C27D25"/>
    <w:rsid w:val="00C27F67"/>
    <w:rsid w:val="00C30409"/>
    <w:rsid w:val="00C304FB"/>
    <w:rsid w:val="00C3086A"/>
    <w:rsid w:val="00C30E1E"/>
    <w:rsid w:val="00C31106"/>
    <w:rsid w:val="00C3132E"/>
    <w:rsid w:val="00C32694"/>
    <w:rsid w:val="00C32B97"/>
    <w:rsid w:val="00C33187"/>
    <w:rsid w:val="00C33252"/>
    <w:rsid w:val="00C335D8"/>
    <w:rsid w:val="00C3364F"/>
    <w:rsid w:val="00C33777"/>
    <w:rsid w:val="00C33840"/>
    <w:rsid w:val="00C340CC"/>
    <w:rsid w:val="00C34506"/>
    <w:rsid w:val="00C34519"/>
    <w:rsid w:val="00C34967"/>
    <w:rsid w:val="00C3507F"/>
    <w:rsid w:val="00C353A1"/>
    <w:rsid w:val="00C3560F"/>
    <w:rsid w:val="00C3567D"/>
    <w:rsid w:val="00C357E3"/>
    <w:rsid w:val="00C35BD9"/>
    <w:rsid w:val="00C35CE0"/>
    <w:rsid w:val="00C36750"/>
    <w:rsid w:val="00C36BE8"/>
    <w:rsid w:val="00C36C7D"/>
    <w:rsid w:val="00C36CEA"/>
    <w:rsid w:val="00C37364"/>
    <w:rsid w:val="00C37378"/>
    <w:rsid w:val="00C3748C"/>
    <w:rsid w:val="00C378EC"/>
    <w:rsid w:val="00C37A88"/>
    <w:rsid w:val="00C37C1B"/>
    <w:rsid w:val="00C4050E"/>
    <w:rsid w:val="00C405B6"/>
    <w:rsid w:val="00C40EC0"/>
    <w:rsid w:val="00C4152D"/>
    <w:rsid w:val="00C41553"/>
    <w:rsid w:val="00C41D16"/>
    <w:rsid w:val="00C41E20"/>
    <w:rsid w:val="00C41E4F"/>
    <w:rsid w:val="00C41FC2"/>
    <w:rsid w:val="00C4220F"/>
    <w:rsid w:val="00C42D70"/>
    <w:rsid w:val="00C43238"/>
    <w:rsid w:val="00C43AE1"/>
    <w:rsid w:val="00C43D9B"/>
    <w:rsid w:val="00C43DB9"/>
    <w:rsid w:val="00C443C8"/>
    <w:rsid w:val="00C446C3"/>
    <w:rsid w:val="00C44A12"/>
    <w:rsid w:val="00C44B3A"/>
    <w:rsid w:val="00C44BEE"/>
    <w:rsid w:val="00C44C61"/>
    <w:rsid w:val="00C44CCF"/>
    <w:rsid w:val="00C44FAA"/>
    <w:rsid w:val="00C45381"/>
    <w:rsid w:val="00C455B2"/>
    <w:rsid w:val="00C4564F"/>
    <w:rsid w:val="00C457BB"/>
    <w:rsid w:val="00C45F8E"/>
    <w:rsid w:val="00C46153"/>
    <w:rsid w:val="00C4682A"/>
    <w:rsid w:val="00C46B64"/>
    <w:rsid w:val="00C46CDA"/>
    <w:rsid w:val="00C4725D"/>
    <w:rsid w:val="00C47393"/>
    <w:rsid w:val="00C47A2F"/>
    <w:rsid w:val="00C47EA4"/>
    <w:rsid w:val="00C47EB6"/>
    <w:rsid w:val="00C50967"/>
    <w:rsid w:val="00C50D9C"/>
    <w:rsid w:val="00C518D1"/>
    <w:rsid w:val="00C51BAF"/>
    <w:rsid w:val="00C5233A"/>
    <w:rsid w:val="00C523CB"/>
    <w:rsid w:val="00C5269E"/>
    <w:rsid w:val="00C5276C"/>
    <w:rsid w:val="00C52800"/>
    <w:rsid w:val="00C5283A"/>
    <w:rsid w:val="00C528C1"/>
    <w:rsid w:val="00C52BE1"/>
    <w:rsid w:val="00C52CDD"/>
    <w:rsid w:val="00C532F7"/>
    <w:rsid w:val="00C5344E"/>
    <w:rsid w:val="00C53893"/>
    <w:rsid w:val="00C538A6"/>
    <w:rsid w:val="00C53DF9"/>
    <w:rsid w:val="00C5426F"/>
    <w:rsid w:val="00C544E0"/>
    <w:rsid w:val="00C54541"/>
    <w:rsid w:val="00C5455A"/>
    <w:rsid w:val="00C54781"/>
    <w:rsid w:val="00C54B5F"/>
    <w:rsid w:val="00C55202"/>
    <w:rsid w:val="00C5526C"/>
    <w:rsid w:val="00C55440"/>
    <w:rsid w:val="00C5552B"/>
    <w:rsid w:val="00C5573D"/>
    <w:rsid w:val="00C557A0"/>
    <w:rsid w:val="00C55A58"/>
    <w:rsid w:val="00C55AE1"/>
    <w:rsid w:val="00C55B6B"/>
    <w:rsid w:val="00C55BB6"/>
    <w:rsid w:val="00C55D1F"/>
    <w:rsid w:val="00C560DC"/>
    <w:rsid w:val="00C56245"/>
    <w:rsid w:val="00C563BA"/>
    <w:rsid w:val="00C564E7"/>
    <w:rsid w:val="00C56633"/>
    <w:rsid w:val="00C56AB2"/>
    <w:rsid w:val="00C56E75"/>
    <w:rsid w:val="00C57782"/>
    <w:rsid w:val="00C57F40"/>
    <w:rsid w:val="00C601BE"/>
    <w:rsid w:val="00C6031B"/>
    <w:rsid w:val="00C606DF"/>
    <w:rsid w:val="00C60831"/>
    <w:rsid w:val="00C609F4"/>
    <w:rsid w:val="00C60CC8"/>
    <w:rsid w:val="00C6101E"/>
    <w:rsid w:val="00C61EA7"/>
    <w:rsid w:val="00C62461"/>
    <w:rsid w:val="00C62498"/>
    <w:rsid w:val="00C624D9"/>
    <w:rsid w:val="00C62EA8"/>
    <w:rsid w:val="00C63120"/>
    <w:rsid w:val="00C63291"/>
    <w:rsid w:val="00C63382"/>
    <w:rsid w:val="00C63394"/>
    <w:rsid w:val="00C6348D"/>
    <w:rsid w:val="00C635CA"/>
    <w:rsid w:val="00C63B58"/>
    <w:rsid w:val="00C63E07"/>
    <w:rsid w:val="00C63E61"/>
    <w:rsid w:val="00C63EBA"/>
    <w:rsid w:val="00C643C7"/>
    <w:rsid w:val="00C644EA"/>
    <w:rsid w:val="00C645AC"/>
    <w:rsid w:val="00C64F2B"/>
    <w:rsid w:val="00C64F43"/>
    <w:rsid w:val="00C6512E"/>
    <w:rsid w:val="00C6520D"/>
    <w:rsid w:val="00C6553A"/>
    <w:rsid w:val="00C6568B"/>
    <w:rsid w:val="00C6575D"/>
    <w:rsid w:val="00C661D2"/>
    <w:rsid w:val="00C6631D"/>
    <w:rsid w:val="00C66746"/>
    <w:rsid w:val="00C6676E"/>
    <w:rsid w:val="00C668D9"/>
    <w:rsid w:val="00C66B37"/>
    <w:rsid w:val="00C66F55"/>
    <w:rsid w:val="00C6791E"/>
    <w:rsid w:val="00C679AF"/>
    <w:rsid w:val="00C67BEC"/>
    <w:rsid w:val="00C67D36"/>
    <w:rsid w:val="00C702B2"/>
    <w:rsid w:val="00C7053E"/>
    <w:rsid w:val="00C707B0"/>
    <w:rsid w:val="00C70C8B"/>
    <w:rsid w:val="00C70D23"/>
    <w:rsid w:val="00C70DE6"/>
    <w:rsid w:val="00C70F13"/>
    <w:rsid w:val="00C70F91"/>
    <w:rsid w:val="00C71111"/>
    <w:rsid w:val="00C7113A"/>
    <w:rsid w:val="00C71294"/>
    <w:rsid w:val="00C712AC"/>
    <w:rsid w:val="00C71354"/>
    <w:rsid w:val="00C71786"/>
    <w:rsid w:val="00C71870"/>
    <w:rsid w:val="00C719D7"/>
    <w:rsid w:val="00C71B59"/>
    <w:rsid w:val="00C71D79"/>
    <w:rsid w:val="00C724A4"/>
    <w:rsid w:val="00C72556"/>
    <w:rsid w:val="00C730E2"/>
    <w:rsid w:val="00C732C9"/>
    <w:rsid w:val="00C7353B"/>
    <w:rsid w:val="00C73A07"/>
    <w:rsid w:val="00C741ED"/>
    <w:rsid w:val="00C74887"/>
    <w:rsid w:val="00C74956"/>
    <w:rsid w:val="00C74F56"/>
    <w:rsid w:val="00C75029"/>
    <w:rsid w:val="00C750CF"/>
    <w:rsid w:val="00C750F8"/>
    <w:rsid w:val="00C7517D"/>
    <w:rsid w:val="00C751B3"/>
    <w:rsid w:val="00C757E4"/>
    <w:rsid w:val="00C758DD"/>
    <w:rsid w:val="00C759B2"/>
    <w:rsid w:val="00C75B38"/>
    <w:rsid w:val="00C75E97"/>
    <w:rsid w:val="00C76362"/>
    <w:rsid w:val="00C764BF"/>
    <w:rsid w:val="00C7673C"/>
    <w:rsid w:val="00C7674A"/>
    <w:rsid w:val="00C76795"/>
    <w:rsid w:val="00C7688C"/>
    <w:rsid w:val="00C76D49"/>
    <w:rsid w:val="00C76E38"/>
    <w:rsid w:val="00C77597"/>
    <w:rsid w:val="00C77856"/>
    <w:rsid w:val="00C77A4D"/>
    <w:rsid w:val="00C77C92"/>
    <w:rsid w:val="00C77D72"/>
    <w:rsid w:val="00C80232"/>
    <w:rsid w:val="00C8029A"/>
    <w:rsid w:val="00C80527"/>
    <w:rsid w:val="00C807B4"/>
    <w:rsid w:val="00C80EC0"/>
    <w:rsid w:val="00C8110F"/>
    <w:rsid w:val="00C811C8"/>
    <w:rsid w:val="00C81228"/>
    <w:rsid w:val="00C81283"/>
    <w:rsid w:val="00C81672"/>
    <w:rsid w:val="00C8233F"/>
    <w:rsid w:val="00C82461"/>
    <w:rsid w:val="00C82669"/>
    <w:rsid w:val="00C83E72"/>
    <w:rsid w:val="00C84057"/>
    <w:rsid w:val="00C844BD"/>
    <w:rsid w:val="00C8567B"/>
    <w:rsid w:val="00C857A2"/>
    <w:rsid w:val="00C85977"/>
    <w:rsid w:val="00C85B64"/>
    <w:rsid w:val="00C85D23"/>
    <w:rsid w:val="00C85D85"/>
    <w:rsid w:val="00C85E4E"/>
    <w:rsid w:val="00C86029"/>
    <w:rsid w:val="00C86926"/>
    <w:rsid w:val="00C869C5"/>
    <w:rsid w:val="00C86B43"/>
    <w:rsid w:val="00C86B8F"/>
    <w:rsid w:val="00C86E3D"/>
    <w:rsid w:val="00C86FF3"/>
    <w:rsid w:val="00C87534"/>
    <w:rsid w:val="00C8758F"/>
    <w:rsid w:val="00C8779C"/>
    <w:rsid w:val="00C87EDF"/>
    <w:rsid w:val="00C87FF7"/>
    <w:rsid w:val="00C90468"/>
    <w:rsid w:val="00C9095C"/>
    <w:rsid w:val="00C90C67"/>
    <w:rsid w:val="00C90FF9"/>
    <w:rsid w:val="00C9137E"/>
    <w:rsid w:val="00C9160B"/>
    <w:rsid w:val="00C91776"/>
    <w:rsid w:val="00C91B36"/>
    <w:rsid w:val="00C91C62"/>
    <w:rsid w:val="00C91CB4"/>
    <w:rsid w:val="00C91FFF"/>
    <w:rsid w:val="00C921F3"/>
    <w:rsid w:val="00C93378"/>
    <w:rsid w:val="00C93505"/>
    <w:rsid w:val="00C93650"/>
    <w:rsid w:val="00C93829"/>
    <w:rsid w:val="00C9391E"/>
    <w:rsid w:val="00C93F65"/>
    <w:rsid w:val="00C9409A"/>
    <w:rsid w:val="00C940D6"/>
    <w:rsid w:val="00C94250"/>
    <w:rsid w:val="00C945C6"/>
    <w:rsid w:val="00C94997"/>
    <w:rsid w:val="00C94AE4"/>
    <w:rsid w:val="00C94F9C"/>
    <w:rsid w:val="00C95491"/>
    <w:rsid w:val="00C95752"/>
    <w:rsid w:val="00C95ADD"/>
    <w:rsid w:val="00C95B07"/>
    <w:rsid w:val="00C96610"/>
    <w:rsid w:val="00C9677F"/>
    <w:rsid w:val="00C96A2E"/>
    <w:rsid w:val="00C96ADC"/>
    <w:rsid w:val="00C96BE6"/>
    <w:rsid w:val="00C971B8"/>
    <w:rsid w:val="00C9742A"/>
    <w:rsid w:val="00C97C76"/>
    <w:rsid w:val="00CA03D7"/>
    <w:rsid w:val="00CA04CF"/>
    <w:rsid w:val="00CA0B9F"/>
    <w:rsid w:val="00CA0C98"/>
    <w:rsid w:val="00CA14C8"/>
    <w:rsid w:val="00CA1803"/>
    <w:rsid w:val="00CA1F12"/>
    <w:rsid w:val="00CA218A"/>
    <w:rsid w:val="00CA2194"/>
    <w:rsid w:val="00CA2419"/>
    <w:rsid w:val="00CA2A57"/>
    <w:rsid w:val="00CA2A69"/>
    <w:rsid w:val="00CA3097"/>
    <w:rsid w:val="00CA31DB"/>
    <w:rsid w:val="00CA32EE"/>
    <w:rsid w:val="00CA3589"/>
    <w:rsid w:val="00CA3DB1"/>
    <w:rsid w:val="00CA481D"/>
    <w:rsid w:val="00CA54A9"/>
    <w:rsid w:val="00CA55E8"/>
    <w:rsid w:val="00CA5B46"/>
    <w:rsid w:val="00CA5D35"/>
    <w:rsid w:val="00CA60DE"/>
    <w:rsid w:val="00CA741E"/>
    <w:rsid w:val="00CA7571"/>
    <w:rsid w:val="00CB00F2"/>
    <w:rsid w:val="00CB0223"/>
    <w:rsid w:val="00CB0582"/>
    <w:rsid w:val="00CB0DE0"/>
    <w:rsid w:val="00CB128B"/>
    <w:rsid w:val="00CB12C4"/>
    <w:rsid w:val="00CB1532"/>
    <w:rsid w:val="00CB191D"/>
    <w:rsid w:val="00CB1B4B"/>
    <w:rsid w:val="00CB1F5A"/>
    <w:rsid w:val="00CB20B6"/>
    <w:rsid w:val="00CB246C"/>
    <w:rsid w:val="00CB26D7"/>
    <w:rsid w:val="00CB2D15"/>
    <w:rsid w:val="00CB3520"/>
    <w:rsid w:val="00CB3F21"/>
    <w:rsid w:val="00CB442C"/>
    <w:rsid w:val="00CB45EA"/>
    <w:rsid w:val="00CB4D55"/>
    <w:rsid w:val="00CB4E3E"/>
    <w:rsid w:val="00CB506A"/>
    <w:rsid w:val="00CB5122"/>
    <w:rsid w:val="00CB5442"/>
    <w:rsid w:val="00CB5B64"/>
    <w:rsid w:val="00CB5CA4"/>
    <w:rsid w:val="00CB5FB1"/>
    <w:rsid w:val="00CB624E"/>
    <w:rsid w:val="00CB627A"/>
    <w:rsid w:val="00CB729D"/>
    <w:rsid w:val="00CB73B4"/>
    <w:rsid w:val="00CB73FB"/>
    <w:rsid w:val="00CB74AB"/>
    <w:rsid w:val="00CB7589"/>
    <w:rsid w:val="00CB768B"/>
    <w:rsid w:val="00CB7729"/>
    <w:rsid w:val="00CC0C24"/>
    <w:rsid w:val="00CC1414"/>
    <w:rsid w:val="00CC221A"/>
    <w:rsid w:val="00CC23E4"/>
    <w:rsid w:val="00CC2893"/>
    <w:rsid w:val="00CC2967"/>
    <w:rsid w:val="00CC2A99"/>
    <w:rsid w:val="00CC2B2A"/>
    <w:rsid w:val="00CC2CB3"/>
    <w:rsid w:val="00CC2D8F"/>
    <w:rsid w:val="00CC2EB6"/>
    <w:rsid w:val="00CC3049"/>
    <w:rsid w:val="00CC31DC"/>
    <w:rsid w:val="00CC34C8"/>
    <w:rsid w:val="00CC365F"/>
    <w:rsid w:val="00CC39A1"/>
    <w:rsid w:val="00CC39F8"/>
    <w:rsid w:val="00CC3CFF"/>
    <w:rsid w:val="00CC41FD"/>
    <w:rsid w:val="00CC4560"/>
    <w:rsid w:val="00CC45E8"/>
    <w:rsid w:val="00CC4DD6"/>
    <w:rsid w:val="00CC4E2F"/>
    <w:rsid w:val="00CC502B"/>
    <w:rsid w:val="00CC527B"/>
    <w:rsid w:val="00CC5AE5"/>
    <w:rsid w:val="00CC5E5B"/>
    <w:rsid w:val="00CC615F"/>
    <w:rsid w:val="00CC6477"/>
    <w:rsid w:val="00CC6537"/>
    <w:rsid w:val="00CC6769"/>
    <w:rsid w:val="00CC6794"/>
    <w:rsid w:val="00CC6909"/>
    <w:rsid w:val="00CC6FF5"/>
    <w:rsid w:val="00CC71B9"/>
    <w:rsid w:val="00CC75B4"/>
    <w:rsid w:val="00CC7787"/>
    <w:rsid w:val="00CC78D0"/>
    <w:rsid w:val="00CC7E4F"/>
    <w:rsid w:val="00CC7F44"/>
    <w:rsid w:val="00CC7FE6"/>
    <w:rsid w:val="00CD02B9"/>
    <w:rsid w:val="00CD0415"/>
    <w:rsid w:val="00CD05D0"/>
    <w:rsid w:val="00CD0B9C"/>
    <w:rsid w:val="00CD0C32"/>
    <w:rsid w:val="00CD0D78"/>
    <w:rsid w:val="00CD1106"/>
    <w:rsid w:val="00CD11F8"/>
    <w:rsid w:val="00CD1208"/>
    <w:rsid w:val="00CD12E1"/>
    <w:rsid w:val="00CD13D3"/>
    <w:rsid w:val="00CD1687"/>
    <w:rsid w:val="00CD1F42"/>
    <w:rsid w:val="00CD229C"/>
    <w:rsid w:val="00CD2801"/>
    <w:rsid w:val="00CD2B65"/>
    <w:rsid w:val="00CD2D5C"/>
    <w:rsid w:val="00CD2D5F"/>
    <w:rsid w:val="00CD36AA"/>
    <w:rsid w:val="00CD399B"/>
    <w:rsid w:val="00CD3B4A"/>
    <w:rsid w:val="00CD3F5D"/>
    <w:rsid w:val="00CD404B"/>
    <w:rsid w:val="00CD4099"/>
    <w:rsid w:val="00CD4384"/>
    <w:rsid w:val="00CD44F2"/>
    <w:rsid w:val="00CD4714"/>
    <w:rsid w:val="00CD4B60"/>
    <w:rsid w:val="00CD4CD4"/>
    <w:rsid w:val="00CD4CFB"/>
    <w:rsid w:val="00CD4EAA"/>
    <w:rsid w:val="00CD52C4"/>
    <w:rsid w:val="00CD5581"/>
    <w:rsid w:val="00CD5E7A"/>
    <w:rsid w:val="00CD5F45"/>
    <w:rsid w:val="00CD60C5"/>
    <w:rsid w:val="00CD6280"/>
    <w:rsid w:val="00CD6491"/>
    <w:rsid w:val="00CD6E34"/>
    <w:rsid w:val="00CD7650"/>
    <w:rsid w:val="00CD776F"/>
    <w:rsid w:val="00CD7882"/>
    <w:rsid w:val="00CD7DFA"/>
    <w:rsid w:val="00CD7FFE"/>
    <w:rsid w:val="00CE0030"/>
    <w:rsid w:val="00CE04B7"/>
    <w:rsid w:val="00CE06CA"/>
    <w:rsid w:val="00CE0846"/>
    <w:rsid w:val="00CE0E61"/>
    <w:rsid w:val="00CE13A6"/>
    <w:rsid w:val="00CE175F"/>
    <w:rsid w:val="00CE17F9"/>
    <w:rsid w:val="00CE2170"/>
    <w:rsid w:val="00CE2187"/>
    <w:rsid w:val="00CE2CB9"/>
    <w:rsid w:val="00CE2CCB"/>
    <w:rsid w:val="00CE3854"/>
    <w:rsid w:val="00CE3CC0"/>
    <w:rsid w:val="00CE3D08"/>
    <w:rsid w:val="00CE3E3A"/>
    <w:rsid w:val="00CE4293"/>
    <w:rsid w:val="00CE470C"/>
    <w:rsid w:val="00CE4AC3"/>
    <w:rsid w:val="00CE57EF"/>
    <w:rsid w:val="00CE5A11"/>
    <w:rsid w:val="00CE5A9F"/>
    <w:rsid w:val="00CE5B2A"/>
    <w:rsid w:val="00CE61C1"/>
    <w:rsid w:val="00CE636C"/>
    <w:rsid w:val="00CE65D6"/>
    <w:rsid w:val="00CE67D9"/>
    <w:rsid w:val="00CE6847"/>
    <w:rsid w:val="00CE6C4F"/>
    <w:rsid w:val="00CE6F12"/>
    <w:rsid w:val="00CE70A5"/>
    <w:rsid w:val="00CE73D4"/>
    <w:rsid w:val="00CE7B93"/>
    <w:rsid w:val="00CE7CC9"/>
    <w:rsid w:val="00CE7D37"/>
    <w:rsid w:val="00CE7D94"/>
    <w:rsid w:val="00CF02F5"/>
    <w:rsid w:val="00CF02FA"/>
    <w:rsid w:val="00CF0BAB"/>
    <w:rsid w:val="00CF0E40"/>
    <w:rsid w:val="00CF0F09"/>
    <w:rsid w:val="00CF11F7"/>
    <w:rsid w:val="00CF1AAB"/>
    <w:rsid w:val="00CF1B0F"/>
    <w:rsid w:val="00CF1E82"/>
    <w:rsid w:val="00CF219B"/>
    <w:rsid w:val="00CF251B"/>
    <w:rsid w:val="00CF2674"/>
    <w:rsid w:val="00CF2AF0"/>
    <w:rsid w:val="00CF3995"/>
    <w:rsid w:val="00CF39E9"/>
    <w:rsid w:val="00CF3AA0"/>
    <w:rsid w:val="00CF3B3A"/>
    <w:rsid w:val="00CF4261"/>
    <w:rsid w:val="00CF44F9"/>
    <w:rsid w:val="00CF4719"/>
    <w:rsid w:val="00CF49F1"/>
    <w:rsid w:val="00CF4BB6"/>
    <w:rsid w:val="00CF5244"/>
    <w:rsid w:val="00CF573B"/>
    <w:rsid w:val="00CF5761"/>
    <w:rsid w:val="00CF5EA4"/>
    <w:rsid w:val="00CF6476"/>
    <w:rsid w:val="00CF6DAA"/>
    <w:rsid w:val="00CF6E73"/>
    <w:rsid w:val="00CF76EC"/>
    <w:rsid w:val="00CF79DF"/>
    <w:rsid w:val="00CF7ABC"/>
    <w:rsid w:val="00CF7C67"/>
    <w:rsid w:val="00D003D9"/>
    <w:rsid w:val="00D0072A"/>
    <w:rsid w:val="00D00E81"/>
    <w:rsid w:val="00D00FE2"/>
    <w:rsid w:val="00D0119A"/>
    <w:rsid w:val="00D0172C"/>
    <w:rsid w:val="00D01779"/>
    <w:rsid w:val="00D0184C"/>
    <w:rsid w:val="00D01947"/>
    <w:rsid w:val="00D01CB5"/>
    <w:rsid w:val="00D01F2B"/>
    <w:rsid w:val="00D02317"/>
    <w:rsid w:val="00D023AE"/>
    <w:rsid w:val="00D024FA"/>
    <w:rsid w:val="00D0292A"/>
    <w:rsid w:val="00D02B6C"/>
    <w:rsid w:val="00D0315F"/>
    <w:rsid w:val="00D03674"/>
    <w:rsid w:val="00D036E4"/>
    <w:rsid w:val="00D0370C"/>
    <w:rsid w:val="00D0377E"/>
    <w:rsid w:val="00D03D34"/>
    <w:rsid w:val="00D043AF"/>
    <w:rsid w:val="00D043B0"/>
    <w:rsid w:val="00D0476B"/>
    <w:rsid w:val="00D04826"/>
    <w:rsid w:val="00D04F72"/>
    <w:rsid w:val="00D05347"/>
    <w:rsid w:val="00D05904"/>
    <w:rsid w:val="00D05A1F"/>
    <w:rsid w:val="00D05D08"/>
    <w:rsid w:val="00D061CD"/>
    <w:rsid w:val="00D06438"/>
    <w:rsid w:val="00D06F48"/>
    <w:rsid w:val="00D06FF3"/>
    <w:rsid w:val="00D0744E"/>
    <w:rsid w:val="00D07475"/>
    <w:rsid w:val="00D07697"/>
    <w:rsid w:val="00D0782F"/>
    <w:rsid w:val="00D079C0"/>
    <w:rsid w:val="00D07A89"/>
    <w:rsid w:val="00D07AD8"/>
    <w:rsid w:val="00D101DD"/>
    <w:rsid w:val="00D10527"/>
    <w:rsid w:val="00D1094A"/>
    <w:rsid w:val="00D10E4E"/>
    <w:rsid w:val="00D11198"/>
    <w:rsid w:val="00D115C6"/>
    <w:rsid w:val="00D12514"/>
    <w:rsid w:val="00D127B7"/>
    <w:rsid w:val="00D129DF"/>
    <w:rsid w:val="00D12A86"/>
    <w:rsid w:val="00D13AC8"/>
    <w:rsid w:val="00D13B3E"/>
    <w:rsid w:val="00D13B41"/>
    <w:rsid w:val="00D142A4"/>
    <w:rsid w:val="00D143CB"/>
    <w:rsid w:val="00D1475F"/>
    <w:rsid w:val="00D14C4F"/>
    <w:rsid w:val="00D14D67"/>
    <w:rsid w:val="00D15053"/>
    <w:rsid w:val="00D154A5"/>
    <w:rsid w:val="00D157B8"/>
    <w:rsid w:val="00D15A00"/>
    <w:rsid w:val="00D15FAC"/>
    <w:rsid w:val="00D1619A"/>
    <w:rsid w:val="00D162F8"/>
    <w:rsid w:val="00D164C9"/>
    <w:rsid w:val="00D16BC2"/>
    <w:rsid w:val="00D16F88"/>
    <w:rsid w:val="00D17003"/>
    <w:rsid w:val="00D1752A"/>
    <w:rsid w:val="00D1781A"/>
    <w:rsid w:val="00D17D79"/>
    <w:rsid w:val="00D17DC5"/>
    <w:rsid w:val="00D203DE"/>
    <w:rsid w:val="00D20819"/>
    <w:rsid w:val="00D21651"/>
    <w:rsid w:val="00D21828"/>
    <w:rsid w:val="00D21A8A"/>
    <w:rsid w:val="00D21AAD"/>
    <w:rsid w:val="00D2224D"/>
    <w:rsid w:val="00D22256"/>
    <w:rsid w:val="00D22919"/>
    <w:rsid w:val="00D22BB0"/>
    <w:rsid w:val="00D22CED"/>
    <w:rsid w:val="00D23E70"/>
    <w:rsid w:val="00D25034"/>
    <w:rsid w:val="00D25084"/>
    <w:rsid w:val="00D251AE"/>
    <w:rsid w:val="00D2544D"/>
    <w:rsid w:val="00D254E6"/>
    <w:rsid w:val="00D25580"/>
    <w:rsid w:val="00D25598"/>
    <w:rsid w:val="00D259F3"/>
    <w:rsid w:val="00D25A4B"/>
    <w:rsid w:val="00D25B49"/>
    <w:rsid w:val="00D25C0C"/>
    <w:rsid w:val="00D25CF7"/>
    <w:rsid w:val="00D25E45"/>
    <w:rsid w:val="00D2631B"/>
    <w:rsid w:val="00D2686C"/>
    <w:rsid w:val="00D26974"/>
    <w:rsid w:val="00D26AD4"/>
    <w:rsid w:val="00D26B1F"/>
    <w:rsid w:val="00D26CB0"/>
    <w:rsid w:val="00D27410"/>
    <w:rsid w:val="00D27BEF"/>
    <w:rsid w:val="00D27F73"/>
    <w:rsid w:val="00D30224"/>
    <w:rsid w:val="00D3030D"/>
    <w:rsid w:val="00D30403"/>
    <w:rsid w:val="00D30502"/>
    <w:rsid w:val="00D308B2"/>
    <w:rsid w:val="00D30DEB"/>
    <w:rsid w:val="00D30F25"/>
    <w:rsid w:val="00D311DF"/>
    <w:rsid w:val="00D3160C"/>
    <w:rsid w:val="00D3166A"/>
    <w:rsid w:val="00D316E3"/>
    <w:rsid w:val="00D31772"/>
    <w:rsid w:val="00D317EF"/>
    <w:rsid w:val="00D31886"/>
    <w:rsid w:val="00D31DCB"/>
    <w:rsid w:val="00D31EDF"/>
    <w:rsid w:val="00D32151"/>
    <w:rsid w:val="00D322B9"/>
    <w:rsid w:val="00D32397"/>
    <w:rsid w:val="00D32B4C"/>
    <w:rsid w:val="00D32B6E"/>
    <w:rsid w:val="00D33014"/>
    <w:rsid w:val="00D33132"/>
    <w:rsid w:val="00D335A6"/>
    <w:rsid w:val="00D336A6"/>
    <w:rsid w:val="00D33746"/>
    <w:rsid w:val="00D33C52"/>
    <w:rsid w:val="00D33CB9"/>
    <w:rsid w:val="00D34292"/>
    <w:rsid w:val="00D34548"/>
    <w:rsid w:val="00D348DF"/>
    <w:rsid w:val="00D3514C"/>
    <w:rsid w:val="00D352A0"/>
    <w:rsid w:val="00D35771"/>
    <w:rsid w:val="00D35BD9"/>
    <w:rsid w:val="00D3630A"/>
    <w:rsid w:val="00D3668C"/>
    <w:rsid w:val="00D36A74"/>
    <w:rsid w:val="00D36BE4"/>
    <w:rsid w:val="00D36F58"/>
    <w:rsid w:val="00D37357"/>
    <w:rsid w:val="00D3750C"/>
    <w:rsid w:val="00D3758A"/>
    <w:rsid w:val="00D375C6"/>
    <w:rsid w:val="00D37751"/>
    <w:rsid w:val="00D3787E"/>
    <w:rsid w:val="00D37909"/>
    <w:rsid w:val="00D37973"/>
    <w:rsid w:val="00D37B9B"/>
    <w:rsid w:val="00D37BAC"/>
    <w:rsid w:val="00D37BBE"/>
    <w:rsid w:val="00D37CB8"/>
    <w:rsid w:val="00D37EDE"/>
    <w:rsid w:val="00D40005"/>
    <w:rsid w:val="00D4028E"/>
    <w:rsid w:val="00D40330"/>
    <w:rsid w:val="00D406FD"/>
    <w:rsid w:val="00D40859"/>
    <w:rsid w:val="00D40A56"/>
    <w:rsid w:val="00D40A6F"/>
    <w:rsid w:val="00D40A85"/>
    <w:rsid w:val="00D40C2A"/>
    <w:rsid w:val="00D40C6C"/>
    <w:rsid w:val="00D41054"/>
    <w:rsid w:val="00D42339"/>
    <w:rsid w:val="00D42354"/>
    <w:rsid w:val="00D42A9A"/>
    <w:rsid w:val="00D42B1D"/>
    <w:rsid w:val="00D42CFB"/>
    <w:rsid w:val="00D435A7"/>
    <w:rsid w:val="00D438CE"/>
    <w:rsid w:val="00D43A86"/>
    <w:rsid w:val="00D43D10"/>
    <w:rsid w:val="00D43E12"/>
    <w:rsid w:val="00D44193"/>
    <w:rsid w:val="00D4434B"/>
    <w:rsid w:val="00D44450"/>
    <w:rsid w:val="00D44B01"/>
    <w:rsid w:val="00D44B85"/>
    <w:rsid w:val="00D44C5D"/>
    <w:rsid w:val="00D44E8F"/>
    <w:rsid w:val="00D44EC0"/>
    <w:rsid w:val="00D44F3A"/>
    <w:rsid w:val="00D45A1A"/>
    <w:rsid w:val="00D45C8E"/>
    <w:rsid w:val="00D45D7D"/>
    <w:rsid w:val="00D46038"/>
    <w:rsid w:val="00D46154"/>
    <w:rsid w:val="00D46712"/>
    <w:rsid w:val="00D467A2"/>
    <w:rsid w:val="00D46F6E"/>
    <w:rsid w:val="00D47016"/>
    <w:rsid w:val="00D4703B"/>
    <w:rsid w:val="00D47118"/>
    <w:rsid w:val="00D47CE7"/>
    <w:rsid w:val="00D47F10"/>
    <w:rsid w:val="00D47FA5"/>
    <w:rsid w:val="00D5031D"/>
    <w:rsid w:val="00D504D8"/>
    <w:rsid w:val="00D507D8"/>
    <w:rsid w:val="00D50914"/>
    <w:rsid w:val="00D51159"/>
    <w:rsid w:val="00D5122C"/>
    <w:rsid w:val="00D517DE"/>
    <w:rsid w:val="00D5192F"/>
    <w:rsid w:val="00D51F2F"/>
    <w:rsid w:val="00D520F8"/>
    <w:rsid w:val="00D52423"/>
    <w:rsid w:val="00D52662"/>
    <w:rsid w:val="00D5268B"/>
    <w:rsid w:val="00D52E1B"/>
    <w:rsid w:val="00D52E68"/>
    <w:rsid w:val="00D5380C"/>
    <w:rsid w:val="00D5413F"/>
    <w:rsid w:val="00D54205"/>
    <w:rsid w:val="00D546A8"/>
    <w:rsid w:val="00D54D84"/>
    <w:rsid w:val="00D5553A"/>
    <w:rsid w:val="00D55588"/>
    <w:rsid w:val="00D55C53"/>
    <w:rsid w:val="00D55D26"/>
    <w:rsid w:val="00D55EDE"/>
    <w:rsid w:val="00D561B4"/>
    <w:rsid w:val="00D568EB"/>
    <w:rsid w:val="00D56C78"/>
    <w:rsid w:val="00D56D10"/>
    <w:rsid w:val="00D573AF"/>
    <w:rsid w:val="00D574FB"/>
    <w:rsid w:val="00D576CF"/>
    <w:rsid w:val="00D57871"/>
    <w:rsid w:val="00D57A78"/>
    <w:rsid w:val="00D57AD2"/>
    <w:rsid w:val="00D57DBE"/>
    <w:rsid w:val="00D57E3D"/>
    <w:rsid w:val="00D60567"/>
    <w:rsid w:val="00D60F37"/>
    <w:rsid w:val="00D611DE"/>
    <w:rsid w:val="00D61400"/>
    <w:rsid w:val="00D61A05"/>
    <w:rsid w:val="00D61FD7"/>
    <w:rsid w:val="00D622AA"/>
    <w:rsid w:val="00D623E2"/>
    <w:rsid w:val="00D62AFB"/>
    <w:rsid w:val="00D62C51"/>
    <w:rsid w:val="00D62DDD"/>
    <w:rsid w:val="00D62EE3"/>
    <w:rsid w:val="00D63004"/>
    <w:rsid w:val="00D6314D"/>
    <w:rsid w:val="00D6314E"/>
    <w:rsid w:val="00D636E6"/>
    <w:rsid w:val="00D63F1B"/>
    <w:rsid w:val="00D640B2"/>
    <w:rsid w:val="00D64159"/>
    <w:rsid w:val="00D641DB"/>
    <w:rsid w:val="00D64C2B"/>
    <w:rsid w:val="00D64CBB"/>
    <w:rsid w:val="00D64DE2"/>
    <w:rsid w:val="00D65161"/>
    <w:rsid w:val="00D65238"/>
    <w:rsid w:val="00D65386"/>
    <w:rsid w:val="00D6565B"/>
    <w:rsid w:val="00D65762"/>
    <w:rsid w:val="00D65A3C"/>
    <w:rsid w:val="00D65B6C"/>
    <w:rsid w:val="00D6600D"/>
    <w:rsid w:val="00D6609F"/>
    <w:rsid w:val="00D660CA"/>
    <w:rsid w:val="00D665AF"/>
    <w:rsid w:val="00D66A53"/>
    <w:rsid w:val="00D66D3E"/>
    <w:rsid w:val="00D67061"/>
    <w:rsid w:val="00D67A5B"/>
    <w:rsid w:val="00D67F2F"/>
    <w:rsid w:val="00D67F61"/>
    <w:rsid w:val="00D706A6"/>
    <w:rsid w:val="00D70D87"/>
    <w:rsid w:val="00D718FE"/>
    <w:rsid w:val="00D71C2B"/>
    <w:rsid w:val="00D71CE3"/>
    <w:rsid w:val="00D71FDE"/>
    <w:rsid w:val="00D7268F"/>
    <w:rsid w:val="00D727F9"/>
    <w:rsid w:val="00D730EE"/>
    <w:rsid w:val="00D73371"/>
    <w:rsid w:val="00D7410B"/>
    <w:rsid w:val="00D74815"/>
    <w:rsid w:val="00D74940"/>
    <w:rsid w:val="00D74DB6"/>
    <w:rsid w:val="00D74E15"/>
    <w:rsid w:val="00D75528"/>
    <w:rsid w:val="00D757E9"/>
    <w:rsid w:val="00D759EB"/>
    <w:rsid w:val="00D75B58"/>
    <w:rsid w:val="00D75C9C"/>
    <w:rsid w:val="00D75F5A"/>
    <w:rsid w:val="00D76199"/>
    <w:rsid w:val="00D76210"/>
    <w:rsid w:val="00D76530"/>
    <w:rsid w:val="00D765DF"/>
    <w:rsid w:val="00D76712"/>
    <w:rsid w:val="00D769E1"/>
    <w:rsid w:val="00D76D67"/>
    <w:rsid w:val="00D77085"/>
    <w:rsid w:val="00D77305"/>
    <w:rsid w:val="00D7744C"/>
    <w:rsid w:val="00D77C78"/>
    <w:rsid w:val="00D801B0"/>
    <w:rsid w:val="00D80534"/>
    <w:rsid w:val="00D8055C"/>
    <w:rsid w:val="00D8097E"/>
    <w:rsid w:val="00D80B38"/>
    <w:rsid w:val="00D813DD"/>
    <w:rsid w:val="00D81565"/>
    <w:rsid w:val="00D8158C"/>
    <w:rsid w:val="00D817FF"/>
    <w:rsid w:val="00D81A51"/>
    <w:rsid w:val="00D81D4F"/>
    <w:rsid w:val="00D820C9"/>
    <w:rsid w:val="00D820EA"/>
    <w:rsid w:val="00D821BC"/>
    <w:rsid w:val="00D822C8"/>
    <w:rsid w:val="00D8258E"/>
    <w:rsid w:val="00D82C2A"/>
    <w:rsid w:val="00D82CBA"/>
    <w:rsid w:val="00D8315F"/>
    <w:rsid w:val="00D83893"/>
    <w:rsid w:val="00D83E7C"/>
    <w:rsid w:val="00D840C0"/>
    <w:rsid w:val="00D8483E"/>
    <w:rsid w:val="00D84ABC"/>
    <w:rsid w:val="00D84CD1"/>
    <w:rsid w:val="00D85220"/>
    <w:rsid w:val="00D857C8"/>
    <w:rsid w:val="00D85AA8"/>
    <w:rsid w:val="00D85C45"/>
    <w:rsid w:val="00D86CE3"/>
    <w:rsid w:val="00D870D6"/>
    <w:rsid w:val="00D875B6"/>
    <w:rsid w:val="00D87DA2"/>
    <w:rsid w:val="00D87F1F"/>
    <w:rsid w:val="00D90159"/>
    <w:rsid w:val="00D90371"/>
    <w:rsid w:val="00D90F08"/>
    <w:rsid w:val="00D91100"/>
    <w:rsid w:val="00D9236A"/>
    <w:rsid w:val="00D92884"/>
    <w:rsid w:val="00D92891"/>
    <w:rsid w:val="00D929EE"/>
    <w:rsid w:val="00D92ACF"/>
    <w:rsid w:val="00D92B91"/>
    <w:rsid w:val="00D92C08"/>
    <w:rsid w:val="00D933ED"/>
    <w:rsid w:val="00D9351D"/>
    <w:rsid w:val="00D93901"/>
    <w:rsid w:val="00D93B43"/>
    <w:rsid w:val="00D93CAC"/>
    <w:rsid w:val="00D93CE9"/>
    <w:rsid w:val="00D93FC9"/>
    <w:rsid w:val="00D93FCF"/>
    <w:rsid w:val="00D94124"/>
    <w:rsid w:val="00D941ED"/>
    <w:rsid w:val="00D9451F"/>
    <w:rsid w:val="00D945F2"/>
    <w:rsid w:val="00D94692"/>
    <w:rsid w:val="00D94ED9"/>
    <w:rsid w:val="00D953A1"/>
    <w:rsid w:val="00D95D74"/>
    <w:rsid w:val="00D95F0C"/>
    <w:rsid w:val="00D960E2"/>
    <w:rsid w:val="00D961C4"/>
    <w:rsid w:val="00D96295"/>
    <w:rsid w:val="00D967CD"/>
    <w:rsid w:val="00D96C09"/>
    <w:rsid w:val="00D96C14"/>
    <w:rsid w:val="00D96E40"/>
    <w:rsid w:val="00D96F6C"/>
    <w:rsid w:val="00D96F9D"/>
    <w:rsid w:val="00D9707A"/>
    <w:rsid w:val="00D97250"/>
    <w:rsid w:val="00D973B8"/>
    <w:rsid w:val="00D977ED"/>
    <w:rsid w:val="00D97E34"/>
    <w:rsid w:val="00DA0587"/>
    <w:rsid w:val="00DA1401"/>
    <w:rsid w:val="00DA172B"/>
    <w:rsid w:val="00DA1778"/>
    <w:rsid w:val="00DA1A6F"/>
    <w:rsid w:val="00DA1D50"/>
    <w:rsid w:val="00DA1D78"/>
    <w:rsid w:val="00DA21FA"/>
    <w:rsid w:val="00DA244E"/>
    <w:rsid w:val="00DA27CE"/>
    <w:rsid w:val="00DA28A0"/>
    <w:rsid w:val="00DA28C7"/>
    <w:rsid w:val="00DA2D6F"/>
    <w:rsid w:val="00DA3441"/>
    <w:rsid w:val="00DA38C4"/>
    <w:rsid w:val="00DA391E"/>
    <w:rsid w:val="00DA3C8E"/>
    <w:rsid w:val="00DA3F8D"/>
    <w:rsid w:val="00DA4A1C"/>
    <w:rsid w:val="00DA4ADD"/>
    <w:rsid w:val="00DA4DD4"/>
    <w:rsid w:val="00DA538F"/>
    <w:rsid w:val="00DA5514"/>
    <w:rsid w:val="00DA5540"/>
    <w:rsid w:val="00DA5701"/>
    <w:rsid w:val="00DA57F8"/>
    <w:rsid w:val="00DA5801"/>
    <w:rsid w:val="00DA5A75"/>
    <w:rsid w:val="00DA5FCF"/>
    <w:rsid w:val="00DA61C8"/>
    <w:rsid w:val="00DA6334"/>
    <w:rsid w:val="00DA6466"/>
    <w:rsid w:val="00DA66C3"/>
    <w:rsid w:val="00DA6820"/>
    <w:rsid w:val="00DA68BF"/>
    <w:rsid w:val="00DA6D41"/>
    <w:rsid w:val="00DA6DB4"/>
    <w:rsid w:val="00DA731F"/>
    <w:rsid w:val="00DA75B9"/>
    <w:rsid w:val="00DA798A"/>
    <w:rsid w:val="00DA7D12"/>
    <w:rsid w:val="00DA7F3E"/>
    <w:rsid w:val="00DB03EE"/>
    <w:rsid w:val="00DB087F"/>
    <w:rsid w:val="00DB0ADB"/>
    <w:rsid w:val="00DB0B1C"/>
    <w:rsid w:val="00DB0E3A"/>
    <w:rsid w:val="00DB109E"/>
    <w:rsid w:val="00DB143F"/>
    <w:rsid w:val="00DB1558"/>
    <w:rsid w:val="00DB19A3"/>
    <w:rsid w:val="00DB1AED"/>
    <w:rsid w:val="00DB22E8"/>
    <w:rsid w:val="00DB243A"/>
    <w:rsid w:val="00DB24C6"/>
    <w:rsid w:val="00DB2693"/>
    <w:rsid w:val="00DB2A1E"/>
    <w:rsid w:val="00DB2AD9"/>
    <w:rsid w:val="00DB2D31"/>
    <w:rsid w:val="00DB2DCA"/>
    <w:rsid w:val="00DB34F2"/>
    <w:rsid w:val="00DB3BB6"/>
    <w:rsid w:val="00DB3C2C"/>
    <w:rsid w:val="00DB3CA2"/>
    <w:rsid w:val="00DB4A5A"/>
    <w:rsid w:val="00DB51CD"/>
    <w:rsid w:val="00DB52F4"/>
    <w:rsid w:val="00DB53AE"/>
    <w:rsid w:val="00DB53B0"/>
    <w:rsid w:val="00DB541E"/>
    <w:rsid w:val="00DB55C6"/>
    <w:rsid w:val="00DB58C1"/>
    <w:rsid w:val="00DB5EDE"/>
    <w:rsid w:val="00DB6068"/>
    <w:rsid w:val="00DB6420"/>
    <w:rsid w:val="00DB6599"/>
    <w:rsid w:val="00DB66FB"/>
    <w:rsid w:val="00DB682C"/>
    <w:rsid w:val="00DB698F"/>
    <w:rsid w:val="00DB6A9E"/>
    <w:rsid w:val="00DB6D66"/>
    <w:rsid w:val="00DB72C8"/>
    <w:rsid w:val="00DB74F3"/>
    <w:rsid w:val="00DB7661"/>
    <w:rsid w:val="00DB7B23"/>
    <w:rsid w:val="00DC024E"/>
    <w:rsid w:val="00DC031A"/>
    <w:rsid w:val="00DC05C9"/>
    <w:rsid w:val="00DC0A6D"/>
    <w:rsid w:val="00DC0A87"/>
    <w:rsid w:val="00DC0C9D"/>
    <w:rsid w:val="00DC0D8E"/>
    <w:rsid w:val="00DC11C5"/>
    <w:rsid w:val="00DC1286"/>
    <w:rsid w:val="00DC1C9F"/>
    <w:rsid w:val="00DC1F23"/>
    <w:rsid w:val="00DC2E48"/>
    <w:rsid w:val="00DC303C"/>
    <w:rsid w:val="00DC3294"/>
    <w:rsid w:val="00DC3CED"/>
    <w:rsid w:val="00DC3DBB"/>
    <w:rsid w:val="00DC3DDC"/>
    <w:rsid w:val="00DC3F18"/>
    <w:rsid w:val="00DC43FD"/>
    <w:rsid w:val="00DC525E"/>
    <w:rsid w:val="00DC619F"/>
    <w:rsid w:val="00DC61CA"/>
    <w:rsid w:val="00DC6FF9"/>
    <w:rsid w:val="00DC711E"/>
    <w:rsid w:val="00DC7443"/>
    <w:rsid w:val="00DC7CB2"/>
    <w:rsid w:val="00DD031E"/>
    <w:rsid w:val="00DD03F5"/>
    <w:rsid w:val="00DD0D77"/>
    <w:rsid w:val="00DD0E2A"/>
    <w:rsid w:val="00DD1364"/>
    <w:rsid w:val="00DD175F"/>
    <w:rsid w:val="00DD1E0B"/>
    <w:rsid w:val="00DD1FFA"/>
    <w:rsid w:val="00DD2110"/>
    <w:rsid w:val="00DD23B0"/>
    <w:rsid w:val="00DD25DB"/>
    <w:rsid w:val="00DD26D4"/>
    <w:rsid w:val="00DD2970"/>
    <w:rsid w:val="00DD2DD0"/>
    <w:rsid w:val="00DD3DD5"/>
    <w:rsid w:val="00DD3E94"/>
    <w:rsid w:val="00DD42FD"/>
    <w:rsid w:val="00DD4B3E"/>
    <w:rsid w:val="00DD538D"/>
    <w:rsid w:val="00DD5561"/>
    <w:rsid w:val="00DD5848"/>
    <w:rsid w:val="00DD63C2"/>
    <w:rsid w:val="00DD6DC1"/>
    <w:rsid w:val="00DD6EFF"/>
    <w:rsid w:val="00DD777F"/>
    <w:rsid w:val="00DD79B5"/>
    <w:rsid w:val="00DD7A12"/>
    <w:rsid w:val="00DE025A"/>
    <w:rsid w:val="00DE0CE6"/>
    <w:rsid w:val="00DE0F11"/>
    <w:rsid w:val="00DE104F"/>
    <w:rsid w:val="00DE135A"/>
    <w:rsid w:val="00DE193F"/>
    <w:rsid w:val="00DE1ADA"/>
    <w:rsid w:val="00DE1CDC"/>
    <w:rsid w:val="00DE1D4B"/>
    <w:rsid w:val="00DE1D9C"/>
    <w:rsid w:val="00DE220E"/>
    <w:rsid w:val="00DE2367"/>
    <w:rsid w:val="00DE27CA"/>
    <w:rsid w:val="00DE2B3D"/>
    <w:rsid w:val="00DE2C8B"/>
    <w:rsid w:val="00DE32A7"/>
    <w:rsid w:val="00DE340C"/>
    <w:rsid w:val="00DE3523"/>
    <w:rsid w:val="00DE36BE"/>
    <w:rsid w:val="00DE3ACB"/>
    <w:rsid w:val="00DE3B19"/>
    <w:rsid w:val="00DE3B84"/>
    <w:rsid w:val="00DE3E7F"/>
    <w:rsid w:val="00DE3ED8"/>
    <w:rsid w:val="00DE3FD4"/>
    <w:rsid w:val="00DE40F3"/>
    <w:rsid w:val="00DE44D7"/>
    <w:rsid w:val="00DE542E"/>
    <w:rsid w:val="00DE546A"/>
    <w:rsid w:val="00DE5709"/>
    <w:rsid w:val="00DE5998"/>
    <w:rsid w:val="00DE5D9C"/>
    <w:rsid w:val="00DE5E5D"/>
    <w:rsid w:val="00DE5F9D"/>
    <w:rsid w:val="00DE64A4"/>
    <w:rsid w:val="00DE6681"/>
    <w:rsid w:val="00DE67B7"/>
    <w:rsid w:val="00DE68B8"/>
    <w:rsid w:val="00DE6952"/>
    <w:rsid w:val="00DE6EBC"/>
    <w:rsid w:val="00DE6F90"/>
    <w:rsid w:val="00DE7056"/>
    <w:rsid w:val="00DE76EC"/>
    <w:rsid w:val="00DF03E2"/>
    <w:rsid w:val="00DF0568"/>
    <w:rsid w:val="00DF066C"/>
    <w:rsid w:val="00DF07A2"/>
    <w:rsid w:val="00DF08AF"/>
    <w:rsid w:val="00DF08E9"/>
    <w:rsid w:val="00DF0BA1"/>
    <w:rsid w:val="00DF0C50"/>
    <w:rsid w:val="00DF0D1D"/>
    <w:rsid w:val="00DF0E4E"/>
    <w:rsid w:val="00DF0FB0"/>
    <w:rsid w:val="00DF175D"/>
    <w:rsid w:val="00DF1926"/>
    <w:rsid w:val="00DF1C0B"/>
    <w:rsid w:val="00DF1EA9"/>
    <w:rsid w:val="00DF27C5"/>
    <w:rsid w:val="00DF3187"/>
    <w:rsid w:val="00DF35D9"/>
    <w:rsid w:val="00DF373E"/>
    <w:rsid w:val="00DF3C83"/>
    <w:rsid w:val="00DF4077"/>
    <w:rsid w:val="00DF40A7"/>
    <w:rsid w:val="00DF4179"/>
    <w:rsid w:val="00DF43CE"/>
    <w:rsid w:val="00DF4569"/>
    <w:rsid w:val="00DF4982"/>
    <w:rsid w:val="00DF4BB3"/>
    <w:rsid w:val="00DF4D10"/>
    <w:rsid w:val="00DF4E96"/>
    <w:rsid w:val="00DF5105"/>
    <w:rsid w:val="00DF5362"/>
    <w:rsid w:val="00DF559C"/>
    <w:rsid w:val="00DF5884"/>
    <w:rsid w:val="00DF589E"/>
    <w:rsid w:val="00DF5B88"/>
    <w:rsid w:val="00DF5BA2"/>
    <w:rsid w:val="00DF67A9"/>
    <w:rsid w:val="00DF6885"/>
    <w:rsid w:val="00DF754D"/>
    <w:rsid w:val="00DF7833"/>
    <w:rsid w:val="00DF7895"/>
    <w:rsid w:val="00DF796F"/>
    <w:rsid w:val="00DF7E7C"/>
    <w:rsid w:val="00E00149"/>
    <w:rsid w:val="00E00306"/>
    <w:rsid w:val="00E00315"/>
    <w:rsid w:val="00E0052B"/>
    <w:rsid w:val="00E00862"/>
    <w:rsid w:val="00E00A71"/>
    <w:rsid w:val="00E01146"/>
    <w:rsid w:val="00E01B36"/>
    <w:rsid w:val="00E01B3E"/>
    <w:rsid w:val="00E01C49"/>
    <w:rsid w:val="00E01D0C"/>
    <w:rsid w:val="00E01D2D"/>
    <w:rsid w:val="00E01ECD"/>
    <w:rsid w:val="00E029FE"/>
    <w:rsid w:val="00E02FB5"/>
    <w:rsid w:val="00E03A6F"/>
    <w:rsid w:val="00E03BEE"/>
    <w:rsid w:val="00E03F5F"/>
    <w:rsid w:val="00E0412F"/>
    <w:rsid w:val="00E041C4"/>
    <w:rsid w:val="00E045E3"/>
    <w:rsid w:val="00E04719"/>
    <w:rsid w:val="00E04C89"/>
    <w:rsid w:val="00E053B8"/>
    <w:rsid w:val="00E0570E"/>
    <w:rsid w:val="00E05F16"/>
    <w:rsid w:val="00E060E1"/>
    <w:rsid w:val="00E06E4A"/>
    <w:rsid w:val="00E07138"/>
    <w:rsid w:val="00E0772C"/>
    <w:rsid w:val="00E07C64"/>
    <w:rsid w:val="00E07E29"/>
    <w:rsid w:val="00E07F07"/>
    <w:rsid w:val="00E104DB"/>
    <w:rsid w:val="00E1078C"/>
    <w:rsid w:val="00E10B9E"/>
    <w:rsid w:val="00E10D7B"/>
    <w:rsid w:val="00E10F07"/>
    <w:rsid w:val="00E12A8A"/>
    <w:rsid w:val="00E12ED6"/>
    <w:rsid w:val="00E1302B"/>
    <w:rsid w:val="00E13407"/>
    <w:rsid w:val="00E1385B"/>
    <w:rsid w:val="00E13B5A"/>
    <w:rsid w:val="00E13C32"/>
    <w:rsid w:val="00E13C43"/>
    <w:rsid w:val="00E13F1E"/>
    <w:rsid w:val="00E1467A"/>
    <w:rsid w:val="00E1499B"/>
    <w:rsid w:val="00E14A08"/>
    <w:rsid w:val="00E14B97"/>
    <w:rsid w:val="00E14DDA"/>
    <w:rsid w:val="00E14EB2"/>
    <w:rsid w:val="00E14F82"/>
    <w:rsid w:val="00E154F5"/>
    <w:rsid w:val="00E159BA"/>
    <w:rsid w:val="00E15ABE"/>
    <w:rsid w:val="00E15C84"/>
    <w:rsid w:val="00E15CA8"/>
    <w:rsid w:val="00E15D71"/>
    <w:rsid w:val="00E15F1A"/>
    <w:rsid w:val="00E163DD"/>
    <w:rsid w:val="00E16E01"/>
    <w:rsid w:val="00E16EEE"/>
    <w:rsid w:val="00E172AA"/>
    <w:rsid w:val="00E177A9"/>
    <w:rsid w:val="00E17B86"/>
    <w:rsid w:val="00E17C40"/>
    <w:rsid w:val="00E17EEE"/>
    <w:rsid w:val="00E202DF"/>
    <w:rsid w:val="00E20602"/>
    <w:rsid w:val="00E208AD"/>
    <w:rsid w:val="00E20EFB"/>
    <w:rsid w:val="00E21AE3"/>
    <w:rsid w:val="00E220B9"/>
    <w:rsid w:val="00E220F2"/>
    <w:rsid w:val="00E22CA2"/>
    <w:rsid w:val="00E22DAD"/>
    <w:rsid w:val="00E22EF3"/>
    <w:rsid w:val="00E22F31"/>
    <w:rsid w:val="00E234A8"/>
    <w:rsid w:val="00E239F8"/>
    <w:rsid w:val="00E23C79"/>
    <w:rsid w:val="00E23CEB"/>
    <w:rsid w:val="00E23E54"/>
    <w:rsid w:val="00E24A53"/>
    <w:rsid w:val="00E24BF1"/>
    <w:rsid w:val="00E24C65"/>
    <w:rsid w:val="00E251BD"/>
    <w:rsid w:val="00E253A3"/>
    <w:rsid w:val="00E2581A"/>
    <w:rsid w:val="00E25B65"/>
    <w:rsid w:val="00E25EC2"/>
    <w:rsid w:val="00E25FDE"/>
    <w:rsid w:val="00E267CD"/>
    <w:rsid w:val="00E268FF"/>
    <w:rsid w:val="00E269C6"/>
    <w:rsid w:val="00E26B1B"/>
    <w:rsid w:val="00E26E51"/>
    <w:rsid w:val="00E26E7D"/>
    <w:rsid w:val="00E270EA"/>
    <w:rsid w:val="00E27183"/>
    <w:rsid w:val="00E27778"/>
    <w:rsid w:val="00E27B67"/>
    <w:rsid w:val="00E27C15"/>
    <w:rsid w:val="00E30328"/>
    <w:rsid w:val="00E30395"/>
    <w:rsid w:val="00E304FF"/>
    <w:rsid w:val="00E30674"/>
    <w:rsid w:val="00E30E90"/>
    <w:rsid w:val="00E311F9"/>
    <w:rsid w:val="00E3132F"/>
    <w:rsid w:val="00E313DE"/>
    <w:rsid w:val="00E31448"/>
    <w:rsid w:val="00E31543"/>
    <w:rsid w:val="00E31591"/>
    <w:rsid w:val="00E3190C"/>
    <w:rsid w:val="00E31BEC"/>
    <w:rsid w:val="00E321F6"/>
    <w:rsid w:val="00E32D94"/>
    <w:rsid w:val="00E32E7B"/>
    <w:rsid w:val="00E33076"/>
    <w:rsid w:val="00E334B3"/>
    <w:rsid w:val="00E336A0"/>
    <w:rsid w:val="00E33E3F"/>
    <w:rsid w:val="00E33E6B"/>
    <w:rsid w:val="00E33F08"/>
    <w:rsid w:val="00E33F54"/>
    <w:rsid w:val="00E34401"/>
    <w:rsid w:val="00E3443E"/>
    <w:rsid w:val="00E34973"/>
    <w:rsid w:val="00E34984"/>
    <w:rsid w:val="00E34A08"/>
    <w:rsid w:val="00E34ADE"/>
    <w:rsid w:val="00E34ADF"/>
    <w:rsid w:val="00E35DBC"/>
    <w:rsid w:val="00E36089"/>
    <w:rsid w:val="00E36306"/>
    <w:rsid w:val="00E36595"/>
    <w:rsid w:val="00E36889"/>
    <w:rsid w:val="00E36CF4"/>
    <w:rsid w:val="00E370EA"/>
    <w:rsid w:val="00E37650"/>
    <w:rsid w:val="00E378CE"/>
    <w:rsid w:val="00E37BD8"/>
    <w:rsid w:val="00E4003E"/>
    <w:rsid w:val="00E409B8"/>
    <w:rsid w:val="00E40C84"/>
    <w:rsid w:val="00E40CDE"/>
    <w:rsid w:val="00E40E0B"/>
    <w:rsid w:val="00E410C8"/>
    <w:rsid w:val="00E41172"/>
    <w:rsid w:val="00E41810"/>
    <w:rsid w:val="00E41928"/>
    <w:rsid w:val="00E41C54"/>
    <w:rsid w:val="00E41DFD"/>
    <w:rsid w:val="00E41ED0"/>
    <w:rsid w:val="00E42061"/>
    <w:rsid w:val="00E424A3"/>
    <w:rsid w:val="00E431FB"/>
    <w:rsid w:val="00E4343B"/>
    <w:rsid w:val="00E437CE"/>
    <w:rsid w:val="00E43E84"/>
    <w:rsid w:val="00E43FFF"/>
    <w:rsid w:val="00E44B97"/>
    <w:rsid w:val="00E450CA"/>
    <w:rsid w:val="00E45483"/>
    <w:rsid w:val="00E454B5"/>
    <w:rsid w:val="00E4574F"/>
    <w:rsid w:val="00E458A2"/>
    <w:rsid w:val="00E45DDF"/>
    <w:rsid w:val="00E468AE"/>
    <w:rsid w:val="00E468C0"/>
    <w:rsid w:val="00E46B2A"/>
    <w:rsid w:val="00E474E4"/>
    <w:rsid w:val="00E47C14"/>
    <w:rsid w:val="00E50594"/>
    <w:rsid w:val="00E50673"/>
    <w:rsid w:val="00E50C02"/>
    <w:rsid w:val="00E50EAD"/>
    <w:rsid w:val="00E50EE2"/>
    <w:rsid w:val="00E511D4"/>
    <w:rsid w:val="00E518B9"/>
    <w:rsid w:val="00E51F57"/>
    <w:rsid w:val="00E51F6A"/>
    <w:rsid w:val="00E52120"/>
    <w:rsid w:val="00E5290A"/>
    <w:rsid w:val="00E52960"/>
    <w:rsid w:val="00E52FD3"/>
    <w:rsid w:val="00E537CE"/>
    <w:rsid w:val="00E5384B"/>
    <w:rsid w:val="00E538E3"/>
    <w:rsid w:val="00E53C38"/>
    <w:rsid w:val="00E53C51"/>
    <w:rsid w:val="00E53DE5"/>
    <w:rsid w:val="00E5407C"/>
    <w:rsid w:val="00E540C9"/>
    <w:rsid w:val="00E541E6"/>
    <w:rsid w:val="00E5468F"/>
    <w:rsid w:val="00E5491C"/>
    <w:rsid w:val="00E54D1F"/>
    <w:rsid w:val="00E556EF"/>
    <w:rsid w:val="00E55850"/>
    <w:rsid w:val="00E5586F"/>
    <w:rsid w:val="00E558CB"/>
    <w:rsid w:val="00E5590C"/>
    <w:rsid w:val="00E559C4"/>
    <w:rsid w:val="00E55C45"/>
    <w:rsid w:val="00E561DF"/>
    <w:rsid w:val="00E56304"/>
    <w:rsid w:val="00E564CD"/>
    <w:rsid w:val="00E5677B"/>
    <w:rsid w:val="00E568A0"/>
    <w:rsid w:val="00E56A2C"/>
    <w:rsid w:val="00E56E2D"/>
    <w:rsid w:val="00E56F62"/>
    <w:rsid w:val="00E57351"/>
    <w:rsid w:val="00E573EF"/>
    <w:rsid w:val="00E574D2"/>
    <w:rsid w:val="00E5780A"/>
    <w:rsid w:val="00E57B97"/>
    <w:rsid w:val="00E57E92"/>
    <w:rsid w:val="00E6058B"/>
    <w:rsid w:val="00E60681"/>
    <w:rsid w:val="00E606AE"/>
    <w:rsid w:val="00E6090E"/>
    <w:rsid w:val="00E60C5A"/>
    <w:rsid w:val="00E60DFC"/>
    <w:rsid w:val="00E60FC4"/>
    <w:rsid w:val="00E61166"/>
    <w:rsid w:val="00E61362"/>
    <w:rsid w:val="00E6180C"/>
    <w:rsid w:val="00E61B32"/>
    <w:rsid w:val="00E61BBB"/>
    <w:rsid w:val="00E621BB"/>
    <w:rsid w:val="00E62301"/>
    <w:rsid w:val="00E623C6"/>
    <w:rsid w:val="00E62559"/>
    <w:rsid w:val="00E625AA"/>
    <w:rsid w:val="00E62B99"/>
    <w:rsid w:val="00E62BF4"/>
    <w:rsid w:val="00E62C69"/>
    <w:rsid w:val="00E62CD1"/>
    <w:rsid w:val="00E632AD"/>
    <w:rsid w:val="00E6336D"/>
    <w:rsid w:val="00E63644"/>
    <w:rsid w:val="00E63942"/>
    <w:rsid w:val="00E63B9A"/>
    <w:rsid w:val="00E63BE0"/>
    <w:rsid w:val="00E63E0E"/>
    <w:rsid w:val="00E641C9"/>
    <w:rsid w:val="00E64D84"/>
    <w:rsid w:val="00E65357"/>
    <w:rsid w:val="00E65772"/>
    <w:rsid w:val="00E66124"/>
    <w:rsid w:val="00E663E7"/>
    <w:rsid w:val="00E6654B"/>
    <w:rsid w:val="00E66686"/>
    <w:rsid w:val="00E66771"/>
    <w:rsid w:val="00E6678F"/>
    <w:rsid w:val="00E667AF"/>
    <w:rsid w:val="00E66802"/>
    <w:rsid w:val="00E668B1"/>
    <w:rsid w:val="00E66AD2"/>
    <w:rsid w:val="00E66E74"/>
    <w:rsid w:val="00E66FA2"/>
    <w:rsid w:val="00E6792C"/>
    <w:rsid w:val="00E67C4B"/>
    <w:rsid w:val="00E700E6"/>
    <w:rsid w:val="00E70361"/>
    <w:rsid w:val="00E704E8"/>
    <w:rsid w:val="00E70619"/>
    <w:rsid w:val="00E7157B"/>
    <w:rsid w:val="00E72518"/>
    <w:rsid w:val="00E7301D"/>
    <w:rsid w:val="00E73036"/>
    <w:rsid w:val="00E737F0"/>
    <w:rsid w:val="00E73CC9"/>
    <w:rsid w:val="00E74253"/>
    <w:rsid w:val="00E7447C"/>
    <w:rsid w:val="00E74589"/>
    <w:rsid w:val="00E74739"/>
    <w:rsid w:val="00E74899"/>
    <w:rsid w:val="00E74B07"/>
    <w:rsid w:val="00E7555E"/>
    <w:rsid w:val="00E75BD2"/>
    <w:rsid w:val="00E75D16"/>
    <w:rsid w:val="00E760C9"/>
    <w:rsid w:val="00E760E1"/>
    <w:rsid w:val="00E760F3"/>
    <w:rsid w:val="00E7615C"/>
    <w:rsid w:val="00E7630D"/>
    <w:rsid w:val="00E7650C"/>
    <w:rsid w:val="00E7672A"/>
    <w:rsid w:val="00E76A98"/>
    <w:rsid w:val="00E76CFC"/>
    <w:rsid w:val="00E76FE8"/>
    <w:rsid w:val="00E779A8"/>
    <w:rsid w:val="00E77E2C"/>
    <w:rsid w:val="00E77F46"/>
    <w:rsid w:val="00E80125"/>
    <w:rsid w:val="00E80260"/>
    <w:rsid w:val="00E80460"/>
    <w:rsid w:val="00E804C1"/>
    <w:rsid w:val="00E8053C"/>
    <w:rsid w:val="00E80687"/>
    <w:rsid w:val="00E80724"/>
    <w:rsid w:val="00E807F0"/>
    <w:rsid w:val="00E80825"/>
    <w:rsid w:val="00E808D7"/>
    <w:rsid w:val="00E809E7"/>
    <w:rsid w:val="00E80DE8"/>
    <w:rsid w:val="00E81463"/>
    <w:rsid w:val="00E81806"/>
    <w:rsid w:val="00E821E5"/>
    <w:rsid w:val="00E8254A"/>
    <w:rsid w:val="00E82C23"/>
    <w:rsid w:val="00E82CD0"/>
    <w:rsid w:val="00E8316F"/>
    <w:rsid w:val="00E8334B"/>
    <w:rsid w:val="00E83A54"/>
    <w:rsid w:val="00E83A93"/>
    <w:rsid w:val="00E83C3E"/>
    <w:rsid w:val="00E84193"/>
    <w:rsid w:val="00E84AB2"/>
    <w:rsid w:val="00E857EF"/>
    <w:rsid w:val="00E85952"/>
    <w:rsid w:val="00E860BF"/>
    <w:rsid w:val="00E8654C"/>
    <w:rsid w:val="00E86556"/>
    <w:rsid w:val="00E865B6"/>
    <w:rsid w:val="00E8681C"/>
    <w:rsid w:val="00E86CB2"/>
    <w:rsid w:val="00E872F6"/>
    <w:rsid w:val="00E87C66"/>
    <w:rsid w:val="00E87F5E"/>
    <w:rsid w:val="00E90378"/>
    <w:rsid w:val="00E9050D"/>
    <w:rsid w:val="00E90824"/>
    <w:rsid w:val="00E90880"/>
    <w:rsid w:val="00E908F5"/>
    <w:rsid w:val="00E90934"/>
    <w:rsid w:val="00E9125F"/>
    <w:rsid w:val="00E914CC"/>
    <w:rsid w:val="00E9205F"/>
    <w:rsid w:val="00E929E8"/>
    <w:rsid w:val="00E93250"/>
    <w:rsid w:val="00E939EA"/>
    <w:rsid w:val="00E93C38"/>
    <w:rsid w:val="00E93DF3"/>
    <w:rsid w:val="00E93E17"/>
    <w:rsid w:val="00E9403C"/>
    <w:rsid w:val="00E94DF6"/>
    <w:rsid w:val="00E9507F"/>
    <w:rsid w:val="00E951C2"/>
    <w:rsid w:val="00E9537F"/>
    <w:rsid w:val="00E95A64"/>
    <w:rsid w:val="00E960C2"/>
    <w:rsid w:val="00E9612B"/>
    <w:rsid w:val="00E96654"/>
    <w:rsid w:val="00E9696C"/>
    <w:rsid w:val="00E96DFA"/>
    <w:rsid w:val="00E9738A"/>
    <w:rsid w:val="00E976B5"/>
    <w:rsid w:val="00EA038F"/>
    <w:rsid w:val="00EA05C4"/>
    <w:rsid w:val="00EA0874"/>
    <w:rsid w:val="00EA0AE6"/>
    <w:rsid w:val="00EA0AEF"/>
    <w:rsid w:val="00EA0C1E"/>
    <w:rsid w:val="00EA0D0B"/>
    <w:rsid w:val="00EA1075"/>
    <w:rsid w:val="00EA12C9"/>
    <w:rsid w:val="00EA16E5"/>
    <w:rsid w:val="00EA19EB"/>
    <w:rsid w:val="00EA1BEA"/>
    <w:rsid w:val="00EA200D"/>
    <w:rsid w:val="00EA22FC"/>
    <w:rsid w:val="00EA231A"/>
    <w:rsid w:val="00EA240F"/>
    <w:rsid w:val="00EA2542"/>
    <w:rsid w:val="00EA27E9"/>
    <w:rsid w:val="00EA29C1"/>
    <w:rsid w:val="00EA2A67"/>
    <w:rsid w:val="00EA2C8C"/>
    <w:rsid w:val="00EA2E11"/>
    <w:rsid w:val="00EA2FFF"/>
    <w:rsid w:val="00EA3932"/>
    <w:rsid w:val="00EA3A3C"/>
    <w:rsid w:val="00EA3A3E"/>
    <w:rsid w:val="00EA3FD9"/>
    <w:rsid w:val="00EA410C"/>
    <w:rsid w:val="00EA461C"/>
    <w:rsid w:val="00EA47B6"/>
    <w:rsid w:val="00EA4903"/>
    <w:rsid w:val="00EA4B8A"/>
    <w:rsid w:val="00EA5651"/>
    <w:rsid w:val="00EA56EA"/>
    <w:rsid w:val="00EA5954"/>
    <w:rsid w:val="00EA5BEA"/>
    <w:rsid w:val="00EA5E07"/>
    <w:rsid w:val="00EA6B73"/>
    <w:rsid w:val="00EA6C96"/>
    <w:rsid w:val="00EA6D1F"/>
    <w:rsid w:val="00EA6EF5"/>
    <w:rsid w:val="00EA7877"/>
    <w:rsid w:val="00EA7EBF"/>
    <w:rsid w:val="00EB0174"/>
    <w:rsid w:val="00EB03CB"/>
    <w:rsid w:val="00EB09F5"/>
    <w:rsid w:val="00EB0DDE"/>
    <w:rsid w:val="00EB1271"/>
    <w:rsid w:val="00EB163E"/>
    <w:rsid w:val="00EB19C0"/>
    <w:rsid w:val="00EB1C01"/>
    <w:rsid w:val="00EB1C21"/>
    <w:rsid w:val="00EB1CA0"/>
    <w:rsid w:val="00EB1D35"/>
    <w:rsid w:val="00EB1E25"/>
    <w:rsid w:val="00EB20A7"/>
    <w:rsid w:val="00EB2520"/>
    <w:rsid w:val="00EB28AD"/>
    <w:rsid w:val="00EB28FA"/>
    <w:rsid w:val="00EB294B"/>
    <w:rsid w:val="00EB29B6"/>
    <w:rsid w:val="00EB3191"/>
    <w:rsid w:val="00EB3407"/>
    <w:rsid w:val="00EB35D1"/>
    <w:rsid w:val="00EB3A64"/>
    <w:rsid w:val="00EB3BB1"/>
    <w:rsid w:val="00EB40F1"/>
    <w:rsid w:val="00EB431C"/>
    <w:rsid w:val="00EB54EB"/>
    <w:rsid w:val="00EB5FAC"/>
    <w:rsid w:val="00EB61C6"/>
    <w:rsid w:val="00EB6733"/>
    <w:rsid w:val="00EB6888"/>
    <w:rsid w:val="00EB69FF"/>
    <w:rsid w:val="00EB7697"/>
    <w:rsid w:val="00EB76CF"/>
    <w:rsid w:val="00EB7B74"/>
    <w:rsid w:val="00EC04A5"/>
    <w:rsid w:val="00EC054F"/>
    <w:rsid w:val="00EC0B0B"/>
    <w:rsid w:val="00EC0B69"/>
    <w:rsid w:val="00EC0D4A"/>
    <w:rsid w:val="00EC0ECD"/>
    <w:rsid w:val="00EC1428"/>
    <w:rsid w:val="00EC1AA5"/>
    <w:rsid w:val="00EC1EE0"/>
    <w:rsid w:val="00EC2146"/>
    <w:rsid w:val="00EC21B8"/>
    <w:rsid w:val="00EC22BA"/>
    <w:rsid w:val="00EC325C"/>
    <w:rsid w:val="00EC32BF"/>
    <w:rsid w:val="00EC358E"/>
    <w:rsid w:val="00EC3632"/>
    <w:rsid w:val="00EC38E1"/>
    <w:rsid w:val="00EC3985"/>
    <w:rsid w:val="00EC3A18"/>
    <w:rsid w:val="00EC3A81"/>
    <w:rsid w:val="00EC3F53"/>
    <w:rsid w:val="00EC3FEA"/>
    <w:rsid w:val="00EC443B"/>
    <w:rsid w:val="00EC4747"/>
    <w:rsid w:val="00EC4971"/>
    <w:rsid w:val="00EC56D8"/>
    <w:rsid w:val="00EC5973"/>
    <w:rsid w:val="00EC59C6"/>
    <w:rsid w:val="00EC5A3B"/>
    <w:rsid w:val="00EC5F0A"/>
    <w:rsid w:val="00EC673D"/>
    <w:rsid w:val="00EC6CE5"/>
    <w:rsid w:val="00EC7341"/>
    <w:rsid w:val="00EC7912"/>
    <w:rsid w:val="00ED00EC"/>
    <w:rsid w:val="00ED0130"/>
    <w:rsid w:val="00ED021E"/>
    <w:rsid w:val="00ED04D5"/>
    <w:rsid w:val="00ED0875"/>
    <w:rsid w:val="00ED0AE6"/>
    <w:rsid w:val="00ED113D"/>
    <w:rsid w:val="00ED132D"/>
    <w:rsid w:val="00ED1696"/>
    <w:rsid w:val="00ED18E8"/>
    <w:rsid w:val="00ED1E32"/>
    <w:rsid w:val="00ED21EB"/>
    <w:rsid w:val="00ED2301"/>
    <w:rsid w:val="00ED2694"/>
    <w:rsid w:val="00ED284F"/>
    <w:rsid w:val="00ED2D0F"/>
    <w:rsid w:val="00ED2E81"/>
    <w:rsid w:val="00ED2EA7"/>
    <w:rsid w:val="00ED302A"/>
    <w:rsid w:val="00ED366A"/>
    <w:rsid w:val="00ED3994"/>
    <w:rsid w:val="00ED3A0F"/>
    <w:rsid w:val="00ED3B35"/>
    <w:rsid w:val="00ED418C"/>
    <w:rsid w:val="00ED430D"/>
    <w:rsid w:val="00ED4600"/>
    <w:rsid w:val="00ED47E6"/>
    <w:rsid w:val="00ED4A99"/>
    <w:rsid w:val="00ED53E6"/>
    <w:rsid w:val="00ED5856"/>
    <w:rsid w:val="00ED5D94"/>
    <w:rsid w:val="00ED5ED1"/>
    <w:rsid w:val="00ED608F"/>
    <w:rsid w:val="00ED60D3"/>
    <w:rsid w:val="00ED61D1"/>
    <w:rsid w:val="00ED6235"/>
    <w:rsid w:val="00ED639E"/>
    <w:rsid w:val="00ED64AD"/>
    <w:rsid w:val="00ED6ACC"/>
    <w:rsid w:val="00ED6C90"/>
    <w:rsid w:val="00ED702C"/>
    <w:rsid w:val="00ED72B7"/>
    <w:rsid w:val="00ED7A66"/>
    <w:rsid w:val="00ED7E09"/>
    <w:rsid w:val="00EE00EE"/>
    <w:rsid w:val="00EE0204"/>
    <w:rsid w:val="00EE06A5"/>
    <w:rsid w:val="00EE1404"/>
    <w:rsid w:val="00EE14C6"/>
    <w:rsid w:val="00EE1793"/>
    <w:rsid w:val="00EE182C"/>
    <w:rsid w:val="00EE1C83"/>
    <w:rsid w:val="00EE1F81"/>
    <w:rsid w:val="00EE232E"/>
    <w:rsid w:val="00EE27D9"/>
    <w:rsid w:val="00EE2896"/>
    <w:rsid w:val="00EE3032"/>
    <w:rsid w:val="00EE3685"/>
    <w:rsid w:val="00EE3C21"/>
    <w:rsid w:val="00EE3D87"/>
    <w:rsid w:val="00EE3F19"/>
    <w:rsid w:val="00EE40FB"/>
    <w:rsid w:val="00EE4279"/>
    <w:rsid w:val="00EE44EA"/>
    <w:rsid w:val="00EE4700"/>
    <w:rsid w:val="00EE519C"/>
    <w:rsid w:val="00EE51AB"/>
    <w:rsid w:val="00EE52CC"/>
    <w:rsid w:val="00EE53B4"/>
    <w:rsid w:val="00EE5439"/>
    <w:rsid w:val="00EE549B"/>
    <w:rsid w:val="00EE5822"/>
    <w:rsid w:val="00EE5A91"/>
    <w:rsid w:val="00EE6C3F"/>
    <w:rsid w:val="00EE706F"/>
    <w:rsid w:val="00EE75E8"/>
    <w:rsid w:val="00EE7875"/>
    <w:rsid w:val="00EE7DDA"/>
    <w:rsid w:val="00EE7F02"/>
    <w:rsid w:val="00EF0163"/>
    <w:rsid w:val="00EF01EA"/>
    <w:rsid w:val="00EF0FE4"/>
    <w:rsid w:val="00EF1415"/>
    <w:rsid w:val="00EF18AF"/>
    <w:rsid w:val="00EF2535"/>
    <w:rsid w:val="00EF26AC"/>
    <w:rsid w:val="00EF2ED3"/>
    <w:rsid w:val="00EF2F8F"/>
    <w:rsid w:val="00EF345E"/>
    <w:rsid w:val="00EF3BC0"/>
    <w:rsid w:val="00EF4297"/>
    <w:rsid w:val="00EF42B4"/>
    <w:rsid w:val="00EF4A3C"/>
    <w:rsid w:val="00EF4B14"/>
    <w:rsid w:val="00EF5344"/>
    <w:rsid w:val="00EF57E9"/>
    <w:rsid w:val="00EF5A7B"/>
    <w:rsid w:val="00EF5C34"/>
    <w:rsid w:val="00EF5D7D"/>
    <w:rsid w:val="00EF69D7"/>
    <w:rsid w:val="00EF6AB3"/>
    <w:rsid w:val="00EF7062"/>
    <w:rsid w:val="00EF71E5"/>
    <w:rsid w:val="00EF72DD"/>
    <w:rsid w:val="00EF763F"/>
    <w:rsid w:val="00EF7651"/>
    <w:rsid w:val="00EF786B"/>
    <w:rsid w:val="00F002E3"/>
    <w:rsid w:val="00F0084E"/>
    <w:rsid w:val="00F00AE0"/>
    <w:rsid w:val="00F0191C"/>
    <w:rsid w:val="00F01D20"/>
    <w:rsid w:val="00F01E56"/>
    <w:rsid w:val="00F01FAD"/>
    <w:rsid w:val="00F0232D"/>
    <w:rsid w:val="00F0258F"/>
    <w:rsid w:val="00F02ABC"/>
    <w:rsid w:val="00F02B88"/>
    <w:rsid w:val="00F0321B"/>
    <w:rsid w:val="00F032F7"/>
    <w:rsid w:val="00F03695"/>
    <w:rsid w:val="00F03779"/>
    <w:rsid w:val="00F03B04"/>
    <w:rsid w:val="00F03C0C"/>
    <w:rsid w:val="00F03DA5"/>
    <w:rsid w:val="00F044BA"/>
    <w:rsid w:val="00F04DB9"/>
    <w:rsid w:val="00F04E80"/>
    <w:rsid w:val="00F05106"/>
    <w:rsid w:val="00F0577B"/>
    <w:rsid w:val="00F05DA4"/>
    <w:rsid w:val="00F05E9A"/>
    <w:rsid w:val="00F05EC6"/>
    <w:rsid w:val="00F0656D"/>
    <w:rsid w:val="00F0673C"/>
    <w:rsid w:val="00F06DAA"/>
    <w:rsid w:val="00F076B8"/>
    <w:rsid w:val="00F0782F"/>
    <w:rsid w:val="00F10D75"/>
    <w:rsid w:val="00F10ECC"/>
    <w:rsid w:val="00F11744"/>
    <w:rsid w:val="00F11805"/>
    <w:rsid w:val="00F11BF5"/>
    <w:rsid w:val="00F11EC1"/>
    <w:rsid w:val="00F12408"/>
    <w:rsid w:val="00F1245C"/>
    <w:rsid w:val="00F12483"/>
    <w:rsid w:val="00F125E6"/>
    <w:rsid w:val="00F12756"/>
    <w:rsid w:val="00F1282A"/>
    <w:rsid w:val="00F12893"/>
    <w:rsid w:val="00F12C13"/>
    <w:rsid w:val="00F12E9E"/>
    <w:rsid w:val="00F133D3"/>
    <w:rsid w:val="00F13600"/>
    <w:rsid w:val="00F13908"/>
    <w:rsid w:val="00F13C6C"/>
    <w:rsid w:val="00F13E6F"/>
    <w:rsid w:val="00F13F92"/>
    <w:rsid w:val="00F14907"/>
    <w:rsid w:val="00F1492F"/>
    <w:rsid w:val="00F14BA2"/>
    <w:rsid w:val="00F14F01"/>
    <w:rsid w:val="00F153DD"/>
    <w:rsid w:val="00F1542C"/>
    <w:rsid w:val="00F16312"/>
    <w:rsid w:val="00F16953"/>
    <w:rsid w:val="00F16EA1"/>
    <w:rsid w:val="00F1724F"/>
    <w:rsid w:val="00F172D7"/>
    <w:rsid w:val="00F173B0"/>
    <w:rsid w:val="00F17C05"/>
    <w:rsid w:val="00F200EF"/>
    <w:rsid w:val="00F2018C"/>
    <w:rsid w:val="00F203E3"/>
    <w:rsid w:val="00F2061B"/>
    <w:rsid w:val="00F20A61"/>
    <w:rsid w:val="00F21179"/>
    <w:rsid w:val="00F214F7"/>
    <w:rsid w:val="00F21784"/>
    <w:rsid w:val="00F21C7B"/>
    <w:rsid w:val="00F22490"/>
    <w:rsid w:val="00F229CF"/>
    <w:rsid w:val="00F229E5"/>
    <w:rsid w:val="00F22AAD"/>
    <w:rsid w:val="00F22B1E"/>
    <w:rsid w:val="00F22BCD"/>
    <w:rsid w:val="00F22C68"/>
    <w:rsid w:val="00F22E07"/>
    <w:rsid w:val="00F23787"/>
    <w:rsid w:val="00F23897"/>
    <w:rsid w:val="00F23A30"/>
    <w:rsid w:val="00F23B37"/>
    <w:rsid w:val="00F240E1"/>
    <w:rsid w:val="00F241C7"/>
    <w:rsid w:val="00F248A5"/>
    <w:rsid w:val="00F24CA0"/>
    <w:rsid w:val="00F25333"/>
    <w:rsid w:val="00F25B8D"/>
    <w:rsid w:val="00F25C99"/>
    <w:rsid w:val="00F2635E"/>
    <w:rsid w:val="00F263A9"/>
    <w:rsid w:val="00F263E0"/>
    <w:rsid w:val="00F264F9"/>
    <w:rsid w:val="00F26631"/>
    <w:rsid w:val="00F269A8"/>
    <w:rsid w:val="00F26AB1"/>
    <w:rsid w:val="00F26DF3"/>
    <w:rsid w:val="00F26EC6"/>
    <w:rsid w:val="00F27276"/>
    <w:rsid w:val="00F27355"/>
    <w:rsid w:val="00F27C09"/>
    <w:rsid w:val="00F30072"/>
    <w:rsid w:val="00F301A8"/>
    <w:rsid w:val="00F305E3"/>
    <w:rsid w:val="00F30623"/>
    <w:rsid w:val="00F30865"/>
    <w:rsid w:val="00F30990"/>
    <w:rsid w:val="00F3105B"/>
    <w:rsid w:val="00F31182"/>
    <w:rsid w:val="00F3158C"/>
    <w:rsid w:val="00F31959"/>
    <w:rsid w:val="00F31B16"/>
    <w:rsid w:val="00F31DCF"/>
    <w:rsid w:val="00F31E14"/>
    <w:rsid w:val="00F31E23"/>
    <w:rsid w:val="00F31E72"/>
    <w:rsid w:val="00F320B1"/>
    <w:rsid w:val="00F32EE0"/>
    <w:rsid w:val="00F3322D"/>
    <w:rsid w:val="00F336DF"/>
    <w:rsid w:val="00F33D92"/>
    <w:rsid w:val="00F340E7"/>
    <w:rsid w:val="00F34697"/>
    <w:rsid w:val="00F349D6"/>
    <w:rsid w:val="00F34A19"/>
    <w:rsid w:val="00F34D75"/>
    <w:rsid w:val="00F34DA7"/>
    <w:rsid w:val="00F34E14"/>
    <w:rsid w:val="00F355AB"/>
    <w:rsid w:val="00F356F0"/>
    <w:rsid w:val="00F35BC0"/>
    <w:rsid w:val="00F36234"/>
    <w:rsid w:val="00F3625B"/>
    <w:rsid w:val="00F366B1"/>
    <w:rsid w:val="00F368C3"/>
    <w:rsid w:val="00F36D34"/>
    <w:rsid w:val="00F36F1E"/>
    <w:rsid w:val="00F370BB"/>
    <w:rsid w:val="00F3734B"/>
    <w:rsid w:val="00F37665"/>
    <w:rsid w:val="00F3768D"/>
    <w:rsid w:val="00F37AB7"/>
    <w:rsid w:val="00F37C26"/>
    <w:rsid w:val="00F40058"/>
    <w:rsid w:val="00F40186"/>
    <w:rsid w:val="00F4055B"/>
    <w:rsid w:val="00F40606"/>
    <w:rsid w:val="00F40613"/>
    <w:rsid w:val="00F40BDF"/>
    <w:rsid w:val="00F40FE8"/>
    <w:rsid w:val="00F411CA"/>
    <w:rsid w:val="00F414D7"/>
    <w:rsid w:val="00F417C9"/>
    <w:rsid w:val="00F41B4C"/>
    <w:rsid w:val="00F41F36"/>
    <w:rsid w:val="00F41FCF"/>
    <w:rsid w:val="00F42359"/>
    <w:rsid w:val="00F4275A"/>
    <w:rsid w:val="00F4280F"/>
    <w:rsid w:val="00F42903"/>
    <w:rsid w:val="00F42BF9"/>
    <w:rsid w:val="00F42D56"/>
    <w:rsid w:val="00F42F3D"/>
    <w:rsid w:val="00F430FA"/>
    <w:rsid w:val="00F43621"/>
    <w:rsid w:val="00F43C98"/>
    <w:rsid w:val="00F43D30"/>
    <w:rsid w:val="00F43D6B"/>
    <w:rsid w:val="00F43E8A"/>
    <w:rsid w:val="00F4425C"/>
    <w:rsid w:val="00F44865"/>
    <w:rsid w:val="00F44CA0"/>
    <w:rsid w:val="00F44CD5"/>
    <w:rsid w:val="00F45B95"/>
    <w:rsid w:val="00F45F6B"/>
    <w:rsid w:val="00F46AE2"/>
    <w:rsid w:val="00F47CD3"/>
    <w:rsid w:val="00F47F81"/>
    <w:rsid w:val="00F501D5"/>
    <w:rsid w:val="00F5052B"/>
    <w:rsid w:val="00F50730"/>
    <w:rsid w:val="00F50A0B"/>
    <w:rsid w:val="00F50A15"/>
    <w:rsid w:val="00F50B46"/>
    <w:rsid w:val="00F50C99"/>
    <w:rsid w:val="00F50F81"/>
    <w:rsid w:val="00F512B5"/>
    <w:rsid w:val="00F512D8"/>
    <w:rsid w:val="00F5135E"/>
    <w:rsid w:val="00F51A32"/>
    <w:rsid w:val="00F51B15"/>
    <w:rsid w:val="00F51C65"/>
    <w:rsid w:val="00F526BB"/>
    <w:rsid w:val="00F52A6B"/>
    <w:rsid w:val="00F52DEF"/>
    <w:rsid w:val="00F53103"/>
    <w:rsid w:val="00F53288"/>
    <w:rsid w:val="00F53635"/>
    <w:rsid w:val="00F5373B"/>
    <w:rsid w:val="00F53814"/>
    <w:rsid w:val="00F53CCA"/>
    <w:rsid w:val="00F5431B"/>
    <w:rsid w:val="00F54B5E"/>
    <w:rsid w:val="00F54CB9"/>
    <w:rsid w:val="00F54FDB"/>
    <w:rsid w:val="00F554C4"/>
    <w:rsid w:val="00F55518"/>
    <w:rsid w:val="00F555E6"/>
    <w:rsid w:val="00F55744"/>
    <w:rsid w:val="00F557F6"/>
    <w:rsid w:val="00F559B9"/>
    <w:rsid w:val="00F56237"/>
    <w:rsid w:val="00F5649C"/>
    <w:rsid w:val="00F564F1"/>
    <w:rsid w:val="00F568DA"/>
    <w:rsid w:val="00F56ED0"/>
    <w:rsid w:val="00F57170"/>
    <w:rsid w:val="00F57843"/>
    <w:rsid w:val="00F579CB"/>
    <w:rsid w:val="00F57A8F"/>
    <w:rsid w:val="00F6022D"/>
    <w:rsid w:val="00F605A5"/>
    <w:rsid w:val="00F60916"/>
    <w:rsid w:val="00F609DD"/>
    <w:rsid w:val="00F60BA6"/>
    <w:rsid w:val="00F60D50"/>
    <w:rsid w:val="00F6126A"/>
    <w:rsid w:val="00F614C8"/>
    <w:rsid w:val="00F61654"/>
    <w:rsid w:val="00F617E5"/>
    <w:rsid w:val="00F618E8"/>
    <w:rsid w:val="00F61E52"/>
    <w:rsid w:val="00F6214E"/>
    <w:rsid w:val="00F6229D"/>
    <w:rsid w:val="00F625CE"/>
    <w:rsid w:val="00F62958"/>
    <w:rsid w:val="00F62AE9"/>
    <w:rsid w:val="00F62E8B"/>
    <w:rsid w:val="00F6307C"/>
    <w:rsid w:val="00F63372"/>
    <w:rsid w:val="00F633DA"/>
    <w:rsid w:val="00F638F6"/>
    <w:rsid w:val="00F63BA3"/>
    <w:rsid w:val="00F63D1D"/>
    <w:rsid w:val="00F63DB1"/>
    <w:rsid w:val="00F643BE"/>
    <w:rsid w:val="00F646B9"/>
    <w:rsid w:val="00F646C0"/>
    <w:rsid w:val="00F64818"/>
    <w:rsid w:val="00F64830"/>
    <w:rsid w:val="00F64833"/>
    <w:rsid w:val="00F64A4B"/>
    <w:rsid w:val="00F64AC2"/>
    <w:rsid w:val="00F64B82"/>
    <w:rsid w:val="00F64BD0"/>
    <w:rsid w:val="00F64FB2"/>
    <w:rsid w:val="00F65849"/>
    <w:rsid w:val="00F658D1"/>
    <w:rsid w:val="00F659FF"/>
    <w:rsid w:val="00F65C17"/>
    <w:rsid w:val="00F65CCF"/>
    <w:rsid w:val="00F660A4"/>
    <w:rsid w:val="00F66514"/>
    <w:rsid w:val="00F66551"/>
    <w:rsid w:val="00F665CF"/>
    <w:rsid w:val="00F66709"/>
    <w:rsid w:val="00F6675B"/>
    <w:rsid w:val="00F66E2D"/>
    <w:rsid w:val="00F66F39"/>
    <w:rsid w:val="00F6716C"/>
    <w:rsid w:val="00F67370"/>
    <w:rsid w:val="00F673F5"/>
    <w:rsid w:val="00F67668"/>
    <w:rsid w:val="00F676BA"/>
    <w:rsid w:val="00F679D9"/>
    <w:rsid w:val="00F700EF"/>
    <w:rsid w:val="00F7045E"/>
    <w:rsid w:val="00F7074E"/>
    <w:rsid w:val="00F71025"/>
    <w:rsid w:val="00F7159F"/>
    <w:rsid w:val="00F7190F"/>
    <w:rsid w:val="00F72057"/>
    <w:rsid w:val="00F721F4"/>
    <w:rsid w:val="00F7242E"/>
    <w:rsid w:val="00F7251F"/>
    <w:rsid w:val="00F7263C"/>
    <w:rsid w:val="00F7289B"/>
    <w:rsid w:val="00F72B9D"/>
    <w:rsid w:val="00F72D70"/>
    <w:rsid w:val="00F73A67"/>
    <w:rsid w:val="00F73C3E"/>
    <w:rsid w:val="00F73CD4"/>
    <w:rsid w:val="00F7400F"/>
    <w:rsid w:val="00F74249"/>
    <w:rsid w:val="00F7428C"/>
    <w:rsid w:val="00F742B8"/>
    <w:rsid w:val="00F74648"/>
    <w:rsid w:val="00F74F4C"/>
    <w:rsid w:val="00F75264"/>
    <w:rsid w:val="00F752E1"/>
    <w:rsid w:val="00F7550D"/>
    <w:rsid w:val="00F75C5E"/>
    <w:rsid w:val="00F763D6"/>
    <w:rsid w:val="00F76B36"/>
    <w:rsid w:val="00F76F9B"/>
    <w:rsid w:val="00F77091"/>
    <w:rsid w:val="00F770D3"/>
    <w:rsid w:val="00F77553"/>
    <w:rsid w:val="00F77902"/>
    <w:rsid w:val="00F77B32"/>
    <w:rsid w:val="00F77B5C"/>
    <w:rsid w:val="00F77DB3"/>
    <w:rsid w:val="00F77DF1"/>
    <w:rsid w:val="00F80164"/>
    <w:rsid w:val="00F80981"/>
    <w:rsid w:val="00F80B31"/>
    <w:rsid w:val="00F810BA"/>
    <w:rsid w:val="00F816BF"/>
    <w:rsid w:val="00F81AB7"/>
    <w:rsid w:val="00F81CE3"/>
    <w:rsid w:val="00F820A3"/>
    <w:rsid w:val="00F82346"/>
    <w:rsid w:val="00F82B0D"/>
    <w:rsid w:val="00F82B13"/>
    <w:rsid w:val="00F82C1B"/>
    <w:rsid w:val="00F82C35"/>
    <w:rsid w:val="00F82EEC"/>
    <w:rsid w:val="00F82FBD"/>
    <w:rsid w:val="00F83448"/>
    <w:rsid w:val="00F83460"/>
    <w:rsid w:val="00F83782"/>
    <w:rsid w:val="00F83A4B"/>
    <w:rsid w:val="00F846E9"/>
    <w:rsid w:val="00F847E5"/>
    <w:rsid w:val="00F84EAD"/>
    <w:rsid w:val="00F85294"/>
    <w:rsid w:val="00F85324"/>
    <w:rsid w:val="00F8551E"/>
    <w:rsid w:val="00F858A1"/>
    <w:rsid w:val="00F85F74"/>
    <w:rsid w:val="00F86057"/>
    <w:rsid w:val="00F869FF"/>
    <w:rsid w:val="00F902C1"/>
    <w:rsid w:val="00F9048D"/>
    <w:rsid w:val="00F905A9"/>
    <w:rsid w:val="00F90C35"/>
    <w:rsid w:val="00F90E26"/>
    <w:rsid w:val="00F9157C"/>
    <w:rsid w:val="00F916DF"/>
    <w:rsid w:val="00F9170F"/>
    <w:rsid w:val="00F9171E"/>
    <w:rsid w:val="00F91A52"/>
    <w:rsid w:val="00F91CE9"/>
    <w:rsid w:val="00F91E23"/>
    <w:rsid w:val="00F91ED4"/>
    <w:rsid w:val="00F92856"/>
    <w:rsid w:val="00F9285A"/>
    <w:rsid w:val="00F92877"/>
    <w:rsid w:val="00F92B7D"/>
    <w:rsid w:val="00F92BF5"/>
    <w:rsid w:val="00F92D5B"/>
    <w:rsid w:val="00F92ED4"/>
    <w:rsid w:val="00F9308C"/>
    <w:rsid w:val="00F934F1"/>
    <w:rsid w:val="00F938CD"/>
    <w:rsid w:val="00F9391F"/>
    <w:rsid w:val="00F9394D"/>
    <w:rsid w:val="00F93A4B"/>
    <w:rsid w:val="00F93AAE"/>
    <w:rsid w:val="00F942D6"/>
    <w:rsid w:val="00F942D8"/>
    <w:rsid w:val="00F94770"/>
    <w:rsid w:val="00F948D8"/>
    <w:rsid w:val="00F950BA"/>
    <w:rsid w:val="00F95191"/>
    <w:rsid w:val="00F9536E"/>
    <w:rsid w:val="00F957D9"/>
    <w:rsid w:val="00F95A3E"/>
    <w:rsid w:val="00F95E5A"/>
    <w:rsid w:val="00F96387"/>
    <w:rsid w:val="00F966C1"/>
    <w:rsid w:val="00F968CD"/>
    <w:rsid w:val="00F972E4"/>
    <w:rsid w:val="00F978FE"/>
    <w:rsid w:val="00F97E23"/>
    <w:rsid w:val="00FA02B4"/>
    <w:rsid w:val="00FA0A01"/>
    <w:rsid w:val="00FA0AD9"/>
    <w:rsid w:val="00FA0FD2"/>
    <w:rsid w:val="00FA11BC"/>
    <w:rsid w:val="00FA15C3"/>
    <w:rsid w:val="00FA1979"/>
    <w:rsid w:val="00FA1CA3"/>
    <w:rsid w:val="00FA1E1A"/>
    <w:rsid w:val="00FA21EA"/>
    <w:rsid w:val="00FA2218"/>
    <w:rsid w:val="00FA2474"/>
    <w:rsid w:val="00FA2541"/>
    <w:rsid w:val="00FA2743"/>
    <w:rsid w:val="00FA28AA"/>
    <w:rsid w:val="00FA37D4"/>
    <w:rsid w:val="00FA3973"/>
    <w:rsid w:val="00FA3E17"/>
    <w:rsid w:val="00FA414A"/>
    <w:rsid w:val="00FA462D"/>
    <w:rsid w:val="00FA4BB7"/>
    <w:rsid w:val="00FA4BDB"/>
    <w:rsid w:val="00FA4E36"/>
    <w:rsid w:val="00FA5032"/>
    <w:rsid w:val="00FA53E9"/>
    <w:rsid w:val="00FA5B43"/>
    <w:rsid w:val="00FA603B"/>
    <w:rsid w:val="00FA6413"/>
    <w:rsid w:val="00FA66EA"/>
    <w:rsid w:val="00FA6741"/>
    <w:rsid w:val="00FA6A17"/>
    <w:rsid w:val="00FA6DFC"/>
    <w:rsid w:val="00FA77A8"/>
    <w:rsid w:val="00FA77B8"/>
    <w:rsid w:val="00FA7ACA"/>
    <w:rsid w:val="00FA7C9C"/>
    <w:rsid w:val="00FA7F1C"/>
    <w:rsid w:val="00FB06BE"/>
    <w:rsid w:val="00FB06FB"/>
    <w:rsid w:val="00FB0DD5"/>
    <w:rsid w:val="00FB0E86"/>
    <w:rsid w:val="00FB11F2"/>
    <w:rsid w:val="00FB124C"/>
    <w:rsid w:val="00FB1256"/>
    <w:rsid w:val="00FB1A4D"/>
    <w:rsid w:val="00FB1D78"/>
    <w:rsid w:val="00FB215E"/>
    <w:rsid w:val="00FB27F6"/>
    <w:rsid w:val="00FB2D41"/>
    <w:rsid w:val="00FB2E72"/>
    <w:rsid w:val="00FB2EF7"/>
    <w:rsid w:val="00FB30F4"/>
    <w:rsid w:val="00FB3139"/>
    <w:rsid w:val="00FB320A"/>
    <w:rsid w:val="00FB3542"/>
    <w:rsid w:val="00FB387B"/>
    <w:rsid w:val="00FB3CE5"/>
    <w:rsid w:val="00FB3F28"/>
    <w:rsid w:val="00FB4152"/>
    <w:rsid w:val="00FB434A"/>
    <w:rsid w:val="00FB4722"/>
    <w:rsid w:val="00FB4832"/>
    <w:rsid w:val="00FB4AB3"/>
    <w:rsid w:val="00FB4DDB"/>
    <w:rsid w:val="00FB5549"/>
    <w:rsid w:val="00FB5571"/>
    <w:rsid w:val="00FB5785"/>
    <w:rsid w:val="00FB5BF8"/>
    <w:rsid w:val="00FB5F13"/>
    <w:rsid w:val="00FB5F85"/>
    <w:rsid w:val="00FB5FAF"/>
    <w:rsid w:val="00FB626A"/>
    <w:rsid w:val="00FB6509"/>
    <w:rsid w:val="00FB664A"/>
    <w:rsid w:val="00FB6956"/>
    <w:rsid w:val="00FB69A9"/>
    <w:rsid w:val="00FB69FB"/>
    <w:rsid w:val="00FB7B3E"/>
    <w:rsid w:val="00FB7BB7"/>
    <w:rsid w:val="00FB7F52"/>
    <w:rsid w:val="00FC02EA"/>
    <w:rsid w:val="00FC0CC9"/>
    <w:rsid w:val="00FC135A"/>
    <w:rsid w:val="00FC149E"/>
    <w:rsid w:val="00FC1631"/>
    <w:rsid w:val="00FC1773"/>
    <w:rsid w:val="00FC1C5F"/>
    <w:rsid w:val="00FC1F09"/>
    <w:rsid w:val="00FC20C9"/>
    <w:rsid w:val="00FC20F2"/>
    <w:rsid w:val="00FC2506"/>
    <w:rsid w:val="00FC2A47"/>
    <w:rsid w:val="00FC2AED"/>
    <w:rsid w:val="00FC2E87"/>
    <w:rsid w:val="00FC3086"/>
    <w:rsid w:val="00FC327D"/>
    <w:rsid w:val="00FC3496"/>
    <w:rsid w:val="00FC3B2B"/>
    <w:rsid w:val="00FC3E51"/>
    <w:rsid w:val="00FC3FF8"/>
    <w:rsid w:val="00FC4A5C"/>
    <w:rsid w:val="00FC4D27"/>
    <w:rsid w:val="00FC524A"/>
    <w:rsid w:val="00FC56C6"/>
    <w:rsid w:val="00FC5896"/>
    <w:rsid w:val="00FC5A9C"/>
    <w:rsid w:val="00FC5EDD"/>
    <w:rsid w:val="00FC6087"/>
    <w:rsid w:val="00FC64C7"/>
    <w:rsid w:val="00FC6735"/>
    <w:rsid w:val="00FC6807"/>
    <w:rsid w:val="00FC6B9A"/>
    <w:rsid w:val="00FC6DEB"/>
    <w:rsid w:val="00FC717C"/>
    <w:rsid w:val="00FC77C8"/>
    <w:rsid w:val="00FC78B0"/>
    <w:rsid w:val="00FC791C"/>
    <w:rsid w:val="00FC7D64"/>
    <w:rsid w:val="00FD0050"/>
    <w:rsid w:val="00FD05B4"/>
    <w:rsid w:val="00FD06BB"/>
    <w:rsid w:val="00FD0C0B"/>
    <w:rsid w:val="00FD0CB6"/>
    <w:rsid w:val="00FD0F84"/>
    <w:rsid w:val="00FD10A7"/>
    <w:rsid w:val="00FD1284"/>
    <w:rsid w:val="00FD1560"/>
    <w:rsid w:val="00FD1BC9"/>
    <w:rsid w:val="00FD1DBC"/>
    <w:rsid w:val="00FD2617"/>
    <w:rsid w:val="00FD2A0C"/>
    <w:rsid w:val="00FD3035"/>
    <w:rsid w:val="00FD320D"/>
    <w:rsid w:val="00FD32C0"/>
    <w:rsid w:val="00FD3306"/>
    <w:rsid w:val="00FD3312"/>
    <w:rsid w:val="00FD46C8"/>
    <w:rsid w:val="00FD4827"/>
    <w:rsid w:val="00FD487F"/>
    <w:rsid w:val="00FD48A5"/>
    <w:rsid w:val="00FD4915"/>
    <w:rsid w:val="00FD51F3"/>
    <w:rsid w:val="00FD5537"/>
    <w:rsid w:val="00FD55E5"/>
    <w:rsid w:val="00FD5893"/>
    <w:rsid w:val="00FD5C0B"/>
    <w:rsid w:val="00FD643D"/>
    <w:rsid w:val="00FD6A9E"/>
    <w:rsid w:val="00FD704C"/>
    <w:rsid w:val="00FD7140"/>
    <w:rsid w:val="00FD7E78"/>
    <w:rsid w:val="00FE06EC"/>
    <w:rsid w:val="00FE07CD"/>
    <w:rsid w:val="00FE08AB"/>
    <w:rsid w:val="00FE09CE"/>
    <w:rsid w:val="00FE1268"/>
    <w:rsid w:val="00FE15D9"/>
    <w:rsid w:val="00FE1924"/>
    <w:rsid w:val="00FE1BBA"/>
    <w:rsid w:val="00FE1DE7"/>
    <w:rsid w:val="00FE1E7C"/>
    <w:rsid w:val="00FE2065"/>
    <w:rsid w:val="00FE28E0"/>
    <w:rsid w:val="00FE29E9"/>
    <w:rsid w:val="00FE2CAE"/>
    <w:rsid w:val="00FE2E13"/>
    <w:rsid w:val="00FE2FFB"/>
    <w:rsid w:val="00FE3604"/>
    <w:rsid w:val="00FE3947"/>
    <w:rsid w:val="00FE3B9B"/>
    <w:rsid w:val="00FE45F4"/>
    <w:rsid w:val="00FE4716"/>
    <w:rsid w:val="00FE4A26"/>
    <w:rsid w:val="00FE4B42"/>
    <w:rsid w:val="00FE4B6C"/>
    <w:rsid w:val="00FE4E5C"/>
    <w:rsid w:val="00FE4F59"/>
    <w:rsid w:val="00FE50FC"/>
    <w:rsid w:val="00FE5262"/>
    <w:rsid w:val="00FE52F5"/>
    <w:rsid w:val="00FE5B4E"/>
    <w:rsid w:val="00FE5B84"/>
    <w:rsid w:val="00FE5DF1"/>
    <w:rsid w:val="00FE5FE8"/>
    <w:rsid w:val="00FE63FE"/>
    <w:rsid w:val="00FE6710"/>
    <w:rsid w:val="00FE6839"/>
    <w:rsid w:val="00FE6BD0"/>
    <w:rsid w:val="00FE6DED"/>
    <w:rsid w:val="00FE71B1"/>
    <w:rsid w:val="00FE73C0"/>
    <w:rsid w:val="00FE7437"/>
    <w:rsid w:val="00FE7667"/>
    <w:rsid w:val="00FE7F4D"/>
    <w:rsid w:val="00FF076C"/>
    <w:rsid w:val="00FF0EDA"/>
    <w:rsid w:val="00FF0F95"/>
    <w:rsid w:val="00FF1467"/>
    <w:rsid w:val="00FF14F0"/>
    <w:rsid w:val="00FF1619"/>
    <w:rsid w:val="00FF1724"/>
    <w:rsid w:val="00FF18A2"/>
    <w:rsid w:val="00FF1CDD"/>
    <w:rsid w:val="00FF2096"/>
    <w:rsid w:val="00FF2466"/>
    <w:rsid w:val="00FF25DB"/>
    <w:rsid w:val="00FF2800"/>
    <w:rsid w:val="00FF2A18"/>
    <w:rsid w:val="00FF2B88"/>
    <w:rsid w:val="00FF2C9A"/>
    <w:rsid w:val="00FF2D95"/>
    <w:rsid w:val="00FF2DDB"/>
    <w:rsid w:val="00FF2FE9"/>
    <w:rsid w:val="00FF30BB"/>
    <w:rsid w:val="00FF33C2"/>
    <w:rsid w:val="00FF3792"/>
    <w:rsid w:val="00FF37A3"/>
    <w:rsid w:val="00FF3AAE"/>
    <w:rsid w:val="00FF4194"/>
    <w:rsid w:val="00FF4259"/>
    <w:rsid w:val="00FF4B1A"/>
    <w:rsid w:val="00FF4BA9"/>
    <w:rsid w:val="00FF4F31"/>
    <w:rsid w:val="00FF50E6"/>
    <w:rsid w:val="00FF53CD"/>
    <w:rsid w:val="00FF6359"/>
    <w:rsid w:val="00FF674D"/>
    <w:rsid w:val="00FF6CE4"/>
    <w:rsid w:val="00FF6D14"/>
    <w:rsid w:val="00FF796A"/>
    <w:rsid w:val="00FF79BB"/>
    <w:rsid w:val="00FF7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width-relative:margin;mso-height-relative:margin" fill="f" fillcolor="white" stroke="f">
      <v:fill color="white" on="f"/>
      <v:stroke on="f"/>
      <o:colormru v:ext="edit" colors="#cbcbcb,#c2c2ad,#663,#628002,#e6e6de,#c59d39,#ebebe5,#d8d8d8"/>
    </o:shapedefaults>
    <o:shapelayout v:ext="edit">
      <o:idmap v:ext="edit" data="1"/>
    </o:shapelayout>
  </w:shapeDefaults>
  <w:decimalSymbol w:val="."/>
  <w:listSeparator w:val=","/>
  <w15:docId w15:val="{09ED5789-548C-424D-8515-1E0A09C43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FCA"/>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link w:val="Heading9Char"/>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B68BC"/>
    <w:rPr>
      <w:color w:val="0000FF"/>
      <w:u w:val="single"/>
    </w:rPr>
  </w:style>
  <w:style w:type="paragraph" w:styleId="BodyText">
    <w:name w:val="Body Text"/>
    <w:basedOn w:val="Normal"/>
    <w:link w:val="BodyTextChar"/>
    <w:rsid w:val="00E33E6B"/>
    <w:pPr>
      <w:spacing w:after="300" w:line="300" w:lineRule="exact"/>
    </w:pPr>
    <w:rPr>
      <w:rFonts w:ascii="Lucida Sans Unicode" w:eastAsia="Times" w:hAnsi="Lucida Sans Unicode" w:cs="Lucida Sans Unicode"/>
      <w:sz w:val="20"/>
      <w:szCs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paragraph" w:styleId="Title">
    <w:name w:val="Title"/>
    <w:basedOn w:val="Normal"/>
    <w:link w:val="TitleChar"/>
    <w:qFormat/>
    <w:rsid w:val="00596E8F"/>
    <w:pPr>
      <w:jc w:val="center"/>
    </w:pPr>
    <w:rPr>
      <w:rFonts w:ascii="Times New Roman" w:hAnsi="Times New Roman"/>
      <w:b/>
      <w:i/>
      <w:sz w:val="36"/>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table" w:styleId="TableGrid">
    <w:name w:val="Table Grid"/>
    <w:basedOn w:val="TableNormal"/>
    <w:rsid w:val="009A1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E11CD"/>
    <w:pPr>
      <w:spacing w:before="100" w:beforeAutospacing="1" w:after="100" w:afterAutospacing="1"/>
    </w:pPr>
    <w:rPr>
      <w:rFonts w:ascii="Times New Roman" w:hAnsi="Times New Roman"/>
    </w:rPr>
  </w:style>
  <w:style w:type="character" w:styleId="Strong">
    <w:name w:val="Strong"/>
    <w:uiPriority w:val="22"/>
    <w:qFormat/>
    <w:rsid w:val="008F4560"/>
    <w:rPr>
      <w:b/>
      <w:bCs/>
    </w:rPr>
  </w:style>
  <w:style w:type="paragraph" w:styleId="Caption">
    <w:name w:val="caption"/>
    <w:basedOn w:val="Normal"/>
    <w:next w:val="Normal"/>
    <w:qFormat/>
    <w:rsid w:val="00912221"/>
    <w:rPr>
      <w:b/>
      <w:bCs/>
      <w:sz w:val="20"/>
      <w:szCs w:val="20"/>
    </w:rPr>
  </w:style>
  <w:style w:type="paragraph" w:styleId="PlainText">
    <w:name w:val="Plain Text"/>
    <w:basedOn w:val="Normal"/>
    <w:link w:val="PlainTextChar"/>
    <w:uiPriority w:val="99"/>
    <w:rsid w:val="00C5276C"/>
    <w:rPr>
      <w:rFonts w:ascii="Courier New" w:hAnsi="Courier New" w:cs="Courier New"/>
      <w:sz w:val="20"/>
      <w:szCs w:val="20"/>
    </w:rPr>
  </w:style>
  <w:style w:type="character" w:customStyle="1" w:styleId="aqua1">
    <w:name w:val="aqua1"/>
    <w:rsid w:val="00DD031E"/>
    <w:rPr>
      <w:rFonts w:ascii="Verdana" w:hAnsi="Verdana" w:hint="default"/>
      <w:color w:val="006699"/>
      <w:sz w:val="14"/>
      <w:szCs w:val="14"/>
    </w:rPr>
  </w:style>
  <w:style w:type="character" w:styleId="Emphasis">
    <w:name w:val="Emphasis"/>
    <w:uiPriority w:val="20"/>
    <w:qFormat/>
    <w:rsid w:val="00CF5244"/>
    <w:rPr>
      <w:i/>
      <w:iCs/>
    </w:rPr>
  </w:style>
  <w:style w:type="character" w:customStyle="1" w:styleId="winfieldcity31">
    <w:name w:val="winfieldcity31"/>
    <w:rsid w:val="003423B9"/>
    <w:rPr>
      <w:rFonts w:ascii="Arial" w:hAnsi="Arial" w:cs="Arial" w:hint="default"/>
      <w:b/>
      <w:bCs/>
      <w:strike w:val="0"/>
      <w:dstrike w:val="0"/>
      <w:color w:val="334C99"/>
      <w:sz w:val="20"/>
      <w:szCs w:val="20"/>
      <w:u w:val="none"/>
      <w:effect w:val="none"/>
    </w:rPr>
  </w:style>
  <w:style w:type="paragraph" w:customStyle="1" w:styleId="Style1">
    <w:name w:val="Style 1"/>
    <w:basedOn w:val="Normal"/>
    <w:rsid w:val="00F26AB1"/>
    <w:pPr>
      <w:widowControl w:val="0"/>
      <w:autoSpaceDE w:val="0"/>
      <w:autoSpaceDN w:val="0"/>
      <w:adjustRightInd w:val="0"/>
    </w:pPr>
    <w:rPr>
      <w:rFonts w:ascii="Times New Roman" w:hAnsi="Times New Roman"/>
      <w:sz w:val="20"/>
    </w:rPr>
  </w:style>
  <w:style w:type="character" w:customStyle="1" w:styleId="grame">
    <w:name w:val="grame"/>
    <w:basedOn w:val="DefaultParagraphFont"/>
    <w:rsid w:val="00190DBA"/>
  </w:style>
  <w:style w:type="character" w:styleId="PageNumber">
    <w:name w:val="page number"/>
    <w:basedOn w:val="DefaultParagraphFont"/>
    <w:rsid w:val="0027565B"/>
  </w:style>
  <w:style w:type="paragraph" w:styleId="Subtitle">
    <w:name w:val="Subtitle"/>
    <w:basedOn w:val="Normal"/>
    <w:qFormat/>
    <w:rsid w:val="009116D9"/>
    <w:pPr>
      <w:jc w:val="center"/>
    </w:pPr>
    <w:rPr>
      <w:rFonts w:ascii="Times New Roman" w:hAnsi="Times New Roman"/>
      <w:b/>
      <w:i/>
      <w:sz w:val="28"/>
      <w:szCs w:val="20"/>
    </w:rPr>
  </w:style>
  <w:style w:type="paragraph" w:styleId="BodyText3">
    <w:name w:val="Body Text 3"/>
    <w:basedOn w:val="Normal"/>
    <w:rsid w:val="00311B9F"/>
    <w:pPr>
      <w:spacing w:after="120"/>
    </w:pPr>
    <w:rPr>
      <w:sz w:val="16"/>
      <w:szCs w:val="16"/>
    </w:rPr>
  </w:style>
  <w:style w:type="paragraph" w:customStyle="1" w:styleId="msonospacing0">
    <w:name w:val="msonospacing"/>
    <w:basedOn w:val="Normal"/>
    <w:rsid w:val="00614342"/>
    <w:rPr>
      <w:rFonts w:ascii="Times New Roman" w:hAnsi="Times New Roman"/>
    </w:rPr>
  </w:style>
  <w:style w:type="paragraph" w:customStyle="1" w:styleId="msolistparagraph0">
    <w:name w:val="msolistparagraph"/>
    <w:basedOn w:val="Normal"/>
    <w:rsid w:val="00614342"/>
    <w:rPr>
      <w:rFonts w:ascii="Times New Roman" w:hAnsi="Times New Roman"/>
    </w:rPr>
  </w:style>
  <w:style w:type="paragraph" w:styleId="DocumentMap">
    <w:name w:val="Document Map"/>
    <w:basedOn w:val="Normal"/>
    <w:semiHidden/>
    <w:rsid w:val="00D254E6"/>
    <w:pPr>
      <w:shd w:val="clear" w:color="auto" w:fill="000080"/>
    </w:pPr>
    <w:rPr>
      <w:rFonts w:ascii="Tahoma" w:hAnsi="Tahoma" w:cs="Tahoma"/>
      <w:sz w:val="20"/>
      <w:szCs w:val="20"/>
    </w:rPr>
  </w:style>
  <w:style w:type="paragraph" w:styleId="ListParagraph">
    <w:name w:val="List Paragraph"/>
    <w:basedOn w:val="Normal"/>
    <w:uiPriority w:val="34"/>
    <w:qFormat/>
    <w:rsid w:val="00DD7A12"/>
    <w:pPr>
      <w:ind w:left="720"/>
    </w:pPr>
    <w:rPr>
      <w:rFonts w:ascii="Times New Roman" w:hAnsi="Times New Roman"/>
      <w:sz w:val="20"/>
      <w:szCs w:val="20"/>
    </w:rPr>
  </w:style>
  <w:style w:type="table" w:customStyle="1" w:styleId="TableGrid1">
    <w:name w:val="Table Grid1"/>
    <w:basedOn w:val="TableNormal"/>
    <w:next w:val="TableGrid"/>
    <w:uiPriority w:val="59"/>
    <w:rsid w:val="00D555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rsid w:val="009403D6"/>
    <w:rPr>
      <w:rFonts w:ascii="Trebuchet MS" w:eastAsia="Times New Roman" w:hAnsi="Trebuchet MS"/>
      <w:i/>
      <w:color w:val="666633"/>
      <w:sz w:val="18"/>
      <w:szCs w:val="18"/>
    </w:rPr>
  </w:style>
  <w:style w:type="character" w:customStyle="1" w:styleId="messagebody">
    <w:name w:val="messagebody"/>
    <w:rsid w:val="00FE2065"/>
  </w:style>
  <w:style w:type="character" w:customStyle="1" w:styleId="text">
    <w:name w:val="text"/>
    <w:rsid w:val="00BB475D"/>
  </w:style>
  <w:style w:type="character" w:customStyle="1" w:styleId="TitleChar">
    <w:name w:val="Title Char"/>
    <w:link w:val="Title"/>
    <w:rsid w:val="006F3FA5"/>
    <w:rPr>
      <w:rFonts w:ascii="Times New Roman" w:eastAsia="Times New Roman" w:hAnsi="Times New Roman"/>
      <w:b/>
      <w:i/>
      <w:sz w:val="36"/>
    </w:rPr>
  </w:style>
  <w:style w:type="character" w:customStyle="1" w:styleId="Heading1Char">
    <w:name w:val="Heading 1 Char"/>
    <w:link w:val="Heading1"/>
    <w:rsid w:val="008139A1"/>
    <w:rPr>
      <w:rFonts w:ascii="Lucida Sans Unicode" w:eastAsia="Times New Roman" w:hAnsi="Lucida Sans Unicode" w:cs="Lucida Sans Unicode"/>
      <w:color w:val="454422"/>
      <w:sz w:val="36"/>
      <w:szCs w:val="36"/>
    </w:rPr>
  </w:style>
  <w:style w:type="character" w:customStyle="1" w:styleId="PlainTextChar">
    <w:name w:val="Plain Text Char"/>
    <w:link w:val="PlainText"/>
    <w:uiPriority w:val="99"/>
    <w:rsid w:val="00F65CCF"/>
    <w:rPr>
      <w:rFonts w:ascii="Courier New" w:eastAsia="Times New Roman" w:hAnsi="Courier New" w:cs="Courier New"/>
    </w:rPr>
  </w:style>
  <w:style w:type="character" w:customStyle="1" w:styleId="s1">
    <w:name w:val="s1"/>
    <w:rsid w:val="00E80724"/>
  </w:style>
  <w:style w:type="character" w:customStyle="1" w:styleId="cattext2">
    <w:name w:val="cat_text2"/>
    <w:rsid w:val="00E80724"/>
  </w:style>
  <w:style w:type="character" w:styleId="FollowedHyperlink">
    <w:name w:val="FollowedHyperlink"/>
    <w:rsid w:val="005E10FE"/>
    <w:rPr>
      <w:color w:val="800080"/>
      <w:u w:val="single"/>
    </w:rPr>
  </w:style>
  <w:style w:type="paragraph" w:customStyle="1" w:styleId="Default">
    <w:name w:val="Default"/>
    <w:rsid w:val="005C05CD"/>
    <w:pPr>
      <w:autoSpaceDE w:val="0"/>
      <w:autoSpaceDN w:val="0"/>
      <w:adjustRightInd w:val="0"/>
    </w:pPr>
    <w:rPr>
      <w:rFonts w:ascii="Perpetua" w:eastAsia="Calibri" w:hAnsi="Perpetua" w:cs="Perpetua"/>
      <w:color w:val="000000"/>
      <w:sz w:val="24"/>
      <w:szCs w:val="24"/>
    </w:rPr>
  </w:style>
  <w:style w:type="paragraph" w:styleId="NoSpacing">
    <w:name w:val="No Spacing"/>
    <w:link w:val="NoSpacingChar"/>
    <w:uiPriority w:val="1"/>
    <w:qFormat/>
    <w:rsid w:val="007E7615"/>
    <w:rPr>
      <w:rFonts w:ascii="Calibri" w:eastAsia="Calibri" w:hAnsi="Calibri"/>
      <w:sz w:val="22"/>
      <w:szCs w:val="22"/>
    </w:rPr>
  </w:style>
  <w:style w:type="character" w:customStyle="1" w:styleId="about">
    <w:name w:val="about"/>
    <w:rsid w:val="008B3DF7"/>
  </w:style>
  <w:style w:type="character" w:customStyle="1" w:styleId="social-icon">
    <w:name w:val="social-icon"/>
    <w:rsid w:val="008B3DF7"/>
  </w:style>
  <w:style w:type="character" w:customStyle="1" w:styleId="action">
    <w:name w:val="action"/>
    <w:rsid w:val="008B3DF7"/>
  </w:style>
  <w:style w:type="character" w:customStyle="1" w:styleId="headline2">
    <w:name w:val="headline2"/>
    <w:rsid w:val="008B3DF7"/>
  </w:style>
  <w:style w:type="character" w:customStyle="1" w:styleId="msg">
    <w:name w:val="msg"/>
    <w:rsid w:val="008B3DF7"/>
  </w:style>
  <w:style w:type="character" w:customStyle="1" w:styleId="stepnumber">
    <w:name w:val="stepnumber"/>
    <w:rsid w:val="008B3DF7"/>
  </w:style>
  <w:style w:type="paragraph" w:customStyle="1" w:styleId="copy">
    <w:name w:val="copy"/>
    <w:basedOn w:val="Normal"/>
    <w:rsid w:val="008B3DF7"/>
    <w:pPr>
      <w:spacing w:before="100" w:beforeAutospacing="1" w:after="100" w:afterAutospacing="1"/>
    </w:pPr>
    <w:rPr>
      <w:rFonts w:ascii="Times New Roman" w:hAnsi="Times New Roman"/>
    </w:rPr>
  </w:style>
  <w:style w:type="paragraph" w:customStyle="1" w:styleId="sectionsub123">
    <w:name w:val="sectionsub123"/>
    <w:basedOn w:val="Normal"/>
    <w:rsid w:val="00B0576C"/>
    <w:pPr>
      <w:spacing w:before="100" w:beforeAutospacing="1" w:after="100" w:afterAutospacing="1"/>
    </w:pPr>
    <w:rPr>
      <w:rFonts w:ascii="Times New Roman" w:hAnsi="Times New Roman"/>
    </w:rPr>
  </w:style>
  <w:style w:type="paragraph" w:styleId="BlockText">
    <w:name w:val="Block Text"/>
    <w:basedOn w:val="Normal"/>
    <w:rsid w:val="007636F6"/>
    <w:pPr>
      <w:ind w:left="3600" w:right="-634"/>
      <w:jc w:val="both"/>
    </w:pPr>
    <w:rPr>
      <w:rFonts w:ascii="Times New Roman" w:hAnsi="Times New Roman"/>
      <w:bCs/>
      <w:iCs/>
      <w:szCs w:val="20"/>
    </w:rPr>
  </w:style>
  <w:style w:type="table" w:styleId="MediumList2-Accent1">
    <w:name w:val="Medium List 2 Accent 1"/>
    <w:basedOn w:val="TableNormal"/>
    <w:uiPriority w:val="66"/>
    <w:rsid w:val="001C191C"/>
    <w:rPr>
      <w:rFonts w:ascii="Cambria" w:eastAsia="MS Gothic" w:hAnsi="Cambria"/>
      <w:color w:val="000000"/>
      <w:sz w:val="22"/>
      <w:szCs w:val="22"/>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m-4241799150556953688textexposedshow">
    <w:name w:val="m_-4241799150556953688text_exposed_show"/>
    <w:rsid w:val="008A5C8E"/>
  </w:style>
  <w:style w:type="paragraph" w:customStyle="1" w:styleId="aturdayMay4th800am-100pmCity">
    <w:name w:val="aturday May 4th 8:00 am - 1:00 pm City"/>
    <w:basedOn w:val="Normal"/>
    <w:qFormat/>
    <w:rsid w:val="00785B55"/>
    <w:pPr>
      <w:ind w:left="360" w:hanging="360"/>
      <w:jc w:val="both"/>
    </w:pPr>
    <w:rPr>
      <w:rFonts w:ascii="Times New Roman" w:hAnsi="Times New Roman"/>
      <w:iCs/>
      <w:sz w:val="21"/>
      <w:szCs w:val="21"/>
    </w:rPr>
  </w:style>
  <w:style w:type="character" w:customStyle="1" w:styleId="NoSpacingChar">
    <w:name w:val="No Spacing Char"/>
    <w:link w:val="NoSpacing"/>
    <w:uiPriority w:val="1"/>
    <w:rsid w:val="00005F84"/>
    <w:rPr>
      <w:rFonts w:ascii="Calibri" w:eastAsia="Calibri" w:hAnsi="Calibri"/>
      <w:sz w:val="22"/>
      <w:szCs w:val="22"/>
    </w:rPr>
  </w:style>
  <w:style w:type="paragraph" w:customStyle="1" w:styleId="xmsonormal">
    <w:name w:val="x_msonormal"/>
    <w:basedOn w:val="Normal"/>
    <w:rsid w:val="00894D7D"/>
    <w:pPr>
      <w:spacing w:before="100" w:beforeAutospacing="1" w:after="100" w:afterAutospacing="1"/>
    </w:pPr>
    <w:rPr>
      <w:rFonts w:ascii="Times New Roman" w:hAnsi="Times New Roman"/>
    </w:rPr>
  </w:style>
  <w:style w:type="character" w:customStyle="1" w:styleId="tojvnm2t">
    <w:name w:val="tojvnm2t"/>
    <w:basedOn w:val="DefaultParagraphFont"/>
    <w:rsid w:val="006D68DD"/>
  </w:style>
  <w:style w:type="table" w:customStyle="1" w:styleId="TableGrid2">
    <w:name w:val="Table Grid2"/>
    <w:basedOn w:val="TableNormal"/>
    <w:next w:val="TableGrid"/>
    <w:rsid w:val="00D67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4961">
      <w:bodyDiv w:val="1"/>
      <w:marLeft w:val="0"/>
      <w:marRight w:val="0"/>
      <w:marTop w:val="0"/>
      <w:marBottom w:val="0"/>
      <w:divBdr>
        <w:top w:val="none" w:sz="0" w:space="0" w:color="auto"/>
        <w:left w:val="none" w:sz="0" w:space="0" w:color="auto"/>
        <w:bottom w:val="none" w:sz="0" w:space="0" w:color="auto"/>
        <w:right w:val="none" w:sz="0" w:space="0" w:color="auto"/>
      </w:divBdr>
    </w:div>
    <w:div w:id="6176293">
      <w:bodyDiv w:val="1"/>
      <w:marLeft w:val="0"/>
      <w:marRight w:val="0"/>
      <w:marTop w:val="0"/>
      <w:marBottom w:val="0"/>
      <w:divBdr>
        <w:top w:val="none" w:sz="0" w:space="0" w:color="auto"/>
        <w:left w:val="none" w:sz="0" w:space="0" w:color="auto"/>
        <w:bottom w:val="none" w:sz="0" w:space="0" w:color="auto"/>
        <w:right w:val="none" w:sz="0" w:space="0" w:color="auto"/>
      </w:divBdr>
    </w:div>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4037583">
      <w:bodyDiv w:val="1"/>
      <w:marLeft w:val="0"/>
      <w:marRight w:val="0"/>
      <w:marTop w:val="0"/>
      <w:marBottom w:val="0"/>
      <w:divBdr>
        <w:top w:val="none" w:sz="0" w:space="0" w:color="auto"/>
        <w:left w:val="none" w:sz="0" w:space="0" w:color="auto"/>
        <w:bottom w:val="none" w:sz="0" w:space="0" w:color="auto"/>
        <w:right w:val="none" w:sz="0" w:space="0" w:color="auto"/>
      </w:divBdr>
      <w:divsChild>
        <w:div w:id="1274901865">
          <w:marLeft w:val="0"/>
          <w:marRight w:val="0"/>
          <w:marTop w:val="0"/>
          <w:marBottom w:val="0"/>
          <w:divBdr>
            <w:top w:val="none" w:sz="0" w:space="0" w:color="auto"/>
            <w:left w:val="none" w:sz="0" w:space="0" w:color="auto"/>
            <w:bottom w:val="none" w:sz="0" w:space="0" w:color="auto"/>
            <w:right w:val="none" w:sz="0" w:space="0" w:color="auto"/>
          </w:divBdr>
        </w:div>
        <w:div w:id="1414013400">
          <w:marLeft w:val="0"/>
          <w:marRight w:val="0"/>
          <w:marTop w:val="0"/>
          <w:marBottom w:val="0"/>
          <w:divBdr>
            <w:top w:val="none" w:sz="0" w:space="0" w:color="auto"/>
            <w:left w:val="none" w:sz="0" w:space="0" w:color="auto"/>
            <w:bottom w:val="none" w:sz="0" w:space="0" w:color="auto"/>
            <w:right w:val="none" w:sz="0" w:space="0" w:color="auto"/>
          </w:divBdr>
        </w:div>
        <w:div w:id="1459640633">
          <w:marLeft w:val="0"/>
          <w:marRight w:val="0"/>
          <w:marTop w:val="0"/>
          <w:marBottom w:val="0"/>
          <w:divBdr>
            <w:top w:val="none" w:sz="0" w:space="0" w:color="auto"/>
            <w:left w:val="none" w:sz="0" w:space="0" w:color="auto"/>
            <w:bottom w:val="none" w:sz="0" w:space="0" w:color="auto"/>
            <w:right w:val="none" w:sz="0" w:space="0" w:color="auto"/>
          </w:divBdr>
        </w:div>
        <w:div w:id="1998729648">
          <w:marLeft w:val="0"/>
          <w:marRight w:val="0"/>
          <w:marTop w:val="0"/>
          <w:marBottom w:val="0"/>
          <w:divBdr>
            <w:top w:val="none" w:sz="0" w:space="0" w:color="auto"/>
            <w:left w:val="none" w:sz="0" w:space="0" w:color="auto"/>
            <w:bottom w:val="none" w:sz="0" w:space="0" w:color="auto"/>
            <w:right w:val="none" w:sz="0" w:space="0" w:color="auto"/>
          </w:divBdr>
        </w:div>
        <w:div w:id="2017876778">
          <w:marLeft w:val="0"/>
          <w:marRight w:val="0"/>
          <w:marTop w:val="0"/>
          <w:marBottom w:val="0"/>
          <w:divBdr>
            <w:top w:val="none" w:sz="0" w:space="0" w:color="auto"/>
            <w:left w:val="none" w:sz="0" w:space="0" w:color="auto"/>
            <w:bottom w:val="none" w:sz="0" w:space="0" w:color="auto"/>
            <w:right w:val="none" w:sz="0" w:space="0" w:color="auto"/>
          </w:divBdr>
        </w:div>
      </w:divsChild>
    </w:div>
    <w:div w:id="14040500">
      <w:bodyDiv w:val="1"/>
      <w:marLeft w:val="0"/>
      <w:marRight w:val="0"/>
      <w:marTop w:val="0"/>
      <w:marBottom w:val="0"/>
      <w:divBdr>
        <w:top w:val="none" w:sz="0" w:space="0" w:color="auto"/>
        <w:left w:val="none" w:sz="0" w:space="0" w:color="auto"/>
        <w:bottom w:val="none" w:sz="0" w:space="0" w:color="auto"/>
        <w:right w:val="none" w:sz="0" w:space="0" w:color="auto"/>
      </w:divBdr>
    </w:div>
    <w:div w:id="17660686">
      <w:bodyDiv w:val="1"/>
      <w:marLeft w:val="0"/>
      <w:marRight w:val="0"/>
      <w:marTop w:val="0"/>
      <w:marBottom w:val="0"/>
      <w:divBdr>
        <w:top w:val="none" w:sz="0" w:space="0" w:color="auto"/>
        <w:left w:val="none" w:sz="0" w:space="0" w:color="auto"/>
        <w:bottom w:val="none" w:sz="0" w:space="0" w:color="auto"/>
        <w:right w:val="none" w:sz="0" w:space="0" w:color="auto"/>
      </w:divBdr>
    </w:div>
    <w:div w:id="19016703">
      <w:bodyDiv w:val="1"/>
      <w:marLeft w:val="0"/>
      <w:marRight w:val="0"/>
      <w:marTop w:val="0"/>
      <w:marBottom w:val="0"/>
      <w:divBdr>
        <w:top w:val="none" w:sz="0" w:space="0" w:color="auto"/>
        <w:left w:val="none" w:sz="0" w:space="0" w:color="auto"/>
        <w:bottom w:val="none" w:sz="0" w:space="0" w:color="auto"/>
        <w:right w:val="none" w:sz="0" w:space="0" w:color="auto"/>
      </w:divBdr>
    </w:div>
    <w:div w:id="26300492">
      <w:bodyDiv w:val="1"/>
      <w:marLeft w:val="0"/>
      <w:marRight w:val="0"/>
      <w:marTop w:val="0"/>
      <w:marBottom w:val="0"/>
      <w:divBdr>
        <w:top w:val="none" w:sz="0" w:space="0" w:color="auto"/>
        <w:left w:val="none" w:sz="0" w:space="0" w:color="auto"/>
        <w:bottom w:val="none" w:sz="0" w:space="0" w:color="auto"/>
        <w:right w:val="none" w:sz="0" w:space="0" w:color="auto"/>
      </w:divBdr>
    </w:div>
    <w:div w:id="38669846">
      <w:bodyDiv w:val="1"/>
      <w:marLeft w:val="0"/>
      <w:marRight w:val="0"/>
      <w:marTop w:val="0"/>
      <w:marBottom w:val="0"/>
      <w:divBdr>
        <w:top w:val="none" w:sz="0" w:space="0" w:color="auto"/>
        <w:left w:val="none" w:sz="0" w:space="0" w:color="auto"/>
        <w:bottom w:val="none" w:sz="0" w:space="0" w:color="auto"/>
        <w:right w:val="none" w:sz="0" w:space="0" w:color="auto"/>
      </w:divBdr>
      <w:divsChild>
        <w:div w:id="721907373">
          <w:marLeft w:val="0"/>
          <w:marRight w:val="0"/>
          <w:marTop w:val="0"/>
          <w:marBottom w:val="0"/>
          <w:divBdr>
            <w:top w:val="none" w:sz="0" w:space="0" w:color="auto"/>
            <w:left w:val="none" w:sz="0" w:space="0" w:color="auto"/>
            <w:bottom w:val="none" w:sz="0" w:space="0" w:color="auto"/>
            <w:right w:val="none" w:sz="0" w:space="0" w:color="auto"/>
          </w:divBdr>
        </w:div>
      </w:divsChild>
    </w:div>
    <w:div w:id="50690302">
      <w:bodyDiv w:val="1"/>
      <w:marLeft w:val="0"/>
      <w:marRight w:val="0"/>
      <w:marTop w:val="0"/>
      <w:marBottom w:val="0"/>
      <w:divBdr>
        <w:top w:val="none" w:sz="0" w:space="0" w:color="auto"/>
        <w:left w:val="none" w:sz="0" w:space="0" w:color="auto"/>
        <w:bottom w:val="none" w:sz="0" w:space="0" w:color="auto"/>
        <w:right w:val="none" w:sz="0" w:space="0" w:color="auto"/>
      </w:divBdr>
      <w:divsChild>
        <w:div w:id="838158448">
          <w:marLeft w:val="0"/>
          <w:marRight w:val="0"/>
          <w:marTop w:val="0"/>
          <w:marBottom w:val="0"/>
          <w:divBdr>
            <w:top w:val="none" w:sz="0" w:space="0" w:color="auto"/>
            <w:left w:val="none" w:sz="0" w:space="0" w:color="auto"/>
            <w:bottom w:val="none" w:sz="0" w:space="0" w:color="auto"/>
            <w:right w:val="none" w:sz="0" w:space="0" w:color="auto"/>
          </w:divBdr>
          <w:divsChild>
            <w:div w:id="16943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9729">
      <w:bodyDiv w:val="1"/>
      <w:marLeft w:val="0"/>
      <w:marRight w:val="0"/>
      <w:marTop w:val="0"/>
      <w:marBottom w:val="0"/>
      <w:divBdr>
        <w:top w:val="none" w:sz="0" w:space="0" w:color="auto"/>
        <w:left w:val="none" w:sz="0" w:space="0" w:color="auto"/>
        <w:bottom w:val="none" w:sz="0" w:space="0" w:color="auto"/>
        <w:right w:val="none" w:sz="0" w:space="0" w:color="auto"/>
      </w:divBdr>
    </w:div>
    <w:div w:id="70783649">
      <w:bodyDiv w:val="1"/>
      <w:marLeft w:val="0"/>
      <w:marRight w:val="0"/>
      <w:marTop w:val="0"/>
      <w:marBottom w:val="0"/>
      <w:divBdr>
        <w:top w:val="none" w:sz="0" w:space="0" w:color="auto"/>
        <w:left w:val="none" w:sz="0" w:space="0" w:color="auto"/>
        <w:bottom w:val="none" w:sz="0" w:space="0" w:color="auto"/>
        <w:right w:val="none" w:sz="0" w:space="0" w:color="auto"/>
      </w:divBdr>
    </w:div>
    <w:div w:id="71238180">
      <w:bodyDiv w:val="1"/>
      <w:marLeft w:val="0"/>
      <w:marRight w:val="0"/>
      <w:marTop w:val="0"/>
      <w:marBottom w:val="0"/>
      <w:divBdr>
        <w:top w:val="none" w:sz="0" w:space="0" w:color="auto"/>
        <w:left w:val="none" w:sz="0" w:space="0" w:color="auto"/>
        <w:bottom w:val="none" w:sz="0" w:space="0" w:color="auto"/>
        <w:right w:val="none" w:sz="0" w:space="0" w:color="auto"/>
      </w:divBdr>
    </w:div>
    <w:div w:id="85688035">
      <w:bodyDiv w:val="1"/>
      <w:marLeft w:val="0"/>
      <w:marRight w:val="0"/>
      <w:marTop w:val="0"/>
      <w:marBottom w:val="0"/>
      <w:divBdr>
        <w:top w:val="none" w:sz="0" w:space="0" w:color="auto"/>
        <w:left w:val="none" w:sz="0" w:space="0" w:color="auto"/>
        <w:bottom w:val="none" w:sz="0" w:space="0" w:color="auto"/>
        <w:right w:val="none" w:sz="0" w:space="0" w:color="auto"/>
      </w:divBdr>
    </w:div>
    <w:div w:id="90125999">
      <w:bodyDiv w:val="1"/>
      <w:marLeft w:val="0"/>
      <w:marRight w:val="0"/>
      <w:marTop w:val="0"/>
      <w:marBottom w:val="0"/>
      <w:divBdr>
        <w:top w:val="none" w:sz="0" w:space="0" w:color="auto"/>
        <w:left w:val="none" w:sz="0" w:space="0" w:color="auto"/>
        <w:bottom w:val="none" w:sz="0" w:space="0" w:color="auto"/>
        <w:right w:val="none" w:sz="0" w:space="0" w:color="auto"/>
      </w:divBdr>
    </w:div>
    <w:div w:id="93092299">
      <w:bodyDiv w:val="1"/>
      <w:marLeft w:val="0"/>
      <w:marRight w:val="0"/>
      <w:marTop w:val="0"/>
      <w:marBottom w:val="0"/>
      <w:divBdr>
        <w:top w:val="none" w:sz="0" w:space="0" w:color="auto"/>
        <w:left w:val="none" w:sz="0" w:space="0" w:color="auto"/>
        <w:bottom w:val="none" w:sz="0" w:space="0" w:color="auto"/>
        <w:right w:val="none" w:sz="0" w:space="0" w:color="auto"/>
      </w:divBdr>
    </w:div>
    <w:div w:id="100495343">
      <w:bodyDiv w:val="1"/>
      <w:marLeft w:val="0"/>
      <w:marRight w:val="0"/>
      <w:marTop w:val="0"/>
      <w:marBottom w:val="0"/>
      <w:divBdr>
        <w:top w:val="none" w:sz="0" w:space="0" w:color="auto"/>
        <w:left w:val="none" w:sz="0" w:space="0" w:color="auto"/>
        <w:bottom w:val="none" w:sz="0" w:space="0" w:color="auto"/>
        <w:right w:val="none" w:sz="0" w:space="0" w:color="auto"/>
      </w:divBdr>
      <w:divsChild>
        <w:div w:id="2052072734">
          <w:marLeft w:val="0"/>
          <w:marRight w:val="0"/>
          <w:marTop w:val="0"/>
          <w:marBottom w:val="0"/>
          <w:divBdr>
            <w:top w:val="none" w:sz="0" w:space="0" w:color="auto"/>
            <w:left w:val="none" w:sz="0" w:space="0" w:color="auto"/>
            <w:bottom w:val="none" w:sz="0" w:space="0" w:color="auto"/>
            <w:right w:val="none" w:sz="0" w:space="0" w:color="auto"/>
          </w:divBdr>
        </w:div>
      </w:divsChild>
    </w:div>
    <w:div w:id="102960700">
      <w:bodyDiv w:val="1"/>
      <w:marLeft w:val="0"/>
      <w:marRight w:val="0"/>
      <w:marTop w:val="0"/>
      <w:marBottom w:val="0"/>
      <w:divBdr>
        <w:top w:val="none" w:sz="0" w:space="0" w:color="auto"/>
        <w:left w:val="none" w:sz="0" w:space="0" w:color="auto"/>
        <w:bottom w:val="none" w:sz="0" w:space="0" w:color="auto"/>
        <w:right w:val="none" w:sz="0" w:space="0" w:color="auto"/>
      </w:divBdr>
      <w:divsChild>
        <w:div w:id="1533180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369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078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3429747">
      <w:bodyDiv w:val="1"/>
      <w:marLeft w:val="0"/>
      <w:marRight w:val="0"/>
      <w:marTop w:val="0"/>
      <w:marBottom w:val="0"/>
      <w:divBdr>
        <w:top w:val="none" w:sz="0" w:space="0" w:color="auto"/>
        <w:left w:val="none" w:sz="0" w:space="0" w:color="auto"/>
        <w:bottom w:val="none" w:sz="0" w:space="0" w:color="auto"/>
        <w:right w:val="none" w:sz="0" w:space="0" w:color="auto"/>
      </w:divBdr>
      <w:divsChild>
        <w:div w:id="945889866">
          <w:marLeft w:val="0"/>
          <w:marRight w:val="0"/>
          <w:marTop w:val="0"/>
          <w:marBottom w:val="0"/>
          <w:divBdr>
            <w:top w:val="none" w:sz="0" w:space="0" w:color="auto"/>
            <w:left w:val="none" w:sz="0" w:space="0" w:color="auto"/>
            <w:bottom w:val="none" w:sz="0" w:space="0" w:color="auto"/>
            <w:right w:val="none" w:sz="0" w:space="0" w:color="auto"/>
          </w:divBdr>
        </w:div>
      </w:divsChild>
    </w:div>
    <w:div w:id="114370033">
      <w:bodyDiv w:val="1"/>
      <w:marLeft w:val="0"/>
      <w:marRight w:val="0"/>
      <w:marTop w:val="0"/>
      <w:marBottom w:val="0"/>
      <w:divBdr>
        <w:top w:val="none" w:sz="0" w:space="0" w:color="auto"/>
        <w:left w:val="none" w:sz="0" w:space="0" w:color="auto"/>
        <w:bottom w:val="none" w:sz="0" w:space="0" w:color="auto"/>
        <w:right w:val="none" w:sz="0" w:space="0" w:color="auto"/>
      </w:divBdr>
      <w:divsChild>
        <w:div w:id="1620336890">
          <w:marLeft w:val="0"/>
          <w:marRight w:val="0"/>
          <w:marTop w:val="0"/>
          <w:marBottom w:val="0"/>
          <w:divBdr>
            <w:top w:val="none" w:sz="0" w:space="0" w:color="auto"/>
            <w:left w:val="none" w:sz="0" w:space="0" w:color="auto"/>
            <w:bottom w:val="none" w:sz="0" w:space="0" w:color="auto"/>
            <w:right w:val="none" w:sz="0" w:space="0" w:color="auto"/>
          </w:divBdr>
        </w:div>
      </w:divsChild>
    </w:div>
    <w:div w:id="115491753">
      <w:bodyDiv w:val="1"/>
      <w:marLeft w:val="0"/>
      <w:marRight w:val="0"/>
      <w:marTop w:val="0"/>
      <w:marBottom w:val="0"/>
      <w:divBdr>
        <w:top w:val="none" w:sz="0" w:space="0" w:color="auto"/>
        <w:left w:val="none" w:sz="0" w:space="0" w:color="auto"/>
        <w:bottom w:val="none" w:sz="0" w:space="0" w:color="auto"/>
        <w:right w:val="none" w:sz="0" w:space="0" w:color="auto"/>
      </w:divBdr>
    </w:div>
    <w:div w:id="118233372">
      <w:bodyDiv w:val="1"/>
      <w:marLeft w:val="0"/>
      <w:marRight w:val="0"/>
      <w:marTop w:val="0"/>
      <w:marBottom w:val="0"/>
      <w:divBdr>
        <w:top w:val="none" w:sz="0" w:space="0" w:color="auto"/>
        <w:left w:val="none" w:sz="0" w:space="0" w:color="auto"/>
        <w:bottom w:val="none" w:sz="0" w:space="0" w:color="auto"/>
        <w:right w:val="none" w:sz="0" w:space="0" w:color="auto"/>
      </w:divBdr>
    </w:div>
    <w:div w:id="120848750">
      <w:bodyDiv w:val="1"/>
      <w:marLeft w:val="0"/>
      <w:marRight w:val="0"/>
      <w:marTop w:val="0"/>
      <w:marBottom w:val="0"/>
      <w:divBdr>
        <w:top w:val="none" w:sz="0" w:space="0" w:color="auto"/>
        <w:left w:val="none" w:sz="0" w:space="0" w:color="auto"/>
        <w:bottom w:val="none" w:sz="0" w:space="0" w:color="auto"/>
        <w:right w:val="none" w:sz="0" w:space="0" w:color="auto"/>
      </w:divBdr>
      <w:divsChild>
        <w:div w:id="1954749138">
          <w:marLeft w:val="0"/>
          <w:marRight w:val="0"/>
          <w:marTop w:val="0"/>
          <w:marBottom w:val="0"/>
          <w:divBdr>
            <w:top w:val="none" w:sz="0" w:space="0" w:color="auto"/>
            <w:left w:val="none" w:sz="0" w:space="0" w:color="auto"/>
            <w:bottom w:val="none" w:sz="0" w:space="0" w:color="auto"/>
            <w:right w:val="none" w:sz="0" w:space="0" w:color="auto"/>
          </w:divBdr>
        </w:div>
      </w:divsChild>
    </w:div>
    <w:div w:id="121923857">
      <w:bodyDiv w:val="1"/>
      <w:marLeft w:val="0"/>
      <w:marRight w:val="0"/>
      <w:marTop w:val="0"/>
      <w:marBottom w:val="0"/>
      <w:divBdr>
        <w:top w:val="none" w:sz="0" w:space="0" w:color="auto"/>
        <w:left w:val="none" w:sz="0" w:space="0" w:color="auto"/>
        <w:bottom w:val="none" w:sz="0" w:space="0" w:color="auto"/>
        <w:right w:val="none" w:sz="0" w:space="0" w:color="auto"/>
      </w:divBdr>
    </w:div>
    <w:div w:id="124204820">
      <w:bodyDiv w:val="1"/>
      <w:marLeft w:val="0"/>
      <w:marRight w:val="0"/>
      <w:marTop w:val="0"/>
      <w:marBottom w:val="0"/>
      <w:divBdr>
        <w:top w:val="none" w:sz="0" w:space="0" w:color="auto"/>
        <w:left w:val="none" w:sz="0" w:space="0" w:color="auto"/>
        <w:bottom w:val="none" w:sz="0" w:space="0" w:color="auto"/>
        <w:right w:val="none" w:sz="0" w:space="0" w:color="auto"/>
      </w:divBdr>
    </w:div>
    <w:div w:id="129907132">
      <w:bodyDiv w:val="1"/>
      <w:marLeft w:val="0"/>
      <w:marRight w:val="0"/>
      <w:marTop w:val="0"/>
      <w:marBottom w:val="0"/>
      <w:divBdr>
        <w:top w:val="none" w:sz="0" w:space="0" w:color="auto"/>
        <w:left w:val="none" w:sz="0" w:space="0" w:color="auto"/>
        <w:bottom w:val="none" w:sz="0" w:space="0" w:color="auto"/>
        <w:right w:val="none" w:sz="0" w:space="0" w:color="auto"/>
      </w:divBdr>
    </w:div>
    <w:div w:id="142082877">
      <w:bodyDiv w:val="1"/>
      <w:marLeft w:val="0"/>
      <w:marRight w:val="0"/>
      <w:marTop w:val="0"/>
      <w:marBottom w:val="0"/>
      <w:divBdr>
        <w:top w:val="none" w:sz="0" w:space="0" w:color="auto"/>
        <w:left w:val="none" w:sz="0" w:space="0" w:color="auto"/>
        <w:bottom w:val="none" w:sz="0" w:space="0" w:color="auto"/>
        <w:right w:val="none" w:sz="0" w:space="0" w:color="auto"/>
      </w:divBdr>
    </w:div>
    <w:div w:id="186410755">
      <w:bodyDiv w:val="1"/>
      <w:marLeft w:val="0"/>
      <w:marRight w:val="0"/>
      <w:marTop w:val="0"/>
      <w:marBottom w:val="0"/>
      <w:divBdr>
        <w:top w:val="none" w:sz="0" w:space="0" w:color="auto"/>
        <w:left w:val="none" w:sz="0" w:space="0" w:color="auto"/>
        <w:bottom w:val="none" w:sz="0" w:space="0" w:color="auto"/>
        <w:right w:val="none" w:sz="0" w:space="0" w:color="auto"/>
      </w:divBdr>
    </w:div>
    <w:div w:id="198207722">
      <w:bodyDiv w:val="1"/>
      <w:marLeft w:val="0"/>
      <w:marRight w:val="0"/>
      <w:marTop w:val="0"/>
      <w:marBottom w:val="0"/>
      <w:divBdr>
        <w:top w:val="none" w:sz="0" w:space="0" w:color="auto"/>
        <w:left w:val="none" w:sz="0" w:space="0" w:color="auto"/>
        <w:bottom w:val="none" w:sz="0" w:space="0" w:color="auto"/>
        <w:right w:val="none" w:sz="0" w:space="0" w:color="auto"/>
      </w:divBdr>
    </w:div>
    <w:div w:id="199127269">
      <w:bodyDiv w:val="1"/>
      <w:marLeft w:val="0"/>
      <w:marRight w:val="0"/>
      <w:marTop w:val="0"/>
      <w:marBottom w:val="0"/>
      <w:divBdr>
        <w:top w:val="none" w:sz="0" w:space="0" w:color="auto"/>
        <w:left w:val="none" w:sz="0" w:space="0" w:color="auto"/>
        <w:bottom w:val="none" w:sz="0" w:space="0" w:color="auto"/>
        <w:right w:val="none" w:sz="0" w:space="0" w:color="auto"/>
      </w:divBdr>
      <w:divsChild>
        <w:div w:id="1171095521">
          <w:marLeft w:val="0"/>
          <w:marRight w:val="0"/>
          <w:marTop w:val="0"/>
          <w:marBottom w:val="0"/>
          <w:divBdr>
            <w:top w:val="none" w:sz="0" w:space="0" w:color="auto"/>
            <w:left w:val="none" w:sz="0" w:space="0" w:color="auto"/>
            <w:bottom w:val="none" w:sz="0" w:space="0" w:color="auto"/>
            <w:right w:val="none" w:sz="0" w:space="0" w:color="auto"/>
          </w:divBdr>
        </w:div>
      </w:divsChild>
    </w:div>
    <w:div w:id="206533223">
      <w:bodyDiv w:val="1"/>
      <w:marLeft w:val="0"/>
      <w:marRight w:val="0"/>
      <w:marTop w:val="0"/>
      <w:marBottom w:val="0"/>
      <w:divBdr>
        <w:top w:val="none" w:sz="0" w:space="0" w:color="auto"/>
        <w:left w:val="none" w:sz="0" w:space="0" w:color="auto"/>
        <w:bottom w:val="none" w:sz="0" w:space="0" w:color="auto"/>
        <w:right w:val="none" w:sz="0" w:space="0" w:color="auto"/>
      </w:divBdr>
    </w:div>
    <w:div w:id="207379590">
      <w:bodyDiv w:val="1"/>
      <w:marLeft w:val="0"/>
      <w:marRight w:val="0"/>
      <w:marTop w:val="0"/>
      <w:marBottom w:val="0"/>
      <w:divBdr>
        <w:top w:val="none" w:sz="0" w:space="0" w:color="auto"/>
        <w:left w:val="none" w:sz="0" w:space="0" w:color="auto"/>
        <w:bottom w:val="none" w:sz="0" w:space="0" w:color="auto"/>
        <w:right w:val="none" w:sz="0" w:space="0" w:color="auto"/>
      </w:divBdr>
    </w:div>
    <w:div w:id="209145874">
      <w:bodyDiv w:val="1"/>
      <w:marLeft w:val="0"/>
      <w:marRight w:val="0"/>
      <w:marTop w:val="0"/>
      <w:marBottom w:val="0"/>
      <w:divBdr>
        <w:top w:val="none" w:sz="0" w:space="0" w:color="auto"/>
        <w:left w:val="none" w:sz="0" w:space="0" w:color="auto"/>
        <w:bottom w:val="none" w:sz="0" w:space="0" w:color="auto"/>
        <w:right w:val="none" w:sz="0" w:space="0" w:color="auto"/>
      </w:divBdr>
    </w:div>
    <w:div w:id="215238415">
      <w:bodyDiv w:val="1"/>
      <w:marLeft w:val="0"/>
      <w:marRight w:val="0"/>
      <w:marTop w:val="0"/>
      <w:marBottom w:val="0"/>
      <w:divBdr>
        <w:top w:val="none" w:sz="0" w:space="0" w:color="auto"/>
        <w:left w:val="none" w:sz="0" w:space="0" w:color="auto"/>
        <w:bottom w:val="none" w:sz="0" w:space="0" w:color="auto"/>
        <w:right w:val="none" w:sz="0" w:space="0" w:color="auto"/>
      </w:divBdr>
    </w:div>
    <w:div w:id="217596523">
      <w:bodyDiv w:val="1"/>
      <w:marLeft w:val="0"/>
      <w:marRight w:val="0"/>
      <w:marTop w:val="0"/>
      <w:marBottom w:val="0"/>
      <w:divBdr>
        <w:top w:val="none" w:sz="0" w:space="0" w:color="auto"/>
        <w:left w:val="none" w:sz="0" w:space="0" w:color="auto"/>
        <w:bottom w:val="none" w:sz="0" w:space="0" w:color="auto"/>
        <w:right w:val="none" w:sz="0" w:space="0" w:color="auto"/>
      </w:divBdr>
    </w:div>
    <w:div w:id="226428517">
      <w:bodyDiv w:val="1"/>
      <w:marLeft w:val="0"/>
      <w:marRight w:val="0"/>
      <w:marTop w:val="0"/>
      <w:marBottom w:val="0"/>
      <w:divBdr>
        <w:top w:val="none" w:sz="0" w:space="0" w:color="auto"/>
        <w:left w:val="none" w:sz="0" w:space="0" w:color="auto"/>
        <w:bottom w:val="none" w:sz="0" w:space="0" w:color="auto"/>
        <w:right w:val="none" w:sz="0" w:space="0" w:color="auto"/>
      </w:divBdr>
    </w:div>
    <w:div w:id="233979440">
      <w:bodyDiv w:val="1"/>
      <w:marLeft w:val="0"/>
      <w:marRight w:val="0"/>
      <w:marTop w:val="0"/>
      <w:marBottom w:val="0"/>
      <w:divBdr>
        <w:top w:val="none" w:sz="0" w:space="0" w:color="auto"/>
        <w:left w:val="none" w:sz="0" w:space="0" w:color="auto"/>
        <w:bottom w:val="none" w:sz="0" w:space="0" w:color="auto"/>
        <w:right w:val="none" w:sz="0" w:space="0" w:color="auto"/>
      </w:divBdr>
      <w:divsChild>
        <w:div w:id="602804152">
          <w:marLeft w:val="0"/>
          <w:marRight w:val="0"/>
          <w:marTop w:val="0"/>
          <w:marBottom w:val="0"/>
          <w:divBdr>
            <w:top w:val="none" w:sz="0" w:space="0" w:color="auto"/>
            <w:left w:val="none" w:sz="0" w:space="0" w:color="auto"/>
            <w:bottom w:val="none" w:sz="0" w:space="0" w:color="auto"/>
            <w:right w:val="none" w:sz="0" w:space="0" w:color="auto"/>
          </w:divBdr>
        </w:div>
      </w:divsChild>
    </w:div>
    <w:div w:id="256644089">
      <w:bodyDiv w:val="1"/>
      <w:marLeft w:val="0"/>
      <w:marRight w:val="0"/>
      <w:marTop w:val="0"/>
      <w:marBottom w:val="0"/>
      <w:divBdr>
        <w:top w:val="none" w:sz="0" w:space="0" w:color="auto"/>
        <w:left w:val="none" w:sz="0" w:space="0" w:color="auto"/>
        <w:bottom w:val="none" w:sz="0" w:space="0" w:color="auto"/>
        <w:right w:val="none" w:sz="0" w:space="0" w:color="auto"/>
      </w:divBdr>
      <w:divsChild>
        <w:div w:id="844981759">
          <w:marLeft w:val="0"/>
          <w:marRight w:val="0"/>
          <w:marTop w:val="0"/>
          <w:marBottom w:val="0"/>
          <w:divBdr>
            <w:top w:val="none" w:sz="0" w:space="0" w:color="auto"/>
            <w:left w:val="none" w:sz="0" w:space="0" w:color="auto"/>
            <w:bottom w:val="none" w:sz="0" w:space="0" w:color="auto"/>
            <w:right w:val="none" w:sz="0" w:space="0" w:color="auto"/>
          </w:divBdr>
        </w:div>
      </w:divsChild>
    </w:div>
    <w:div w:id="295379018">
      <w:bodyDiv w:val="1"/>
      <w:marLeft w:val="0"/>
      <w:marRight w:val="0"/>
      <w:marTop w:val="0"/>
      <w:marBottom w:val="0"/>
      <w:divBdr>
        <w:top w:val="none" w:sz="0" w:space="0" w:color="auto"/>
        <w:left w:val="none" w:sz="0" w:space="0" w:color="auto"/>
        <w:bottom w:val="none" w:sz="0" w:space="0" w:color="auto"/>
        <w:right w:val="none" w:sz="0" w:space="0" w:color="auto"/>
      </w:divBdr>
    </w:div>
    <w:div w:id="295647528">
      <w:bodyDiv w:val="1"/>
      <w:marLeft w:val="0"/>
      <w:marRight w:val="0"/>
      <w:marTop w:val="0"/>
      <w:marBottom w:val="0"/>
      <w:divBdr>
        <w:top w:val="none" w:sz="0" w:space="0" w:color="auto"/>
        <w:left w:val="none" w:sz="0" w:space="0" w:color="auto"/>
        <w:bottom w:val="none" w:sz="0" w:space="0" w:color="auto"/>
        <w:right w:val="none" w:sz="0" w:space="0" w:color="auto"/>
      </w:divBdr>
      <w:divsChild>
        <w:div w:id="915672596">
          <w:marLeft w:val="0"/>
          <w:marRight w:val="0"/>
          <w:marTop w:val="0"/>
          <w:marBottom w:val="0"/>
          <w:divBdr>
            <w:top w:val="none" w:sz="0" w:space="0" w:color="auto"/>
            <w:left w:val="none" w:sz="0" w:space="0" w:color="auto"/>
            <w:bottom w:val="none" w:sz="0" w:space="0" w:color="auto"/>
            <w:right w:val="none" w:sz="0" w:space="0" w:color="auto"/>
          </w:divBdr>
        </w:div>
      </w:divsChild>
    </w:div>
    <w:div w:id="300040226">
      <w:bodyDiv w:val="1"/>
      <w:marLeft w:val="0"/>
      <w:marRight w:val="0"/>
      <w:marTop w:val="0"/>
      <w:marBottom w:val="0"/>
      <w:divBdr>
        <w:top w:val="none" w:sz="0" w:space="0" w:color="auto"/>
        <w:left w:val="none" w:sz="0" w:space="0" w:color="auto"/>
        <w:bottom w:val="none" w:sz="0" w:space="0" w:color="auto"/>
        <w:right w:val="none" w:sz="0" w:space="0" w:color="auto"/>
      </w:divBdr>
      <w:divsChild>
        <w:div w:id="413163884">
          <w:marLeft w:val="0"/>
          <w:marRight w:val="0"/>
          <w:marTop w:val="0"/>
          <w:marBottom w:val="0"/>
          <w:divBdr>
            <w:top w:val="none" w:sz="0" w:space="0" w:color="auto"/>
            <w:left w:val="none" w:sz="0" w:space="0" w:color="auto"/>
            <w:bottom w:val="none" w:sz="0" w:space="0" w:color="auto"/>
            <w:right w:val="none" w:sz="0" w:space="0" w:color="auto"/>
          </w:divBdr>
        </w:div>
      </w:divsChild>
    </w:div>
    <w:div w:id="303200517">
      <w:bodyDiv w:val="1"/>
      <w:marLeft w:val="0"/>
      <w:marRight w:val="0"/>
      <w:marTop w:val="0"/>
      <w:marBottom w:val="0"/>
      <w:divBdr>
        <w:top w:val="none" w:sz="0" w:space="0" w:color="auto"/>
        <w:left w:val="none" w:sz="0" w:space="0" w:color="auto"/>
        <w:bottom w:val="none" w:sz="0" w:space="0" w:color="auto"/>
        <w:right w:val="none" w:sz="0" w:space="0" w:color="auto"/>
      </w:divBdr>
    </w:div>
    <w:div w:id="306203990">
      <w:bodyDiv w:val="1"/>
      <w:marLeft w:val="0"/>
      <w:marRight w:val="0"/>
      <w:marTop w:val="0"/>
      <w:marBottom w:val="0"/>
      <w:divBdr>
        <w:top w:val="none" w:sz="0" w:space="0" w:color="auto"/>
        <w:left w:val="none" w:sz="0" w:space="0" w:color="auto"/>
        <w:bottom w:val="none" w:sz="0" w:space="0" w:color="auto"/>
        <w:right w:val="none" w:sz="0" w:space="0" w:color="auto"/>
      </w:divBdr>
      <w:divsChild>
        <w:div w:id="234978750">
          <w:marLeft w:val="0"/>
          <w:marRight w:val="0"/>
          <w:marTop w:val="0"/>
          <w:marBottom w:val="0"/>
          <w:divBdr>
            <w:top w:val="none" w:sz="0" w:space="0" w:color="auto"/>
            <w:left w:val="none" w:sz="0" w:space="0" w:color="auto"/>
            <w:bottom w:val="none" w:sz="0" w:space="0" w:color="auto"/>
            <w:right w:val="none" w:sz="0" w:space="0" w:color="auto"/>
          </w:divBdr>
        </w:div>
      </w:divsChild>
    </w:div>
    <w:div w:id="321813536">
      <w:bodyDiv w:val="1"/>
      <w:marLeft w:val="0"/>
      <w:marRight w:val="0"/>
      <w:marTop w:val="0"/>
      <w:marBottom w:val="0"/>
      <w:divBdr>
        <w:top w:val="none" w:sz="0" w:space="0" w:color="auto"/>
        <w:left w:val="none" w:sz="0" w:space="0" w:color="auto"/>
        <w:bottom w:val="none" w:sz="0" w:space="0" w:color="auto"/>
        <w:right w:val="none" w:sz="0" w:space="0" w:color="auto"/>
      </w:divBdr>
    </w:div>
    <w:div w:id="327054394">
      <w:bodyDiv w:val="1"/>
      <w:marLeft w:val="0"/>
      <w:marRight w:val="0"/>
      <w:marTop w:val="0"/>
      <w:marBottom w:val="0"/>
      <w:divBdr>
        <w:top w:val="none" w:sz="0" w:space="0" w:color="auto"/>
        <w:left w:val="none" w:sz="0" w:space="0" w:color="auto"/>
        <w:bottom w:val="none" w:sz="0" w:space="0" w:color="auto"/>
        <w:right w:val="none" w:sz="0" w:space="0" w:color="auto"/>
      </w:divBdr>
    </w:div>
    <w:div w:id="328363911">
      <w:bodyDiv w:val="1"/>
      <w:marLeft w:val="0"/>
      <w:marRight w:val="0"/>
      <w:marTop w:val="0"/>
      <w:marBottom w:val="0"/>
      <w:divBdr>
        <w:top w:val="none" w:sz="0" w:space="0" w:color="auto"/>
        <w:left w:val="none" w:sz="0" w:space="0" w:color="auto"/>
        <w:bottom w:val="none" w:sz="0" w:space="0" w:color="auto"/>
        <w:right w:val="none" w:sz="0" w:space="0" w:color="auto"/>
      </w:divBdr>
    </w:div>
    <w:div w:id="336427944">
      <w:bodyDiv w:val="1"/>
      <w:marLeft w:val="0"/>
      <w:marRight w:val="0"/>
      <w:marTop w:val="0"/>
      <w:marBottom w:val="0"/>
      <w:divBdr>
        <w:top w:val="none" w:sz="0" w:space="0" w:color="auto"/>
        <w:left w:val="none" w:sz="0" w:space="0" w:color="auto"/>
        <w:bottom w:val="none" w:sz="0" w:space="0" w:color="auto"/>
        <w:right w:val="none" w:sz="0" w:space="0" w:color="auto"/>
      </w:divBdr>
    </w:div>
    <w:div w:id="342785908">
      <w:bodyDiv w:val="1"/>
      <w:marLeft w:val="0"/>
      <w:marRight w:val="0"/>
      <w:marTop w:val="0"/>
      <w:marBottom w:val="0"/>
      <w:divBdr>
        <w:top w:val="none" w:sz="0" w:space="0" w:color="auto"/>
        <w:left w:val="none" w:sz="0" w:space="0" w:color="auto"/>
        <w:bottom w:val="none" w:sz="0" w:space="0" w:color="auto"/>
        <w:right w:val="none" w:sz="0" w:space="0" w:color="auto"/>
      </w:divBdr>
      <w:divsChild>
        <w:div w:id="1274358253">
          <w:marLeft w:val="0"/>
          <w:marRight w:val="0"/>
          <w:marTop w:val="0"/>
          <w:marBottom w:val="0"/>
          <w:divBdr>
            <w:top w:val="none" w:sz="0" w:space="0" w:color="auto"/>
            <w:left w:val="none" w:sz="0" w:space="0" w:color="auto"/>
            <w:bottom w:val="none" w:sz="0" w:space="0" w:color="auto"/>
            <w:right w:val="none" w:sz="0" w:space="0" w:color="auto"/>
          </w:divBdr>
        </w:div>
        <w:div w:id="1895921200">
          <w:marLeft w:val="0"/>
          <w:marRight w:val="0"/>
          <w:marTop w:val="0"/>
          <w:marBottom w:val="0"/>
          <w:divBdr>
            <w:top w:val="none" w:sz="0" w:space="0" w:color="auto"/>
            <w:left w:val="none" w:sz="0" w:space="0" w:color="auto"/>
            <w:bottom w:val="none" w:sz="0" w:space="0" w:color="auto"/>
            <w:right w:val="none" w:sz="0" w:space="0" w:color="auto"/>
          </w:divBdr>
        </w:div>
        <w:div w:id="2002274860">
          <w:marLeft w:val="0"/>
          <w:marRight w:val="0"/>
          <w:marTop w:val="0"/>
          <w:marBottom w:val="0"/>
          <w:divBdr>
            <w:top w:val="none" w:sz="0" w:space="0" w:color="auto"/>
            <w:left w:val="none" w:sz="0" w:space="0" w:color="auto"/>
            <w:bottom w:val="none" w:sz="0" w:space="0" w:color="auto"/>
            <w:right w:val="none" w:sz="0" w:space="0" w:color="auto"/>
          </w:divBdr>
        </w:div>
      </w:divsChild>
    </w:div>
    <w:div w:id="347367525">
      <w:bodyDiv w:val="1"/>
      <w:marLeft w:val="0"/>
      <w:marRight w:val="0"/>
      <w:marTop w:val="0"/>
      <w:marBottom w:val="0"/>
      <w:divBdr>
        <w:top w:val="none" w:sz="0" w:space="0" w:color="auto"/>
        <w:left w:val="none" w:sz="0" w:space="0" w:color="auto"/>
        <w:bottom w:val="none" w:sz="0" w:space="0" w:color="auto"/>
        <w:right w:val="none" w:sz="0" w:space="0" w:color="auto"/>
      </w:divBdr>
      <w:divsChild>
        <w:div w:id="359207474">
          <w:marLeft w:val="0"/>
          <w:marRight w:val="0"/>
          <w:marTop w:val="0"/>
          <w:marBottom w:val="0"/>
          <w:divBdr>
            <w:top w:val="none" w:sz="0" w:space="0" w:color="auto"/>
            <w:left w:val="none" w:sz="0" w:space="0" w:color="auto"/>
            <w:bottom w:val="none" w:sz="0" w:space="0" w:color="auto"/>
            <w:right w:val="none" w:sz="0" w:space="0" w:color="auto"/>
          </w:divBdr>
        </w:div>
      </w:divsChild>
    </w:div>
    <w:div w:id="357970419">
      <w:bodyDiv w:val="1"/>
      <w:marLeft w:val="0"/>
      <w:marRight w:val="0"/>
      <w:marTop w:val="0"/>
      <w:marBottom w:val="0"/>
      <w:divBdr>
        <w:top w:val="none" w:sz="0" w:space="0" w:color="auto"/>
        <w:left w:val="none" w:sz="0" w:space="0" w:color="auto"/>
        <w:bottom w:val="none" w:sz="0" w:space="0" w:color="auto"/>
        <w:right w:val="none" w:sz="0" w:space="0" w:color="auto"/>
      </w:divBdr>
      <w:divsChild>
        <w:div w:id="1462647639">
          <w:blockQuote w:val="1"/>
          <w:marLeft w:val="60"/>
          <w:marRight w:val="0"/>
          <w:marTop w:val="100"/>
          <w:marBottom w:val="100"/>
          <w:divBdr>
            <w:top w:val="none" w:sz="0" w:space="0" w:color="auto"/>
            <w:left w:val="single" w:sz="12" w:space="3" w:color="000000"/>
            <w:bottom w:val="none" w:sz="0" w:space="0" w:color="auto"/>
            <w:right w:val="none" w:sz="0" w:space="0" w:color="auto"/>
          </w:divBdr>
          <w:divsChild>
            <w:div w:id="71200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59796">
      <w:bodyDiv w:val="1"/>
      <w:marLeft w:val="0"/>
      <w:marRight w:val="0"/>
      <w:marTop w:val="0"/>
      <w:marBottom w:val="0"/>
      <w:divBdr>
        <w:top w:val="none" w:sz="0" w:space="0" w:color="auto"/>
        <w:left w:val="none" w:sz="0" w:space="0" w:color="auto"/>
        <w:bottom w:val="none" w:sz="0" w:space="0" w:color="auto"/>
        <w:right w:val="none" w:sz="0" w:space="0" w:color="auto"/>
      </w:divBdr>
    </w:div>
    <w:div w:id="361446218">
      <w:bodyDiv w:val="1"/>
      <w:marLeft w:val="0"/>
      <w:marRight w:val="0"/>
      <w:marTop w:val="0"/>
      <w:marBottom w:val="0"/>
      <w:divBdr>
        <w:top w:val="none" w:sz="0" w:space="0" w:color="auto"/>
        <w:left w:val="none" w:sz="0" w:space="0" w:color="auto"/>
        <w:bottom w:val="none" w:sz="0" w:space="0" w:color="auto"/>
        <w:right w:val="none" w:sz="0" w:space="0" w:color="auto"/>
      </w:divBdr>
    </w:div>
    <w:div w:id="368381310">
      <w:bodyDiv w:val="1"/>
      <w:marLeft w:val="0"/>
      <w:marRight w:val="0"/>
      <w:marTop w:val="0"/>
      <w:marBottom w:val="0"/>
      <w:divBdr>
        <w:top w:val="none" w:sz="0" w:space="0" w:color="auto"/>
        <w:left w:val="none" w:sz="0" w:space="0" w:color="auto"/>
        <w:bottom w:val="none" w:sz="0" w:space="0" w:color="auto"/>
        <w:right w:val="none" w:sz="0" w:space="0" w:color="auto"/>
      </w:divBdr>
    </w:div>
    <w:div w:id="384988998">
      <w:bodyDiv w:val="1"/>
      <w:marLeft w:val="0"/>
      <w:marRight w:val="0"/>
      <w:marTop w:val="0"/>
      <w:marBottom w:val="0"/>
      <w:divBdr>
        <w:top w:val="none" w:sz="0" w:space="0" w:color="auto"/>
        <w:left w:val="none" w:sz="0" w:space="0" w:color="auto"/>
        <w:bottom w:val="none" w:sz="0" w:space="0" w:color="auto"/>
        <w:right w:val="none" w:sz="0" w:space="0" w:color="auto"/>
      </w:divBdr>
    </w:div>
    <w:div w:id="401411352">
      <w:bodyDiv w:val="1"/>
      <w:marLeft w:val="0"/>
      <w:marRight w:val="0"/>
      <w:marTop w:val="0"/>
      <w:marBottom w:val="0"/>
      <w:divBdr>
        <w:top w:val="none" w:sz="0" w:space="0" w:color="auto"/>
        <w:left w:val="none" w:sz="0" w:space="0" w:color="auto"/>
        <w:bottom w:val="none" w:sz="0" w:space="0" w:color="auto"/>
        <w:right w:val="none" w:sz="0" w:space="0" w:color="auto"/>
      </w:divBdr>
    </w:div>
    <w:div w:id="403844983">
      <w:bodyDiv w:val="1"/>
      <w:marLeft w:val="0"/>
      <w:marRight w:val="0"/>
      <w:marTop w:val="0"/>
      <w:marBottom w:val="0"/>
      <w:divBdr>
        <w:top w:val="none" w:sz="0" w:space="0" w:color="auto"/>
        <w:left w:val="none" w:sz="0" w:space="0" w:color="auto"/>
        <w:bottom w:val="none" w:sz="0" w:space="0" w:color="auto"/>
        <w:right w:val="none" w:sz="0" w:space="0" w:color="auto"/>
      </w:divBdr>
    </w:div>
    <w:div w:id="405105348">
      <w:bodyDiv w:val="1"/>
      <w:marLeft w:val="0"/>
      <w:marRight w:val="0"/>
      <w:marTop w:val="0"/>
      <w:marBottom w:val="0"/>
      <w:divBdr>
        <w:top w:val="none" w:sz="0" w:space="0" w:color="auto"/>
        <w:left w:val="none" w:sz="0" w:space="0" w:color="auto"/>
        <w:bottom w:val="none" w:sz="0" w:space="0" w:color="auto"/>
        <w:right w:val="none" w:sz="0" w:space="0" w:color="auto"/>
      </w:divBdr>
    </w:div>
    <w:div w:id="410659863">
      <w:bodyDiv w:val="1"/>
      <w:marLeft w:val="0"/>
      <w:marRight w:val="0"/>
      <w:marTop w:val="0"/>
      <w:marBottom w:val="0"/>
      <w:divBdr>
        <w:top w:val="none" w:sz="0" w:space="0" w:color="auto"/>
        <w:left w:val="none" w:sz="0" w:space="0" w:color="auto"/>
        <w:bottom w:val="none" w:sz="0" w:space="0" w:color="auto"/>
        <w:right w:val="none" w:sz="0" w:space="0" w:color="auto"/>
      </w:divBdr>
      <w:divsChild>
        <w:div w:id="116334118">
          <w:marLeft w:val="0"/>
          <w:marRight w:val="0"/>
          <w:marTop w:val="0"/>
          <w:marBottom w:val="0"/>
          <w:divBdr>
            <w:top w:val="none" w:sz="0" w:space="0" w:color="auto"/>
            <w:left w:val="none" w:sz="0" w:space="0" w:color="auto"/>
            <w:bottom w:val="none" w:sz="0" w:space="0" w:color="auto"/>
            <w:right w:val="none" w:sz="0" w:space="0" w:color="auto"/>
          </w:divBdr>
        </w:div>
        <w:div w:id="626009233">
          <w:marLeft w:val="0"/>
          <w:marRight w:val="0"/>
          <w:marTop w:val="0"/>
          <w:marBottom w:val="0"/>
          <w:divBdr>
            <w:top w:val="none" w:sz="0" w:space="0" w:color="auto"/>
            <w:left w:val="none" w:sz="0" w:space="0" w:color="auto"/>
            <w:bottom w:val="none" w:sz="0" w:space="0" w:color="auto"/>
            <w:right w:val="none" w:sz="0" w:space="0" w:color="auto"/>
          </w:divBdr>
        </w:div>
        <w:div w:id="1892687087">
          <w:marLeft w:val="0"/>
          <w:marRight w:val="0"/>
          <w:marTop w:val="0"/>
          <w:marBottom w:val="0"/>
          <w:divBdr>
            <w:top w:val="none" w:sz="0" w:space="0" w:color="auto"/>
            <w:left w:val="none" w:sz="0" w:space="0" w:color="auto"/>
            <w:bottom w:val="none" w:sz="0" w:space="0" w:color="auto"/>
            <w:right w:val="none" w:sz="0" w:space="0" w:color="auto"/>
          </w:divBdr>
        </w:div>
      </w:divsChild>
    </w:div>
    <w:div w:id="412899871">
      <w:bodyDiv w:val="1"/>
      <w:marLeft w:val="0"/>
      <w:marRight w:val="0"/>
      <w:marTop w:val="0"/>
      <w:marBottom w:val="0"/>
      <w:divBdr>
        <w:top w:val="none" w:sz="0" w:space="0" w:color="auto"/>
        <w:left w:val="none" w:sz="0" w:space="0" w:color="auto"/>
        <w:bottom w:val="none" w:sz="0" w:space="0" w:color="auto"/>
        <w:right w:val="none" w:sz="0" w:space="0" w:color="auto"/>
      </w:divBdr>
    </w:div>
    <w:div w:id="428432603">
      <w:bodyDiv w:val="1"/>
      <w:marLeft w:val="0"/>
      <w:marRight w:val="0"/>
      <w:marTop w:val="0"/>
      <w:marBottom w:val="0"/>
      <w:divBdr>
        <w:top w:val="none" w:sz="0" w:space="0" w:color="auto"/>
        <w:left w:val="none" w:sz="0" w:space="0" w:color="auto"/>
        <w:bottom w:val="none" w:sz="0" w:space="0" w:color="auto"/>
        <w:right w:val="none" w:sz="0" w:space="0" w:color="auto"/>
      </w:divBdr>
    </w:div>
    <w:div w:id="430518530">
      <w:bodyDiv w:val="1"/>
      <w:marLeft w:val="0"/>
      <w:marRight w:val="0"/>
      <w:marTop w:val="0"/>
      <w:marBottom w:val="0"/>
      <w:divBdr>
        <w:top w:val="none" w:sz="0" w:space="0" w:color="auto"/>
        <w:left w:val="none" w:sz="0" w:space="0" w:color="auto"/>
        <w:bottom w:val="none" w:sz="0" w:space="0" w:color="auto"/>
        <w:right w:val="none" w:sz="0" w:space="0" w:color="auto"/>
      </w:divBdr>
    </w:div>
    <w:div w:id="432165340">
      <w:bodyDiv w:val="1"/>
      <w:marLeft w:val="0"/>
      <w:marRight w:val="0"/>
      <w:marTop w:val="0"/>
      <w:marBottom w:val="0"/>
      <w:divBdr>
        <w:top w:val="none" w:sz="0" w:space="0" w:color="auto"/>
        <w:left w:val="none" w:sz="0" w:space="0" w:color="auto"/>
        <w:bottom w:val="none" w:sz="0" w:space="0" w:color="auto"/>
        <w:right w:val="none" w:sz="0" w:space="0" w:color="auto"/>
      </w:divBdr>
    </w:div>
    <w:div w:id="435684494">
      <w:bodyDiv w:val="1"/>
      <w:marLeft w:val="0"/>
      <w:marRight w:val="0"/>
      <w:marTop w:val="0"/>
      <w:marBottom w:val="0"/>
      <w:divBdr>
        <w:top w:val="none" w:sz="0" w:space="0" w:color="auto"/>
        <w:left w:val="none" w:sz="0" w:space="0" w:color="auto"/>
        <w:bottom w:val="none" w:sz="0" w:space="0" w:color="auto"/>
        <w:right w:val="none" w:sz="0" w:space="0" w:color="auto"/>
      </w:divBdr>
      <w:divsChild>
        <w:div w:id="16736515">
          <w:marLeft w:val="0"/>
          <w:marRight w:val="0"/>
          <w:marTop w:val="0"/>
          <w:marBottom w:val="0"/>
          <w:divBdr>
            <w:top w:val="none" w:sz="0" w:space="0" w:color="auto"/>
            <w:left w:val="none" w:sz="0" w:space="0" w:color="auto"/>
            <w:bottom w:val="none" w:sz="0" w:space="0" w:color="auto"/>
            <w:right w:val="none" w:sz="0" w:space="0" w:color="auto"/>
          </w:divBdr>
        </w:div>
        <w:div w:id="355740342">
          <w:marLeft w:val="0"/>
          <w:marRight w:val="0"/>
          <w:marTop w:val="0"/>
          <w:marBottom w:val="0"/>
          <w:divBdr>
            <w:top w:val="none" w:sz="0" w:space="0" w:color="auto"/>
            <w:left w:val="none" w:sz="0" w:space="0" w:color="auto"/>
            <w:bottom w:val="none" w:sz="0" w:space="0" w:color="auto"/>
            <w:right w:val="none" w:sz="0" w:space="0" w:color="auto"/>
          </w:divBdr>
        </w:div>
        <w:div w:id="435909508">
          <w:marLeft w:val="0"/>
          <w:marRight w:val="0"/>
          <w:marTop w:val="0"/>
          <w:marBottom w:val="0"/>
          <w:divBdr>
            <w:top w:val="none" w:sz="0" w:space="0" w:color="auto"/>
            <w:left w:val="none" w:sz="0" w:space="0" w:color="auto"/>
            <w:bottom w:val="none" w:sz="0" w:space="0" w:color="auto"/>
            <w:right w:val="none" w:sz="0" w:space="0" w:color="auto"/>
          </w:divBdr>
        </w:div>
        <w:div w:id="495997470">
          <w:marLeft w:val="0"/>
          <w:marRight w:val="0"/>
          <w:marTop w:val="0"/>
          <w:marBottom w:val="0"/>
          <w:divBdr>
            <w:top w:val="none" w:sz="0" w:space="0" w:color="auto"/>
            <w:left w:val="none" w:sz="0" w:space="0" w:color="auto"/>
            <w:bottom w:val="none" w:sz="0" w:space="0" w:color="auto"/>
            <w:right w:val="none" w:sz="0" w:space="0" w:color="auto"/>
          </w:divBdr>
        </w:div>
        <w:div w:id="535778072">
          <w:marLeft w:val="0"/>
          <w:marRight w:val="0"/>
          <w:marTop w:val="0"/>
          <w:marBottom w:val="0"/>
          <w:divBdr>
            <w:top w:val="none" w:sz="0" w:space="0" w:color="auto"/>
            <w:left w:val="none" w:sz="0" w:space="0" w:color="auto"/>
            <w:bottom w:val="none" w:sz="0" w:space="0" w:color="auto"/>
            <w:right w:val="none" w:sz="0" w:space="0" w:color="auto"/>
          </w:divBdr>
        </w:div>
        <w:div w:id="590772988">
          <w:marLeft w:val="0"/>
          <w:marRight w:val="0"/>
          <w:marTop w:val="0"/>
          <w:marBottom w:val="0"/>
          <w:divBdr>
            <w:top w:val="none" w:sz="0" w:space="0" w:color="auto"/>
            <w:left w:val="none" w:sz="0" w:space="0" w:color="auto"/>
            <w:bottom w:val="none" w:sz="0" w:space="0" w:color="auto"/>
            <w:right w:val="none" w:sz="0" w:space="0" w:color="auto"/>
          </w:divBdr>
        </w:div>
        <w:div w:id="735977784">
          <w:marLeft w:val="0"/>
          <w:marRight w:val="0"/>
          <w:marTop w:val="0"/>
          <w:marBottom w:val="0"/>
          <w:divBdr>
            <w:top w:val="none" w:sz="0" w:space="0" w:color="auto"/>
            <w:left w:val="none" w:sz="0" w:space="0" w:color="auto"/>
            <w:bottom w:val="none" w:sz="0" w:space="0" w:color="auto"/>
            <w:right w:val="none" w:sz="0" w:space="0" w:color="auto"/>
          </w:divBdr>
        </w:div>
        <w:div w:id="1025403543">
          <w:marLeft w:val="0"/>
          <w:marRight w:val="0"/>
          <w:marTop w:val="0"/>
          <w:marBottom w:val="0"/>
          <w:divBdr>
            <w:top w:val="none" w:sz="0" w:space="0" w:color="auto"/>
            <w:left w:val="none" w:sz="0" w:space="0" w:color="auto"/>
            <w:bottom w:val="none" w:sz="0" w:space="0" w:color="auto"/>
            <w:right w:val="none" w:sz="0" w:space="0" w:color="auto"/>
          </w:divBdr>
        </w:div>
        <w:div w:id="1103453149">
          <w:marLeft w:val="0"/>
          <w:marRight w:val="0"/>
          <w:marTop w:val="0"/>
          <w:marBottom w:val="0"/>
          <w:divBdr>
            <w:top w:val="none" w:sz="0" w:space="0" w:color="auto"/>
            <w:left w:val="none" w:sz="0" w:space="0" w:color="auto"/>
            <w:bottom w:val="none" w:sz="0" w:space="0" w:color="auto"/>
            <w:right w:val="none" w:sz="0" w:space="0" w:color="auto"/>
          </w:divBdr>
        </w:div>
        <w:div w:id="1132941296">
          <w:marLeft w:val="0"/>
          <w:marRight w:val="0"/>
          <w:marTop w:val="0"/>
          <w:marBottom w:val="0"/>
          <w:divBdr>
            <w:top w:val="none" w:sz="0" w:space="0" w:color="auto"/>
            <w:left w:val="none" w:sz="0" w:space="0" w:color="auto"/>
            <w:bottom w:val="none" w:sz="0" w:space="0" w:color="auto"/>
            <w:right w:val="none" w:sz="0" w:space="0" w:color="auto"/>
          </w:divBdr>
        </w:div>
        <w:div w:id="1139344454">
          <w:marLeft w:val="0"/>
          <w:marRight w:val="0"/>
          <w:marTop w:val="0"/>
          <w:marBottom w:val="0"/>
          <w:divBdr>
            <w:top w:val="none" w:sz="0" w:space="0" w:color="auto"/>
            <w:left w:val="none" w:sz="0" w:space="0" w:color="auto"/>
            <w:bottom w:val="none" w:sz="0" w:space="0" w:color="auto"/>
            <w:right w:val="none" w:sz="0" w:space="0" w:color="auto"/>
          </w:divBdr>
        </w:div>
        <w:div w:id="1168986429">
          <w:marLeft w:val="0"/>
          <w:marRight w:val="0"/>
          <w:marTop w:val="0"/>
          <w:marBottom w:val="0"/>
          <w:divBdr>
            <w:top w:val="none" w:sz="0" w:space="0" w:color="auto"/>
            <w:left w:val="none" w:sz="0" w:space="0" w:color="auto"/>
            <w:bottom w:val="none" w:sz="0" w:space="0" w:color="auto"/>
            <w:right w:val="none" w:sz="0" w:space="0" w:color="auto"/>
          </w:divBdr>
        </w:div>
        <w:div w:id="1212570679">
          <w:marLeft w:val="0"/>
          <w:marRight w:val="0"/>
          <w:marTop w:val="0"/>
          <w:marBottom w:val="0"/>
          <w:divBdr>
            <w:top w:val="none" w:sz="0" w:space="0" w:color="auto"/>
            <w:left w:val="none" w:sz="0" w:space="0" w:color="auto"/>
            <w:bottom w:val="none" w:sz="0" w:space="0" w:color="auto"/>
            <w:right w:val="none" w:sz="0" w:space="0" w:color="auto"/>
          </w:divBdr>
        </w:div>
        <w:div w:id="1251817016">
          <w:marLeft w:val="0"/>
          <w:marRight w:val="0"/>
          <w:marTop w:val="0"/>
          <w:marBottom w:val="0"/>
          <w:divBdr>
            <w:top w:val="none" w:sz="0" w:space="0" w:color="auto"/>
            <w:left w:val="none" w:sz="0" w:space="0" w:color="auto"/>
            <w:bottom w:val="none" w:sz="0" w:space="0" w:color="auto"/>
            <w:right w:val="none" w:sz="0" w:space="0" w:color="auto"/>
          </w:divBdr>
        </w:div>
        <w:div w:id="1490632544">
          <w:marLeft w:val="0"/>
          <w:marRight w:val="0"/>
          <w:marTop w:val="0"/>
          <w:marBottom w:val="0"/>
          <w:divBdr>
            <w:top w:val="none" w:sz="0" w:space="0" w:color="auto"/>
            <w:left w:val="none" w:sz="0" w:space="0" w:color="auto"/>
            <w:bottom w:val="none" w:sz="0" w:space="0" w:color="auto"/>
            <w:right w:val="none" w:sz="0" w:space="0" w:color="auto"/>
          </w:divBdr>
        </w:div>
        <w:div w:id="1520849085">
          <w:marLeft w:val="0"/>
          <w:marRight w:val="0"/>
          <w:marTop w:val="0"/>
          <w:marBottom w:val="0"/>
          <w:divBdr>
            <w:top w:val="none" w:sz="0" w:space="0" w:color="auto"/>
            <w:left w:val="none" w:sz="0" w:space="0" w:color="auto"/>
            <w:bottom w:val="none" w:sz="0" w:space="0" w:color="auto"/>
            <w:right w:val="none" w:sz="0" w:space="0" w:color="auto"/>
          </w:divBdr>
        </w:div>
        <w:div w:id="1537162658">
          <w:marLeft w:val="0"/>
          <w:marRight w:val="0"/>
          <w:marTop w:val="0"/>
          <w:marBottom w:val="0"/>
          <w:divBdr>
            <w:top w:val="none" w:sz="0" w:space="0" w:color="auto"/>
            <w:left w:val="none" w:sz="0" w:space="0" w:color="auto"/>
            <w:bottom w:val="none" w:sz="0" w:space="0" w:color="auto"/>
            <w:right w:val="none" w:sz="0" w:space="0" w:color="auto"/>
          </w:divBdr>
        </w:div>
        <w:div w:id="1611014429">
          <w:marLeft w:val="0"/>
          <w:marRight w:val="0"/>
          <w:marTop w:val="0"/>
          <w:marBottom w:val="0"/>
          <w:divBdr>
            <w:top w:val="none" w:sz="0" w:space="0" w:color="auto"/>
            <w:left w:val="none" w:sz="0" w:space="0" w:color="auto"/>
            <w:bottom w:val="none" w:sz="0" w:space="0" w:color="auto"/>
            <w:right w:val="none" w:sz="0" w:space="0" w:color="auto"/>
          </w:divBdr>
        </w:div>
        <w:div w:id="1720280189">
          <w:marLeft w:val="0"/>
          <w:marRight w:val="0"/>
          <w:marTop w:val="0"/>
          <w:marBottom w:val="0"/>
          <w:divBdr>
            <w:top w:val="none" w:sz="0" w:space="0" w:color="auto"/>
            <w:left w:val="none" w:sz="0" w:space="0" w:color="auto"/>
            <w:bottom w:val="none" w:sz="0" w:space="0" w:color="auto"/>
            <w:right w:val="none" w:sz="0" w:space="0" w:color="auto"/>
          </w:divBdr>
        </w:div>
        <w:div w:id="1726416135">
          <w:marLeft w:val="0"/>
          <w:marRight w:val="0"/>
          <w:marTop w:val="0"/>
          <w:marBottom w:val="0"/>
          <w:divBdr>
            <w:top w:val="none" w:sz="0" w:space="0" w:color="auto"/>
            <w:left w:val="none" w:sz="0" w:space="0" w:color="auto"/>
            <w:bottom w:val="none" w:sz="0" w:space="0" w:color="auto"/>
            <w:right w:val="none" w:sz="0" w:space="0" w:color="auto"/>
          </w:divBdr>
        </w:div>
        <w:div w:id="1752851124">
          <w:marLeft w:val="0"/>
          <w:marRight w:val="0"/>
          <w:marTop w:val="0"/>
          <w:marBottom w:val="0"/>
          <w:divBdr>
            <w:top w:val="none" w:sz="0" w:space="0" w:color="auto"/>
            <w:left w:val="none" w:sz="0" w:space="0" w:color="auto"/>
            <w:bottom w:val="none" w:sz="0" w:space="0" w:color="auto"/>
            <w:right w:val="none" w:sz="0" w:space="0" w:color="auto"/>
          </w:divBdr>
        </w:div>
        <w:div w:id="1841893358">
          <w:marLeft w:val="0"/>
          <w:marRight w:val="0"/>
          <w:marTop w:val="0"/>
          <w:marBottom w:val="0"/>
          <w:divBdr>
            <w:top w:val="none" w:sz="0" w:space="0" w:color="auto"/>
            <w:left w:val="none" w:sz="0" w:space="0" w:color="auto"/>
            <w:bottom w:val="none" w:sz="0" w:space="0" w:color="auto"/>
            <w:right w:val="none" w:sz="0" w:space="0" w:color="auto"/>
          </w:divBdr>
        </w:div>
        <w:div w:id="1881701751">
          <w:marLeft w:val="0"/>
          <w:marRight w:val="0"/>
          <w:marTop w:val="0"/>
          <w:marBottom w:val="0"/>
          <w:divBdr>
            <w:top w:val="none" w:sz="0" w:space="0" w:color="auto"/>
            <w:left w:val="none" w:sz="0" w:space="0" w:color="auto"/>
            <w:bottom w:val="none" w:sz="0" w:space="0" w:color="auto"/>
            <w:right w:val="none" w:sz="0" w:space="0" w:color="auto"/>
          </w:divBdr>
        </w:div>
        <w:div w:id="2093549626">
          <w:marLeft w:val="0"/>
          <w:marRight w:val="0"/>
          <w:marTop w:val="0"/>
          <w:marBottom w:val="0"/>
          <w:divBdr>
            <w:top w:val="none" w:sz="0" w:space="0" w:color="auto"/>
            <w:left w:val="none" w:sz="0" w:space="0" w:color="auto"/>
            <w:bottom w:val="none" w:sz="0" w:space="0" w:color="auto"/>
            <w:right w:val="none" w:sz="0" w:space="0" w:color="auto"/>
          </w:divBdr>
        </w:div>
      </w:divsChild>
    </w:div>
    <w:div w:id="440147137">
      <w:bodyDiv w:val="1"/>
      <w:marLeft w:val="0"/>
      <w:marRight w:val="0"/>
      <w:marTop w:val="0"/>
      <w:marBottom w:val="0"/>
      <w:divBdr>
        <w:top w:val="none" w:sz="0" w:space="0" w:color="auto"/>
        <w:left w:val="none" w:sz="0" w:space="0" w:color="auto"/>
        <w:bottom w:val="none" w:sz="0" w:space="0" w:color="auto"/>
        <w:right w:val="none" w:sz="0" w:space="0" w:color="auto"/>
      </w:divBdr>
      <w:divsChild>
        <w:div w:id="583997305">
          <w:marLeft w:val="0"/>
          <w:marRight w:val="0"/>
          <w:marTop w:val="0"/>
          <w:marBottom w:val="0"/>
          <w:divBdr>
            <w:top w:val="none" w:sz="0" w:space="0" w:color="auto"/>
            <w:left w:val="none" w:sz="0" w:space="0" w:color="auto"/>
            <w:bottom w:val="none" w:sz="0" w:space="0" w:color="auto"/>
            <w:right w:val="none" w:sz="0" w:space="0" w:color="auto"/>
          </w:divBdr>
        </w:div>
      </w:divsChild>
    </w:div>
    <w:div w:id="440876987">
      <w:bodyDiv w:val="1"/>
      <w:marLeft w:val="0"/>
      <w:marRight w:val="0"/>
      <w:marTop w:val="0"/>
      <w:marBottom w:val="0"/>
      <w:divBdr>
        <w:top w:val="none" w:sz="0" w:space="0" w:color="auto"/>
        <w:left w:val="none" w:sz="0" w:space="0" w:color="auto"/>
        <w:bottom w:val="none" w:sz="0" w:space="0" w:color="auto"/>
        <w:right w:val="none" w:sz="0" w:space="0" w:color="auto"/>
      </w:divBdr>
    </w:div>
    <w:div w:id="444616665">
      <w:bodyDiv w:val="1"/>
      <w:marLeft w:val="0"/>
      <w:marRight w:val="0"/>
      <w:marTop w:val="0"/>
      <w:marBottom w:val="0"/>
      <w:divBdr>
        <w:top w:val="none" w:sz="0" w:space="0" w:color="auto"/>
        <w:left w:val="none" w:sz="0" w:space="0" w:color="auto"/>
        <w:bottom w:val="none" w:sz="0" w:space="0" w:color="auto"/>
        <w:right w:val="none" w:sz="0" w:space="0" w:color="auto"/>
      </w:divBdr>
    </w:div>
    <w:div w:id="455564466">
      <w:bodyDiv w:val="1"/>
      <w:marLeft w:val="0"/>
      <w:marRight w:val="0"/>
      <w:marTop w:val="0"/>
      <w:marBottom w:val="0"/>
      <w:divBdr>
        <w:top w:val="none" w:sz="0" w:space="0" w:color="auto"/>
        <w:left w:val="none" w:sz="0" w:space="0" w:color="auto"/>
        <w:bottom w:val="none" w:sz="0" w:space="0" w:color="auto"/>
        <w:right w:val="none" w:sz="0" w:space="0" w:color="auto"/>
      </w:divBdr>
      <w:divsChild>
        <w:div w:id="1830246664">
          <w:marLeft w:val="0"/>
          <w:marRight w:val="0"/>
          <w:marTop w:val="0"/>
          <w:marBottom w:val="0"/>
          <w:divBdr>
            <w:top w:val="none" w:sz="0" w:space="0" w:color="auto"/>
            <w:left w:val="none" w:sz="0" w:space="0" w:color="auto"/>
            <w:bottom w:val="none" w:sz="0" w:space="0" w:color="auto"/>
            <w:right w:val="none" w:sz="0" w:space="0" w:color="auto"/>
          </w:divBdr>
        </w:div>
      </w:divsChild>
    </w:div>
    <w:div w:id="487676397">
      <w:bodyDiv w:val="1"/>
      <w:marLeft w:val="0"/>
      <w:marRight w:val="0"/>
      <w:marTop w:val="0"/>
      <w:marBottom w:val="0"/>
      <w:divBdr>
        <w:top w:val="none" w:sz="0" w:space="0" w:color="auto"/>
        <w:left w:val="none" w:sz="0" w:space="0" w:color="auto"/>
        <w:bottom w:val="none" w:sz="0" w:space="0" w:color="auto"/>
        <w:right w:val="none" w:sz="0" w:space="0" w:color="auto"/>
      </w:divBdr>
      <w:divsChild>
        <w:div w:id="1035615010">
          <w:marLeft w:val="0"/>
          <w:marRight w:val="0"/>
          <w:marTop w:val="0"/>
          <w:marBottom w:val="0"/>
          <w:divBdr>
            <w:top w:val="none" w:sz="0" w:space="0" w:color="auto"/>
            <w:left w:val="none" w:sz="0" w:space="0" w:color="auto"/>
            <w:bottom w:val="none" w:sz="0" w:space="0" w:color="auto"/>
            <w:right w:val="none" w:sz="0" w:space="0" w:color="auto"/>
          </w:divBdr>
          <w:divsChild>
            <w:div w:id="1447626661">
              <w:marLeft w:val="0"/>
              <w:marRight w:val="0"/>
              <w:marTop w:val="0"/>
              <w:marBottom w:val="0"/>
              <w:divBdr>
                <w:top w:val="none" w:sz="0" w:space="0" w:color="auto"/>
                <w:left w:val="none" w:sz="0" w:space="0" w:color="auto"/>
                <w:bottom w:val="none" w:sz="0" w:space="0" w:color="auto"/>
                <w:right w:val="none" w:sz="0" w:space="0" w:color="auto"/>
              </w:divBdr>
              <w:divsChild>
                <w:div w:id="149567641">
                  <w:marLeft w:val="0"/>
                  <w:marRight w:val="0"/>
                  <w:marTop w:val="0"/>
                  <w:marBottom w:val="0"/>
                  <w:divBdr>
                    <w:top w:val="none" w:sz="0" w:space="0" w:color="auto"/>
                    <w:left w:val="none" w:sz="0" w:space="0" w:color="auto"/>
                    <w:bottom w:val="none" w:sz="0" w:space="0" w:color="auto"/>
                    <w:right w:val="none" w:sz="0" w:space="0" w:color="auto"/>
                  </w:divBdr>
                  <w:divsChild>
                    <w:div w:id="857548673">
                      <w:marLeft w:val="0"/>
                      <w:marRight w:val="0"/>
                      <w:marTop w:val="0"/>
                      <w:marBottom w:val="0"/>
                      <w:divBdr>
                        <w:top w:val="none" w:sz="0" w:space="0" w:color="auto"/>
                        <w:left w:val="none" w:sz="0" w:space="0" w:color="auto"/>
                        <w:bottom w:val="none" w:sz="0" w:space="0" w:color="auto"/>
                        <w:right w:val="none" w:sz="0" w:space="0" w:color="auto"/>
                      </w:divBdr>
                      <w:divsChild>
                        <w:div w:id="2107996503">
                          <w:marLeft w:val="0"/>
                          <w:marRight w:val="0"/>
                          <w:marTop w:val="0"/>
                          <w:marBottom w:val="0"/>
                          <w:divBdr>
                            <w:top w:val="none" w:sz="0" w:space="0" w:color="auto"/>
                            <w:left w:val="none" w:sz="0" w:space="0" w:color="auto"/>
                            <w:bottom w:val="none" w:sz="0" w:space="0" w:color="auto"/>
                            <w:right w:val="none" w:sz="0" w:space="0" w:color="auto"/>
                          </w:divBdr>
                          <w:divsChild>
                            <w:div w:id="838041098">
                              <w:marLeft w:val="0"/>
                              <w:marRight w:val="0"/>
                              <w:marTop w:val="0"/>
                              <w:marBottom w:val="0"/>
                              <w:divBdr>
                                <w:top w:val="none" w:sz="0" w:space="0" w:color="auto"/>
                                <w:left w:val="none" w:sz="0" w:space="0" w:color="auto"/>
                                <w:bottom w:val="none" w:sz="0" w:space="0" w:color="auto"/>
                                <w:right w:val="none" w:sz="0" w:space="0" w:color="auto"/>
                              </w:divBdr>
                              <w:divsChild>
                                <w:div w:id="1852839585">
                                  <w:marLeft w:val="0"/>
                                  <w:marRight w:val="0"/>
                                  <w:marTop w:val="0"/>
                                  <w:marBottom w:val="0"/>
                                  <w:divBdr>
                                    <w:top w:val="none" w:sz="0" w:space="0" w:color="auto"/>
                                    <w:left w:val="none" w:sz="0" w:space="0" w:color="auto"/>
                                    <w:bottom w:val="none" w:sz="0" w:space="0" w:color="auto"/>
                                    <w:right w:val="none" w:sz="0" w:space="0" w:color="auto"/>
                                  </w:divBdr>
                                  <w:divsChild>
                                    <w:div w:id="1642299330">
                                      <w:marLeft w:val="0"/>
                                      <w:marRight w:val="0"/>
                                      <w:marTop w:val="0"/>
                                      <w:marBottom w:val="0"/>
                                      <w:divBdr>
                                        <w:top w:val="none" w:sz="0" w:space="0" w:color="auto"/>
                                        <w:left w:val="none" w:sz="0" w:space="0" w:color="auto"/>
                                        <w:bottom w:val="none" w:sz="0" w:space="0" w:color="auto"/>
                                        <w:right w:val="none" w:sz="0" w:space="0" w:color="auto"/>
                                      </w:divBdr>
                                      <w:divsChild>
                                        <w:div w:id="455487237">
                                          <w:marLeft w:val="0"/>
                                          <w:marRight w:val="0"/>
                                          <w:marTop w:val="0"/>
                                          <w:marBottom w:val="0"/>
                                          <w:divBdr>
                                            <w:top w:val="none" w:sz="0" w:space="0" w:color="auto"/>
                                            <w:left w:val="none" w:sz="0" w:space="0" w:color="auto"/>
                                            <w:bottom w:val="none" w:sz="0" w:space="0" w:color="auto"/>
                                            <w:right w:val="none" w:sz="0" w:space="0" w:color="auto"/>
                                          </w:divBdr>
                                          <w:divsChild>
                                            <w:div w:id="1372267700">
                                              <w:marLeft w:val="0"/>
                                              <w:marRight w:val="0"/>
                                              <w:marTop w:val="0"/>
                                              <w:marBottom w:val="0"/>
                                              <w:divBdr>
                                                <w:top w:val="none" w:sz="0" w:space="0" w:color="auto"/>
                                                <w:left w:val="none" w:sz="0" w:space="0" w:color="auto"/>
                                                <w:bottom w:val="none" w:sz="0" w:space="0" w:color="auto"/>
                                                <w:right w:val="none" w:sz="0" w:space="0" w:color="auto"/>
                                              </w:divBdr>
                                              <w:divsChild>
                                                <w:div w:id="1075012857">
                                                  <w:marLeft w:val="0"/>
                                                  <w:marRight w:val="0"/>
                                                  <w:marTop w:val="0"/>
                                                  <w:marBottom w:val="0"/>
                                                  <w:divBdr>
                                                    <w:top w:val="none" w:sz="0" w:space="0" w:color="auto"/>
                                                    <w:left w:val="none" w:sz="0" w:space="0" w:color="auto"/>
                                                    <w:bottom w:val="none" w:sz="0" w:space="0" w:color="auto"/>
                                                    <w:right w:val="none" w:sz="0" w:space="0" w:color="auto"/>
                                                  </w:divBdr>
                                                  <w:divsChild>
                                                    <w:div w:id="408887153">
                                                      <w:marLeft w:val="0"/>
                                                      <w:marRight w:val="0"/>
                                                      <w:marTop w:val="0"/>
                                                      <w:marBottom w:val="0"/>
                                                      <w:divBdr>
                                                        <w:top w:val="none" w:sz="0" w:space="0" w:color="auto"/>
                                                        <w:left w:val="none" w:sz="0" w:space="0" w:color="auto"/>
                                                        <w:bottom w:val="none" w:sz="0" w:space="0" w:color="auto"/>
                                                        <w:right w:val="none" w:sz="0" w:space="0" w:color="auto"/>
                                                      </w:divBdr>
                                                      <w:divsChild>
                                                        <w:div w:id="1354578381">
                                                          <w:marLeft w:val="0"/>
                                                          <w:marRight w:val="0"/>
                                                          <w:marTop w:val="0"/>
                                                          <w:marBottom w:val="0"/>
                                                          <w:divBdr>
                                                            <w:top w:val="none" w:sz="0" w:space="0" w:color="auto"/>
                                                            <w:left w:val="none" w:sz="0" w:space="0" w:color="auto"/>
                                                            <w:bottom w:val="none" w:sz="0" w:space="0" w:color="auto"/>
                                                            <w:right w:val="none" w:sz="0" w:space="0" w:color="auto"/>
                                                          </w:divBdr>
                                                          <w:divsChild>
                                                            <w:div w:id="1011252018">
                                                              <w:marLeft w:val="0"/>
                                                              <w:marRight w:val="0"/>
                                                              <w:marTop w:val="0"/>
                                                              <w:marBottom w:val="0"/>
                                                              <w:divBdr>
                                                                <w:top w:val="none" w:sz="0" w:space="0" w:color="auto"/>
                                                                <w:left w:val="none" w:sz="0" w:space="0" w:color="auto"/>
                                                                <w:bottom w:val="none" w:sz="0" w:space="0" w:color="auto"/>
                                                                <w:right w:val="none" w:sz="0" w:space="0" w:color="auto"/>
                                                              </w:divBdr>
                                                              <w:divsChild>
                                                                <w:div w:id="340812995">
                                                                  <w:marLeft w:val="0"/>
                                                                  <w:marRight w:val="0"/>
                                                                  <w:marTop w:val="0"/>
                                                                  <w:marBottom w:val="0"/>
                                                                  <w:divBdr>
                                                                    <w:top w:val="none" w:sz="0" w:space="0" w:color="auto"/>
                                                                    <w:left w:val="none" w:sz="0" w:space="0" w:color="auto"/>
                                                                    <w:bottom w:val="none" w:sz="0" w:space="0" w:color="auto"/>
                                                                    <w:right w:val="none" w:sz="0" w:space="0" w:color="auto"/>
                                                                  </w:divBdr>
                                                                  <w:divsChild>
                                                                    <w:div w:id="1765149097">
                                                                      <w:marLeft w:val="0"/>
                                                                      <w:marRight w:val="0"/>
                                                                      <w:marTop w:val="0"/>
                                                                      <w:marBottom w:val="0"/>
                                                                      <w:divBdr>
                                                                        <w:top w:val="none" w:sz="0" w:space="0" w:color="auto"/>
                                                                        <w:left w:val="none" w:sz="0" w:space="0" w:color="auto"/>
                                                                        <w:bottom w:val="none" w:sz="0" w:space="0" w:color="auto"/>
                                                                        <w:right w:val="none" w:sz="0" w:space="0" w:color="auto"/>
                                                                      </w:divBdr>
                                                                      <w:divsChild>
                                                                        <w:div w:id="221596086">
                                                                          <w:marLeft w:val="0"/>
                                                                          <w:marRight w:val="0"/>
                                                                          <w:marTop w:val="0"/>
                                                                          <w:marBottom w:val="0"/>
                                                                          <w:divBdr>
                                                                            <w:top w:val="none" w:sz="0" w:space="0" w:color="auto"/>
                                                                            <w:left w:val="none" w:sz="0" w:space="0" w:color="auto"/>
                                                                            <w:bottom w:val="none" w:sz="0" w:space="0" w:color="auto"/>
                                                                            <w:right w:val="none" w:sz="0" w:space="0" w:color="auto"/>
                                                                          </w:divBdr>
                                                                          <w:divsChild>
                                                                            <w:div w:id="467284936">
                                                                              <w:marLeft w:val="0"/>
                                                                              <w:marRight w:val="0"/>
                                                                              <w:marTop w:val="0"/>
                                                                              <w:marBottom w:val="0"/>
                                                                              <w:divBdr>
                                                                                <w:top w:val="none" w:sz="0" w:space="0" w:color="auto"/>
                                                                                <w:left w:val="none" w:sz="0" w:space="0" w:color="auto"/>
                                                                                <w:bottom w:val="none" w:sz="0" w:space="0" w:color="auto"/>
                                                                                <w:right w:val="none" w:sz="0" w:space="0" w:color="auto"/>
                                                                              </w:divBdr>
                                                                              <w:divsChild>
                                                                                <w:div w:id="1411806347">
                                                                                  <w:marLeft w:val="0"/>
                                                                                  <w:marRight w:val="0"/>
                                                                                  <w:marTop w:val="0"/>
                                                                                  <w:marBottom w:val="0"/>
                                                                                  <w:divBdr>
                                                                                    <w:top w:val="none" w:sz="0" w:space="0" w:color="auto"/>
                                                                                    <w:left w:val="none" w:sz="0" w:space="0" w:color="auto"/>
                                                                                    <w:bottom w:val="none" w:sz="0" w:space="0" w:color="auto"/>
                                                                                    <w:right w:val="none" w:sz="0" w:space="0" w:color="auto"/>
                                                                                  </w:divBdr>
                                                                                  <w:divsChild>
                                                                                    <w:div w:id="490027114">
                                                                                      <w:marLeft w:val="0"/>
                                                                                      <w:marRight w:val="0"/>
                                                                                      <w:marTop w:val="0"/>
                                                                                      <w:marBottom w:val="0"/>
                                                                                      <w:divBdr>
                                                                                        <w:top w:val="none" w:sz="0" w:space="0" w:color="auto"/>
                                                                                        <w:left w:val="none" w:sz="0" w:space="0" w:color="auto"/>
                                                                                        <w:bottom w:val="none" w:sz="0" w:space="0" w:color="auto"/>
                                                                                        <w:right w:val="none" w:sz="0" w:space="0" w:color="auto"/>
                                                                                      </w:divBdr>
                                                                                      <w:divsChild>
                                                                                        <w:div w:id="442916851">
                                                                                          <w:marLeft w:val="0"/>
                                                                                          <w:marRight w:val="0"/>
                                                                                          <w:marTop w:val="0"/>
                                                                                          <w:marBottom w:val="0"/>
                                                                                          <w:divBdr>
                                                                                            <w:top w:val="none" w:sz="0" w:space="0" w:color="auto"/>
                                                                                            <w:left w:val="none" w:sz="0" w:space="0" w:color="auto"/>
                                                                                            <w:bottom w:val="none" w:sz="0" w:space="0" w:color="auto"/>
                                                                                            <w:right w:val="none" w:sz="0" w:space="0" w:color="auto"/>
                                                                                          </w:divBdr>
                                                                                          <w:divsChild>
                                                                                            <w:div w:id="640037282">
                                                                                              <w:marLeft w:val="0"/>
                                                                                              <w:marRight w:val="0"/>
                                                                                              <w:marTop w:val="0"/>
                                                                                              <w:marBottom w:val="0"/>
                                                                                              <w:divBdr>
                                                                                                <w:top w:val="none" w:sz="0" w:space="0" w:color="auto"/>
                                                                                                <w:left w:val="none" w:sz="0" w:space="0" w:color="auto"/>
                                                                                                <w:bottom w:val="none" w:sz="0" w:space="0" w:color="auto"/>
                                                                                                <w:right w:val="none" w:sz="0" w:space="0" w:color="auto"/>
                                                                                              </w:divBdr>
                                                                                              <w:divsChild>
                                                                                                <w:div w:id="186873398">
                                                                                                  <w:marLeft w:val="0"/>
                                                                                                  <w:marRight w:val="0"/>
                                                                                                  <w:marTop w:val="0"/>
                                                                                                  <w:marBottom w:val="0"/>
                                                                                                  <w:divBdr>
                                                                                                    <w:top w:val="none" w:sz="0" w:space="0" w:color="auto"/>
                                                                                                    <w:left w:val="none" w:sz="0" w:space="0" w:color="auto"/>
                                                                                                    <w:bottom w:val="none" w:sz="0" w:space="0" w:color="auto"/>
                                                                                                    <w:right w:val="none" w:sz="0" w:space="0" w:color="auto"/>
                                                                                                  </w:divBdr>
                                                                                                  <w:divsChild>
                                                                                                    <w:div w:id="1649900569">
                                                                                                      <w:marLeft w:val="120"/>
                                                                                                      <w:marRight w:val="135"/>
                                                                                                      <w:marTop w:val="150"/>
                                                                                                      <w:marBottom w:val="150"/>
                                                                                                      <w:divBdr>
                                                                                                        <w:top w:val="none" w:sz="0" w:space="0" w:color="auto"/>
                                                                                                        <w:left w:val="none" w:sz="0" w:space="0" w:color="auto"/>
                                                                                                        <w:bottom w:val="none" w:sz="0" w:space="0" w:color="auto"/>
                                                                                                        <w:right w:val="none" w:sz="0" w:space="0" w:color="auto"/>
                                                                                                      </w:divBdr>
                                                                                                      <w:divsChild>
                                                                                                        <w:div w:id="1477212962">
                                                                                                          <w:marLeft w:val="0"/>
                                                                                                          <w:marRight w:val="0"/>
                                                                                                          <w:marTop w:val="0"/>
                                                                                                          <w:marBottom w:val="0"/>
                                                                                                          <w:divBdr>
                                                                                                            <w:top w:val="none" w:sz="0" w:space="0" w:color="auto"/>
                                                                                                            <w:left w:val="none" w:sz="0" w:space="0" w:color="auto"/>
                                                                                                            <w:bottom w:val="none" w:sz="0" w:space="0" w:color="auto"/>
                                                                                                            <w:right w:val="none" w:sz="0" w:space="0" w:color="auto"/>
                                                                                                          </w:divBdr>
                                                                                                          <w:divsChild>
                                                                                                            <w:div w:id="500123945">
                                                                                                              <w:marLeft w:val="0"/>
                                                                                                              <w:marRight w:val="0"/>
                                                                                                              <w:marTop w:val="0"/>
                                                                                                              <w:marBottom w:val="0"/>
                                                                                                              <w:divBdr>
                                                                                                                <w:top w:val="none" w:sz="0" w:space="0" w:color="auto"/>
                                                                                                                <w:left w:val="none" w:sz="0" w:space="0" w:color="auto"/>
                                                                                                                <w:bottom w:val="none" w:sz="0" w:space="0" w:color="auto"/>
                                                                                                                <w:right w:val="none" w:sz="0" w:space="0" w:color="auto"/>
                                                                                                              </w:divBdr>
                                                                                                              <w:divsChild>
                                                                                                                <w:div w:id="1858812396">
                                                                                                                  <w:marLeft w:val="0"/>
                                                                                                                  <w:marRight w:val="0"/>
                                                                                                                  <w:marTop w:val="0"/>
                                                                                                                  <w:marBottom w:val="0"/>
                                                                                                                  <w:divBdr>
                                                                                                                    <w:top w:val="none" w:sz="0" w:space="0" w:color="auto"/>
                                                                                                                    <w:left w:val="none" w:sz="0" w:space="0" w:color="auto"/>
                                                                                                                    <w:bottom w:val="none" w:sz="0" w:space="0" w:color="auto"/>
                                                                                                                    <w:right w:val="none" w:sz="0" w:space="0" w:color="auto"/>
                                                                                                                  </w:divBdr>
                                                                                                                  <w:divsChild>
                                                                                                                    <w:div w:id="213010303">
                                                                                                                      <w:marLeft w:val="0"/>
                                                                                                                      <w:marRight w:val="0"/>
                                                                                                                      <w:marTop w:val="0"/>
                                                                                                                      <w:marBottom w:val="0"/>
                                                                                                                      <w:divBdr>
                                                                                                                        <w:top w:val="none" w:sz="0" w:space="0" w:color="auto"/>
                                                                                                                        <w:left w:val="none" w:sz="0" w:space="0" w:color="auto"/>
                                                                                                                        <w:bottom w:val="none" w:sz="0" w:space="0" w:color="auto"/>
                                                                                                                        <w:right w:val="none" w:sz="0" w:space="0" w:color="auto"/>
                                                                                                                      </w:divBdr>
                                                                                                                      <w:divsChild>
                                                                                                                        <w:div w:id="69811998">
                                                                                                                          <w:marLeft w:val="0"/>
                                                                                                                          <w:marRight w:val="0"/>
                                                                                                                          <w:marTop w:val="0"/>
                                                                                                                          <w:marBottom w:val="0"/>
                                                                                                                          <w:divBdr>
                                                                                                                            <w:top w:val="none" w:sz="0" w:space="0" w:color="auto"/>
                                                                                                                            <w:left w:val="none" w:sz="0" w:space="0" w:color="auto"/>
                                                                                                                            <w:bottom w:val="none" w:sz="0" w:space="0" w:color="auto"/>
                                                                                                                            <w:right w:val="none" w:sz="0" w:space="0" w:color="auto"/>
                                                                                                                          </w:divBdr>
                                                                                                                          <w:divsChild>
                                                                                                                            <w:div w:id="378628490">
                                                                                                                              <w:marLeft w:val="0"/>
                                                                                                                              <w:marRight w:val="0"/>
                                                                                                                              <w:marTop w:val="0"/>
                                                                                                                              <w:marBottom w:val="0"/>
                                                                                                                              <w:divBdr>
                                                                                                                                <w:top w:val="none" w:sz="0" w:space="0" w:color="auto"/>
                                                                                                                                <w:left w:val="none" w:sz="0" w:space="0" w:color="auto"/>
                                                                                                                                <w:bottom w:val="none" w:sz="0" w:space="0" w:color="auto"/>
                                                                                                                                <w:right w:val="none" w:sz="0" w:space="0" w:color="auto"/>
                                                                                                                              </w:divBdr>
                                                                                                                              <w:divsChild>
                                                                                                                                <w:div w:id="1544637539">
                                                                                                                                  <w:marLeft w:val="0"/>
                                                                                                                                  <w:marRight w:val="0"/>
                                                                                                                                  <w:marTop w:val="0"/>
                                                                                                                                  <w:marBottom w:val="0"/>
                                                                                                                                  <w:divBdr>
                                                                                                                                    <w:top w:val="none" w:sz="0" w:space="0" w:color="auto"/>
                                                                                                                                    <w:left w:val="none" w:sz="0" w:space="0" w:color="auto"/>
                                                                                                                                    <w:bottom w:val="none" w:sz="0" w:space="0" w:color="auto"/>
                                                                                                                                    <w:right w:val="none" w:sz="0" w:space="0" w:color="auto"/>
                                                                                                                                  </w:divBdr>
                                                                                                                                  <w:divsChild>
                                                                                                                                    <w:div w:id="1943221030">
                                                                                                                                      <w:marLeft w:val="0"/>
                                                                                                                                      <w:marRight w:val="0"/>
                                                                                                                                      <w:marTop w:val="0"/>
                                                                                                                                      <w:marBottom w:val="0"/>
                                                                                                                                      <w:divBdr>
                                                                                                                                        <w:top w:val="none" w:sz="0" w:space="0" w:color="auto"/>
                                                                                                                                        <w:left w:val="none" w:sz="0" w:space="0" w:color="auto"/>
                                                                                                                                        <w:bottom w:val="none" w:sz="0" w:space="0" w:color="auto"/>
                                                                                                                                        <w:right w:val="none" w:sz="0" w:space="0" w:color="auto"/>
                                                                                                                                      </w:divBdr>
                                                                                                                                      <w:divsChild>
                                                                                                                                        <w:div w:id="2125036285">
                                                                                                                                          <w:marLeft w:val="0"/>
                                                                                                                                          <w:marRight w:val="0"/>
                                                                                                                                          <w:marTop w:val="0"/>
                                                                                                                                          <w:marBottom w:val="0"/>
                                                                                                                                          <w:divBdr>
                                                                                                                                            <w:top w:val="none" w:sz="0" w:space="0" w:color="auto"/>
                                                                                                                                            <w:left w:val="none" w:sz="0" w:space="0" w:color="auto"/>
                                                                                                                                            <w:bottom w:val="none" w:sz="0" w:space="0" w:color="auto"/>
                                                                                                                                            <w:right w:val="none" w:sz="0" w:space="0" w:color="auto"/>
                                                                                                                                          </w:divBdr>
                                                                                                                                          <w:divsChild>
                                                                                                                                            <w:div w:id="404650393">
                                                                                                                                              <w:marLeft w:val="0"/>
                                                                                                                                              <w:marRight w:val="0"/>
                                                                                                                                              <w:marTop w:val="0"/>
                                                                                                                                              <w:marBottom w:val="0"/>
                                                                                                                                              <w:divBdr>
                                                                                                                                                <w:top w:val="none" w:sz="0" w:space="0" w:color="auto"/>
                                                                                                                                                <w:left w:val="none" w:sz="0" w:space="0" w:color="auto"/>
                                                                                                                                                <w:bottom w:val="none" w:sz="0" w:space="0" w:color="auto"/>
                                                                                                                                                <w:right w:val="none" w:sz="0" w:space="0" w:color="auto"/>
                                                                                                                                              </w:divBdr>
                                                                                                                                              <w:divsChild>
                                                                                                                                                <w:div w:id="175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852211">
      <w:bodyDiv w:val="1"/>
      <w:marLeft w:val="0"/>
      <w:marRight w:val="0"/>
      <w:marTop w:val="0"/>
      <w:marBottom w:val="0"/>
      <w:divBdr>
        <w:top w:val="none" w:sz="0" w:space="0" w:color="auto"/>
        <w:left w:val="none" w:sz="0" w:space="0" w:color="auto"/>
        <w:bottom w:val="none" w:sz="0" w:space="0" w:color="auto"/>
        <w:right w:val="none" w:sz="0" w:space="0" w:color="auto"/>
      </w:divBdr>
      <w:divsChild>
        <w:div w:id="485779994">
          <w:marLeft w:val="0"/>
          <w:marRight w:val="0"/>
          <w:marTop w:val="0"/>
          <w:marBottom w:val="0"/>
          <w:divBdr>
            <w:top w:val="none" w:sz="0" w:space="0" w:color="auto"/>
            <w:left w:val="none" w:sz="0" w:space="0" w:color="auto"/>
            <w:bottom w:val="none" w:sz="0" w:space="0" w:color="auto"/>
            <w:right w:val="none" w:sz="0" w:space="0" w:color="auto"/>
          </w:divBdr>
        </w:div>
      </w:divsChild>
    </w:div>
    <w:div w:id="502626076">
      <w:bodyDiv w:val="1"/>
      <w:marLeft w:val="0"/>
      <w:marRight w:val="0"/>
      <w:marTop w:val="0"/>
      <w:marBottom w:val="0"/>
      <w:divBdr>
        <w:top w:val="none" w:sz="0" w:space="0" w:color="auto"/>
        <w:left w:val="none" w:sz="0" w:space="0" w:color="auto"/>
        <w:bottom w:val="none" w:sz="0" w:space="0" w:color="auto"/>
        <w:right w:val="none" w:sz="0" w:space="0" w:color="auto"/>
      </w:divBdr>
      <w:divsChild>
        <w:div w:id="120269537">
          <w:marLeft w:val="0"/>
          <w:marRight w:val="0"/>
          <w:marTop w:val="0"/>
          <w:marBottom w:val="0"/>
          <w:divBdr>
            <w:top w:val="none" w:sz="0" w:space="0" w:color="auto"/>
            <w:left w:val="none" w:sz="0" w:space="0" w:color="auto"/>
            <w:bottom w:val="none" w:sz="0" w:space="0" w:color="auto"/>
            <w:right w:val="none" w:sz="0" w:space="0" w:color="auto"/>
          </w:divBdr>
        </w:div>
      </w:divsChild>
    </w:div>
    <w:div w:id="512497913">
      <w:bodyDiv w:val="1"/>
      <w:marLeft w:val="0"/>
      <w:marRight w:val="0"/>
      <w:marTop w:val="0"/>
      <w:marBottom w:val="0"/>
      <w:divBdr>
        <w:top w:val="none" w:sz="0" w:space="0" w:color="auto"/>
        <w:left w:val="none" w:sz="0" w:space="0" w:color="auto"/>
        <w:bottom w:val="none" w:sz="0" w:space="0" w:color="auto"/>
        <w:right w:val="none" w:sz="0" w:space="0" w:color="auto"/>
      </w:divBdr>
    </w:div>
    <w:div w:id="513689361">
      <w:bodyDiv w:val="1"/>
      <w:marLeft w:val="0"/>
      <w:marRight w:val="0"/>
      <w:marTop w:val="0"/>
      <w:marBottom w:val="0"/>
      <w:divBdr>
        <w:top w:val="none" w:sz="0" w:space="0" w:color="auto"/>
        <w:left w:val="none" w:sz="0" w:space="0" w:color="auto"/>
        <w:bottom w:val="none" w:sz="0" w:space="0" w:color="auto"/>
        <w:right w:val="none" w:sz="0" w:space="0" w:color="auto"/>
      </w:divBdr>
      <w:divsChild>
        <w:div w:id="7567912">
          <w:marLeft w:val="0"/>
          <w:marRight w:val="0"/>
          <w:marTop w:val="0"/>
          <w:marBottom w:val="0"/>
          <w:divBdr>
            <w:top w:val="none" w:sz="0" w:space="0" w:color="auto"/>
            <w:left w:val="none" w:sz="0" w:space="0" w:color="auto"/>
            <w:bottom w:val="none" w:sz="0" w:space="0" w:color="auto"/>
            <w:right w:val="none" w:sz="0" w:space="0" w:color="auto"/>
          </w:divBdr>
        </w:div>
        <w:div w:id="65495767">
          <w:marLeft w:val="0"/>
          <w:marRight w:val="0"/>
          <w:marTop w:val="0"/>
          <w:marBottom w:val="0"/>
          <w:divBdr>
            <w:top w:val="none" w:sz="0" w:space="0" w:color="auto"/>
            <w:left w:val="none" w:sz="0" w:space="0" w:color="auto"/>
            <w:bottom w:val="none" w:sz="0" w:space="0" w:color="auto"/>
            <w:right w:val="none" w:sz="0" w:space="0" w:color="auto"/>
          </w:divBdr>
        </w:div>
        <w:div w:id="129829829">
          <w:marLeft w:val="0"/>
          <w:marRight w:val="0"/>
          <w:marTop w:val="0"/>
          <w:marBottom w:val="0"/>
          <w:divBdr>
            <w:top w:val="none" w:sz="0" w:space="0" w:color="auto"/>
            <w:left w:val="none" w:sz="0" w:space="0" w:color="auto"/>
            <w:bottom w:val="none" w:sz="0" w:space="0" w:color="auto"/>
            <w:right w:val="none" w:sz="0" w:space="0" w:color="auto"/>
          </w:divBdr>
        </w:div>
        <w:div w:id="174460987">
          <w:marLeft w:val="0"/>
          <w:marRight w:val="0"/>
          <w:marTop w:val="0"/>
          <w:marBottom w:val="0"/>
          <w:divBdr>
            <w:top w:val="none" w:sz="0" w:space="0" w:color="auto"/>
            <w:left w:val="none" w:sz="0" w:space="0" w:color="auto"/>
            <w:bottom w:val="none" w:sz="0" w:space="0" w:color="auto"/>
            <w:right w:val="none" w:sz="0" w:space="0" w:color="auto"/>
          </w:divBdr>
        </w:div>
        <w:div w:id="188030516">
          <w:marLeft w:val="0"/>
          <w:marRight w:val="0"/>
          <w:marTop w:val="0"/>
          <w:marBottom w:val="0"/>
          <w:divBdr>
            <w:top w:val="none" w:sz="0" w:space="0" w:color="auto"/>
            <w:left w:val="none" w:sz="0" w:space="0" w:color="auto"/>
            <w:bottom w:val="none" w:sz="0" w:space="0" w:color="auto"/>
            <w:right w:val="none" w:sz="0" w:space="0" w:color="auto"/>
          </w:divBdr>
        </w:div>
        <w:div w:id="190920947">
          <w:marLeft w:val="0"/>
          <w:marRight w:val="0"/>
          <w:marTop w:val="0"/>
          <w:marBottom w:val="0"/>
          <w:divBdr>
            <w:top w:val="none" w:sz="0" w:space="0" w:color="auto"/>
            <w:left w:val="none" w:sz="0" w:space="0" w:color="auto"/>
            <w:bottom w:val="none" w:sz="0" w:space="0" w:color="auto"/>
            <w:right w:val="none" w:sz="0" w:space="0" w:color="auto"/>
          </w:divBdr>
        </w:div>
        <w:div w:id="232980990">
          <w:marLeft w:val="0"/>
          <w:marRight w:val="0"/>
          <w:marTop w:val="0"/>
          <w:marBottom w:val="0"/>
          <w:divBdr>
            <w:top w:val="none" w:sz="0" w:space="0" w:color="auto"/>
            <w:left w:val="none" w:sz="0" w:space="0" w:color="auto"/>
            <w:bottom w:val="none" w:sz="0" w:space="0" w:color="auto"/>
            <w:right w:val="none" w:sz="0" w:space="0" w:color="auto"/>
          </w:divBdr>
        </w:div>
        <w:div w:id="236323527">
          <w:marLeft w:val="0"/>
          <w:marRight w:val="0"/>
          <w:marTop w:val="0"/>
          <w:marBottom w:val="0"/>
          <w:divBdr>
            <w:top w:val="none" w:sz="0" w:space="0" w:color="auto"/>
            <w:left w:val="none" w:sz="0" w:space="0" w:color="auto"/>
            <w:bottom w:val="none" w:sz="0" w:space="0" w:color="auto"/>
            <w:right w:val="none" w:sz="0" w:space="0" w:color="auto"/>
          </w:divBdr>
        </w:div>
        <w:div w:id="302347070">
          <w:marLeft w:val="0"/>
          <w:marRight w:val="0"/>
          <w:marTop w:val="0"/>
          <w:marBottom w:val="0"/>
          <w:divBdr>
            <w:top w:val="none" w:sz="0" w:space="0" w:color="auto"/>
            <w:left w:val="none" w:sz="0" w:space="0" w:color="auto"/>
            <w:bottom w:val="none" w:sz="0" w:space="0" w:color="auto"/>
            <w:right w:val="none" w:sz="0" w:space="0" w:color="auto"/>
          </w:divBdr>
        </w:div>
        <w:div w:id="353263070">
          <w:marLeft w:val="0"/>
          <w:marRight w:val="0"/>
          <w:marTop w:val="0"/>
          <w:marBottom w:val="0"/>
          <w:divBdr>
            <w:top w:val="none" w:sz="0" w:space="0" w:color="auto"/>
            <w:left w:val="none" w:sz="0" w:space="0" w:color="auto"/>
            <w:bottom w:val="none" w:sz="0" w:space="0" w:color="auto"/>
            <w:right w:val="none" w:sz="0" w:space="0" w:color="auto"/>
          </w:divBdr>
        </w:div>
        <w:div w:id="520165364">
          <w:marLeft w:val="0"/>
          <w:marRight w:val="0"/>
          <w:marTop w:val="0"/>
          <w:marBottom w:val="0"/>
          <w:divBdr>
            <w:top w:val="none" w:sz="0" w:space="0" w:color="auto"/>
            <w:left w:val="none" w:sz="0" w:space="0" w:color="auto"/>
            <w:bottom w:val="none" w:sz="0" w:space="0" w:color="auto"/>
            <w:right w:val="none" w:sz="0" w:space="0" w:color="auto"/>
          </w:divBdr>
        </w:div>
        <w:div w:id="567541940">
          <w:marLeft w:val="0"/>
          <w:marRight w:val="0"/>
          <w:marTop w:val="0"/>
          <w:marBottom w:val="0"/>
          <w:divBdr>
            <w:top w:val="none" w:sz="0" w:space="0" w:color="auto"/>
            <w:left w:val="none" w:sz="0" w:space="0" w:color="auto"/>
            <w:bottom w:val="none" w:sz="0" w:space="0" w:color="auto"/>
            <w:right w:val="none" w:sz="0" w:space="0" w:color="auto"/>
          </w:divBdr>
        </w:div>
        <w:div w:id="582303349">
          <w:marLeft w:val="0"/>
          <w:marRight w:val="0"/>
          <w:marTop w:val="0"/>
          <w:marBottom w:val="0"/>
          <w:divBdr>
            <w:top w:val="none" w:sz="0" w:space="0" w:color="auto"/>
            <w:left w:val="none" w:sz="0" w:space="0" w:color="auto"/>
            <w:bottom w:val="none" w:sz="0" w:space="0" w:color="auto"/>
            <w:right w:val="none" w:sz="0" w:space="0" w:color="auto"/>
          </w:divBdr>
        </w:div>
        <w:div w:id="594436405">
          <w:marLeft w:val="0"/>
          <w:marRight w:val="0"/>
          <w:marTop w:val="0"/>
          <w:marBottom w:val="0"/>
          <w:divBdr>
            <w:top w:val="none" w:sz="0" w:space="0" w:color="auto"/>
            <w:left w:val="none" w:sz="0" w:space="0" w:color="auto"/>
            <w:bottom w:val="none" w:sz="0" w:space="0" w:color="auto"/>
            <w:right w:val="none" w:sz="0" w:space="0" w:color="auto"/>
          </w:divBdr>
        </w:div>
        <w:div w:id="620771463">
          <w:marLeft w:val="0"/>
          <w:marRight w:val="0"/>
          <w:marTop w:val="0"/>
          <w:marBottom w:val="0"/>
          <w:divBdr>
            <w:top w:val="none" w:sz="0" w:space="0" w:color="auto"/>
            <w:left w:val="none" w:sz="0" w:space="0" w:color="auto"/>
            <w:bottom w:val="none" w:sz="0" w:space="0" w:color="auto"/>
            <w:right w:val="none" w:sz="0" w:space="0" w:color="auto"/>
          </w:divBdr>
        </w:div>
        <w:div w:id="786512646">
          <w:marLeft w:val="0"/>
          <w:marRight w:val="0"/>
          <w:marTop w:val="0"/>
          <w:marBottom w:val="0"/>
          <w:divBdr>
            <w:top w:val="none" w:sz="0" w:space="0" w:color="auto"/>
            <w:left w:val="none" w:sz="0" w:space="0" w:color="auto"/>
            <w:bottom w:val="none" w:sz="0" w:space="0" w:color="auto"/>
            <w:right w:val="none" w:sz="0" w:space="0" w:color="auto"/>
          </w:divBdr>
        </w:div>
        <w:div w:id="805126646">
          <w:marLeft w:val="0"/>
          <w:marRight w:val="0"/>
          <w:marTop w:val="0"/>
          <w:marBottom w:val="0"/>
          <w:divBdr>
            <w:top w:val="none" w:sz="0" w:space="0" w:color="auto"/>
            <w:left w:val="none" w:sz="0" w:space="0" w:color="auto"/>
            <w:bottom w:val="none" w:sz="0" w:space="0" w:color="auto"/>
            <w:right w:val="none" w:sz="0" w:space="0" w:color="auto"/>
          </w:divBdr>
        </w:div>
        <w:div w:id="894200984">
          <w:marLeft w:val="0"/>
          <w:marRight w:val="0"/>
          <w:marTop w:val="0"/>
          <w:marBottom w:val="0"/>
          <w:divBdr>
            <w:top w:val="none" w:sz="0" w:space="0" w:color="auto"/>
            <w:left w:val="none" w:sz="0" w:space="0" w:color="auto"/>
            <w:bottom w:val="none" w:sz="0" w:space="0" w:color="auto"/>
            <w:right w:val="none" w:sz="0" w:space="0" w:color="auto"/>
          </w:divBdr>
        </w:div>
        <w:div w:id="964239141">
          <w:marLeft w:val="0"/>
          <w:marRight w:val="0"/>
          <w:marTop w:val="0"/>
          <w:marBottom w:val="0"/>
          <w:divBdr>
            <w:top w:val="none" w:sz="0" w:space="0" w:color="auto"/>
            <w:left w:val="none" w:sz="0" w:space="0" w:color="auto"/>
            <w:bottom w:val="none" w:sz="0" w:space="0" w:color="auto"/>
            <w:right w:val="none" w:sz="0" w:space="0" w:color="auto"/>
          </w:divBdr>
        </w:div>
        <w:div w:id="988020865">
          <w:marLeft w:val="0"/>
          <w:marRight w:val="0"/>
          <w:marTop w:val="0"/>
          <w:marBottom w:val="0"/>
          <w:divBdr>
            <w:top w:val="none" w:sz="0" w:space="0" w:color="auto"/>
            <w:left w:val="none" w:sz="0" w:space="0" w:color="auto"/>
            <w:bottom w:val="none" w:sz="0" w:space="0" w:color="auto"/>
            <w:right w:val="none" w:sz="0" w:space="0" w:color="auto"/>
          </w:divBdr>
        </w:div>
        <w:div w:id="989989233">
          <w:marLeft w:val="0"/>
          <w:marRight w:val="0"/>
          <w:marTop w:val="0"/>
          <w:marBottom w:val="0"/>
          <w:divBdr>
            <w:top w:val="none" w:sz="0" w:space="0" w:color="auto"/>
            <w:left w:val="none" w:sz="0" w:space="0" w:color="auto"/>
            <w:bottom w:val="none" w:sz="0" w:space="0" w:color="auto"/>
            <w:right w:val="none" w:sz="0" w:space="0" w:color="auto"/>
          </w:divBdr>
        </w:div>
        <w:div w:id="1017004629">
          <w:marLeft w:val="0"/>
          <w:marRight w:val="0"/>
          <w:marTop w:val="0"/>
          <w:marBottom w:val="0"/>
          <w:divBdr>
            <w:top w:val="none" w:sz="0" w:space="0" w:color="auto"/>
            <w:left w:val="none" w:sz="0" w:space="0" w:color="auto"/>
            <w:bottom w:val="none" w:sz="0" w:space="0" w:color="auto"/>
            <w:right w:val="none" w:sz="0" w:space="0" w:color="auto"/>
          </w:divBdr>
        </w:div>
        <w:div w:id="1021053629">
          <w:marLeft w:val="0"/>
          <w:marRight w:val="0"/>
          <w:marTop w:val="0"/>
          <w:marBottom w:val="0"/>
          <w:divBdr>
            <w:top w:val="none" w:sz="0" w:space="0" w:color="auto"/>
            <w:left w:val="none" w:sz="0" w:space="0" w:color="auto"/>
            <w:bottom w:val="none" w:sz="0" w:space="0" w:color="auto"/>
            <w:right w:val="none" w:sz="0" w:space="0" w:color="auto"/>
          </w:divBdr>
        </w:div>
        <w:div w:id="1099065528">
          <w:marLeft w:val="0"/>
          <w:marRight w:val="0"/>
          <w:marTop w:val="0"/>
          <w:marBottom w:val="0"/>
          <w:divBdr>
            <w:top w:val="none" w:sz="0" w:space="0" w:color="auto"/>
            <w:left w:val="none" w:sz="0" w:space="0" w:color="auto"/>
            <w:bottom w:val="none" w:sz="0" w:space="0" w:color="auto"/>
            <w:right w:val="none" w:sz="0" w:space="0" w:color="auto"/>
          </w:divBdr>
        </w:div>
        <w:div w:id="1105273197">
          <w:marLeft w:val="0"/>
          <w:marRight w:val="0"/>
          <w:marTop w:val="0"/>
          <w:marBottom w:val="0"/>
          <w:divBdr>
            <w:top w:val="none" w:sz="0" w:space="0" w:color="auto"/>
            <w:left w:val="none" w:sz="0" w:space="0" w:color="auto"/>
            <w:bottom w:val="none" w:sz="0" w:space="0" w:color="auto"/>
            <w:right w:val="none" w:sz="0" w:space="0" w:color="auto"/>
          </w:divBdr>
        </w:div>
        <w:div w:id="1122267371">
          <w:marLeft w:val="0"/>
          <w:marRight w:val="0"/>
          <w:marTop w:val="0"/>
          <w:marBottom w:val="0"/>
          <w:divBdr>
            <w:top w:val="none" w:sz="0" w:space="0" w:color="auto"/>
            <w:left w:val="none" w:sz="0" w:space="0" w:color="auto"/>
            <w:bottom w:val="none" w:sz="0" w:space="0" w:color="auto"/>
            <w:right w:val="none" w:sz="0" w:space="0" w:color="auto"/>
          </w:divBdr>
        </w:div>
        <w:div w:id="1147240141">
          <w:marLeft w:val="0"/>
          <w:marRight w:val="0"/>
          <w:marTop w:val="0"/>
          <w:marBottom w:val="0"/>
          <w:divBdr>
            <w:top w:val="none" w:sz="0" w:space="0" w:color="auto"/>
            <w:left w:val="none" w:sz="0" w:space="0" w:color="auto"/>
            <w:bottom w:val="none" w:sz="0" w:space="0" w:color="auto"/>
            <w:right w:val="none" w:sz="0" w:space="0" w:color="auto"/>
          </w:divBdr>
        </w:div>
        <w:div w:id="1217670005">
          <w:marLeft w:val="0"/>
          <w:marRight w:val="0"/>
          <w:marTop w:val="0"/>
          <w:marBottom w:val="0"/>
          <w:divBdr>
            <w:top w:val="none" w:sz="0" w:space="0" w:color="auto"/>
            <w:left w:val="none" w:sz="0" w:space="0" w:color="auto"/>
            <w:bottom w:val="none" w:sz="0" w:space="0" w:color="auto"/>
            <w:right w:val="none" w:sz="0" w:space="0" w:color="auto"/>
          </w:divBdr>
        </w:div>
        <w:div w:id="1224637690">
          <w:marLeft w:val="0"/>
          <w:marRight w:val="0"/>
          <w:marTop w:val="0"/>
          <w:marBottom w:val="0"/>
          <w:divBdr>
            <w:top w:val="none" w:sz="0" w:space="0" w:color="auto"/>
            <w:left w:val="none" w:sz="0" w:space="0" w:color="auto"/>
            <w:bottom w:val="none" w:sz="0" w:space="0" w:color="auto"/>
            <w:right w:val="none" w:sz="0" w:space="0" w:color="auto"/>
          </w:divBdr>
        </w:div>
        <w:div w:id="1355576807">
          <w:marLeft w:val="0"/>
          <w:marRight w:val="0"/>
          <w:marTop w:val="0"/>
          <w:marBottom w:val="0"/>
          <w:divBdr>
            <w:top w:val="none" w:sz="0" w:space="0" w:color="auto"/>
            <w:left w:val="none" w:sz="0" w:space="0" w:color="auto"/>
            <w:bottom w:val="none" w:sz="0" w:space="0" w:color="auto"/>
            <w:right w:val="none" w:sz="0" w:space="0" w:color="auto"/>
          </w:divBdr>
        </w:div>
        <w:div w:id="1406414436">
          <w:marLeft w:val="0"/>
          <w:marRight w:val="0"/>
          <w:marTop w:val="0"/>
          <w:marBottom w:val="0"/>
          <w:divBdr>
            <w:top w:val="none" w:sz="0" w:space="0" w:color="auto"/>
            <w:left w:val="none" w:sz="0" w:space="0" w:color="auto"/>
            <w:bottom w:val="none" w:sz="0" w:space="0" w:color="auto"/>
            <w:right w:val="none" w:sz="0" w:space="0" w:color="auto"/>
          </w:divBdr>
        </w:div>
        <w:div w:id="1594629164">
          <w:marLeft w:val="0"/>
          <w:marRight w:val="0"/>
          <w:marTop w:val="0"/>
          <w:marBottom w:val="0"/>
          <w:divBdr>
            <w:top w:val="none" w:sz="0" w:space="0" w:color="auto"/>
            <w:left w:val="none" w:sz="0" w:space="0" w:color="auto"/>
            <w:bottom w:val="none" w:sz="0" w:space="0" w:color="auto"/>
            <w:right w:val="none" w:sz="0" w:space="0" w:color="auto"/>
          </w:divBdr>
        </w:div>
        <w:div w:id="1602252279">
          <w:marLeft w:val="0"/>
          <w:marRight w:val="0"/>
          <w:marTop w:val="0"/>
          <w:marBottom w:val="0"/>
          <w:divBdr>
            <w:top w:val="none" w:sz="0" w:space="0" w:color="auto"/>
            <w:left w:val="none" w:sz="0" w:space="0" w:color="auto"/>
            <w:bottom w:val="none" w:sz="0" w:space="0" w:color="auto"/>
            <w:right w:val="none" w:sz="0" w:space="0" w:color="auto"/>
          </w:divBdr>
        </w:div>
        <w:div w:id="1606959580">
          <w:marLeft w:val="0"/>
          <w:marRight w:val="0"/>
          <w:marTop w:val="0"/>
          <w:marBottom w:val="0"/>
          <w:divBdr>
            <w:top w:val="none" w:sz="0" w:space="0" w:color="auto"/>
            <w:left w:val="none" w:sz="0" w:space="0" w:color="auto"/>
            <w:bottom w:val="none" w:sz="0" w:space="0" w:color="auto"/>
            <w:right w:val="none" w:sz="0" w:space="0" w:color="auto"/>
          </w:divBdr>
        </w:div>
        <w:div w:id="1636719816">
          <w:marLeft w:val="0"/>
          <w:marRight w:val="0"/>
          <w:marTop w:val="0"/>
          <w:marBottom w:val="0"/>
          <w:divBdr>
            <w:top w:val="none" w:sz="0" w:space="0" w:color="auto"/>
            <w:left w:val="none" w:sz="0" w:space="0" w:color="auto"/>
            <w:bottom w:val="none" w:sz="0" w:space="0" w:color="auto"/>
            <w:right w:val="none" w:sz="0" w:space="0" w:color="auto"/>
          </w:divBdr>
        </w:div>
        <w:div w:id="1656226756">
          <w:marLeft w:val="0"/>
          <w:marRight w:val="0"/>
          <w:marTop w:val="0"/>
          <w:marBottom w:val="0"/>
          <w:divBdr>
            <w:top w:val="none" w:sz="0" w:space="0" w:color="auto"/>
            <w:left w:val="none" w:sz="0" w:space="0" w:color="auto"/>
            <w:bottom w:val="none" w:sz="0" w:space="0" w:color="auto"/>
            <w:right w:val="none" w:sz="0" w:space="0" w:color="auto"/>
          </w:divBdr>
        </w:div>
        <w:div w:id="1718238128">
          <w:marLeft w:val="0"/>
          <w:marRight w:val="0"/>
          <w:marTop w:val="0"/>
          <w:marBottom w:val="0"/>
          <w:divBdr>
            <w:top w:val="none" w:sz="0" w:space="0" w:color="auto"/>
            <w:left w:val="none" w:sz="0" w:space="0" w:color="auto"/>
            <w:bottom w:val="none" w:sz="0" w:space="0" w:color="auto"/>
            <w:right w:val="none" w:sz="0" w:space="0" w:color="auto"/>
          </w:divBdr>
        </w:div>
        <w:div w:id="1777359071">
          <w:marLeft w:val="0"/>
          <w:marRight w:val="0"/>
          <w:marTop w:val="0"/>
          <w:marBottom w:val="0"/>
          <w:divBdr>
            <w:top w:val="none" w:sz="0" w:space="0" w:color="auto"/>
            <w:left w:val="none" w:sz="0" w:space="0" w:color="auto"/>
            <w:bottom w:val="none" w:sz="0" w:space="0" w:color="auto"/>
            <w:right w:val="none" w:sz="0" w:space="0" w:color="auto"/>
          </w:divBdr>
        </w:div>
        <w:div w:id="1835024408">
          <w:marLeft w:val="0"/>
          <w:marRight w:val="0"/>
          <w:marTop w:val="0"/>
          <w:marBottom w:val="0"/>
          <w:divBdr>
            <w:top w:val="none" w:sz="0" w:space="0" w:color="auto"/>
            <w:left w:val="none" w:sz="0" w:space="0" w:color="auto"/>
            <w:bottom w:val="none" w:sz="0" w:space="0" w:color="auto"/>
            <w:right w:val="none" w:sz="0" w:space="0" w:color="auto"/>
          </w:divBdr>
        </w:div>
        <w:div w:id="1835027585">
          <w:marLeft w:val="0"/>
          <w:marRight w:val="0"/>
          <w:marTop w:val="0"/>
          <w:marBottom w:val="0"/>
          <w:divBdr>
            <w:top w:val="none" w:sz="0" w:space="0" w:color="auto"/>
            <w:left w:val="none" w:sz="0" w:space="0" w:color="auto"/>
            <w:bottom w:val="none" w:sz="0" w:space="0" w:color="auto"/>
            <w:right w:val="none" w:sz="0" w:space="0" w:color="auto"/>
          </w:divBdr>
        </w:div>
        <w:div w:id="1878279503">
          <w:marLeft w:val="0"/>
          <w:marRight w:val="0"/>
          <w:marTop w:val="0"/>
          <w:marBottom w:val="0"/>
          <w:divBdr>
            <w:top w:val="none" w:sz="0" w:space="0" w:color="auto"/>
            <w:left w:val="none" w:sz="0" w:space="0" w:color="auto"/>
            <w:bottom w:val="none" w:sz="0" w:space="0" w:color="auto"/>
            <w:right w:val="none" w:sz="0" w:space="0" w:color="auto"/>
          </w:divBdr>
        </w:div>
        <w:div w:id="1913814494">
          <w:marLeft w:val="0"/>
          <w:marRight w:val="0"/>
          <w:marTop w:val="0"/>
          <w:marBottom w:val="0"/>
          <w:divBdr>
            <w:top w:val="none" w:sz="0" w:space="0" w:color="auto"/>
            <w:left w:val="none" w:sz="0" w:space="0" w:color="auto"/>
            <w:bottom w:val="none" w:sz="0" w:space="0" w:color="auto"/>
            <w:right w:val="none" w:sz="0" w:space="0" w:color="auto"/>
          </w:divBdr>
        </w:div>
        <w:div w:id="1984308501">
          <w:marLeft w:val="0"/>
          <w:marRight w:val="0"/>
          <w:marTop w:val="0"/>
          <w:marBottom w:val="0"/>
          <w:divBdr>
            <w:top w:val="none" w:sz="0" w:space="0" w:color="auto"/>
            <w:left w:val="none" w:sz="0" w:space="0" w:color="auto"/>
            <w:bottom w:val="none" w:sz="0" w:space="0" w:color="auto"/>
            <w:right w:val="none" w:sz="0" w:space="0" w:color="auto"/>
          </w:divBdr>
        </w:div>
        <w:div w:id="2142572572">
          <w:marLeft w:val="0"/>
          <w:marRight w:val="0"/>
          <w:marTop w:val="0"/>
          <w:marBottom w:val="0"/>
          <w:divBdr>
            <w:top w:val="none" w:sz="0" w:space="0" w:color="auto"/>
            <w:left w:val="none" w:sz="0" w:space="0" w:color="auto"/>
            <w:bottom w:val="none" w:sz="0" w:space="0" w:color="auto"/>
            <w:right w:val="none" w:sz="0" w:space="0" w:color="auto"/>
          </w:divBdr>
        </w:div>
      </w:divsChild>
    </w:div>
    <w:div w:id="521288379">
      <w:bodyDiv w:val="1"/>
      <w:marLeft w:val="0"/>
      <w:marRight w:val="0"/>
      <w:marTop w:val="0"/>
      <w:marBottom w:val="0"/>
      <w:divBdr>
        <w:top w:val="none" w:sz="0" w:space="0" w:color="auto"/>
        <w:left w:val="none" w:sz="0" w:space="0" w:color="auto"/>
        <w:bottom w:val="none" w:sz="0" w:space="0" w:color="auto"/>
        <w:right w:val="none" w:sz="0" w:space="0" w:color="auto"/>
      </w:divBdr>
      <w:divsChild>
        <w:div w:id="1106579318">
          <w:marLeft w:val="0"/>
          <w:marRight w:val="0"/>
          <w:marTop w:val="0"/>
          <w:marBottom w:val="0"/>
          <w:divBdr>
            <w:top w:val="none" w:sz="0" w:space="0" w:color="auto"/>
            <w:left w:val="none" w:sz="0" w:space="0" w:color="auto"/>
            <w:bottom w:val="none" w:sz="0" w:space="0" w:color="auto"/>
            <w:right w:val="none" w:sz="0" w:space="0" w:color="auto"/>
          </w:divBdr>
          <w:divsChild>
            <w:div w:id="19672393">
              <w:marLeft w:val="0"/>
              <w:marRight w:val="0"/>
              <w:marTop w:val="0"/>
              <w:marBottom w:val="0"/>
              <w:divBdr>
                <w:top w:val="none" w:sz="0" w:space="0" w:color="auto"/>
                <w:left w:val="none" w:sz="0" w:space="0" w:color="auto"/>
                <w:bottom w:val="none" w:sz="0" w:space="0" w:color="auto"/>
                <w:right w:val="none" w:sz="0" w:space="0" w:color="auto"/>
              </w:divBdr>
            </w:div>
            <w:div w:id="364405754">
              <w:marLeft w:val="0"/>
              <w:marRight w:val="0"/>
              <w:marTop w:val="0"/>
              <w:marBottom w:val="0"/>
              <w:divBdr>
                <w:top w:val="none" w:sz="0" w:space="0" w:color="auto"/>
                <w:left w:val="none" w:sz="0" w:space="0" w:color="auto"/>
                <w:bottom w:val="none" w:sz="0" w:space="0" w:color="auto"/>
                <w:right w:val="none" w:sz="0" w:space="0" w:color="auto"/>
              </w:divBdr>
            </w:div>
            <w:div w:id="466822120">
              <w:marLeft w:val="0"/>
              <w:marRight w:val="0"/>
              <w:marTop w:val="0"/>
              <w:marBottom w:val="0"/>
              <w:divBdr>
                <w:top w:val="none" w:sz="0" w:space="0" w:color="auto"/>
                <w:left w:val="none" w:sz="0" w:space="0" w:color="auto"/>
                <w:bottom w:val="none" w:sz="0" w:space="0" w:color="auto"/>
                <w:right w:val="none" w:sz="0" w:space="0" w:color="auto"/>
              </w:divBdr>
            </w:div>
            <w:div w:id="1112364236">
              <w:marLeft w:val="0"/>
              <w:marRight w:val="0"/>
              <w:marTop w:val="0"/>
              <w:marBottom w:val="0"/>
              <w:divBdr>
                <w:top w:val="none" w:sz="0" w:space="0" w:color="auto"/>
                <w:left w:val="none" w:sz="0" w:space="0" w:color="auto"/>
                <w:bottom w:val="none" w:sz="0" w:space="0" w:color="auto"/>
                <w:right w:val="none" w:sz="0" w:space="0" w:color="auto"/>
              </w:divBdr>
            </w:div>
            <w:div w:id="1184591211">
              <w:marLeft w:val="0"/>
              <w:marRight w:val="0"/>
              <w:marTop w:val="0"/>
              <w:marBottom w:val="0"/>
              <w:divBdr>
                <w:top w:val="none" w:sz="0" w:space="0" w:color="auto"/>
                <w:left w:val="none" w:sz="0" w:space="0" w:color="auto"/>
                <w:bottom w:val="none" w:sz="0" w:space="0" w:color="auto"/>
                <w:right w:val="none" w:sz="0" w:space="0" w:color="auto"/>
              </w:divBdr>
            </w:div>
            <w:div w:id="1596284270">
              <w:marLeft w:val="0"/>
              <w:marRight w:val="0"/>
              <w:marTop w:val="0"/>
              <w:marBottom w:val="0"/>
              <w:divBdr>
                <w:top w:val="none" w:sz="0" w:space="0" w:color="auto"/>
                <w:left w:val="none" w:sz="0" w:space="0" w:color="auto"/>
                <w:bottom w:val="none" w:sz="0" w:space="0" w:color="auto"/>
                <w:right w:val="none" w:sz="0" w:space="0" w:color="auto"/>
              </w:divBdr>
            </w:div>
            <w:div w:id="1615211487">
              <w:marLeft w:val="0"/>
              <w:marRight w:val="0"/>
              <w:marTop w:val="0"/>
              <w:marBottom w:val="0"/>
              <w:divBdr>
                <w:top w:val="none" w:sz="0" w:space="0" w:color="auto"/>
                <w:left w:val="none" w:sz="0" w:space="0" w:color="auto"/>
                <w:bottom w:val="none" w:sz="0" w:space="0" w:color="auto"/>
                <w:right w:val="none" w:sz="0" w:space="0" w:color="auto"/>
              </w:divBdr>
            </w:div>
            <w:div w:id="1677419889">
              <w:marLeft w:val="0"/>
              <w:marRight w:val="0"/>
              <w:marTop w:val="0"/>
              <w:marBottom w:val="0"/>
              <w:divBdr>
                <w:top w:val="none" w:sz="0" w:space="0" w:color="auto"/>
                <w:left w:val="none" w:sz="0" w:space="0" w:color="auto"/>
                <w:bottom w:val="none" w:sz="0" w:space="0" w:color="auto"/>
                <w:right w:val="none" w:sz="0" w:space="0" w:color="auto"/>
              </w:divBdr>
            </w:div>
            <w:div w:id="1996569480">
              <w:marLeft w:val="0"/>
              <w:marRight w:val="0"/>
              <w:marTop w:val="0"/>
              <w:marBottom w:val="0"/>
              <w:divBdr>
                <w:top w:val="none" w:sz="0" w:space="0" w:color="auto"/>
                <w:left w:val="none" w:sz="0" w:space="0" w:color="auto"/>
                <w:bottom w:val="none" w:sz="0" w:space="0" w:color="auto"/>
                <w:right w:val="none" w:sz="0" w:space="0" w:color="auto"/>
              </w:divBdr>
            </w:div>
            <w:div w:id="2008707387">
              <w:marLeft w:val="0"/>
              <w:marRight w:val="0"/>
              <w:marTop w:val="0"/>
              <w:marBottom w:val="0"/>
              <w:divBdr>
                <w:top w:val="none" w:sz="0" w:space="0" w:color="auto"/>
                <w:left w:val="none" w:sz="0" w:space="0" w:color="auto"/>
                <w:bottom w:val="none" w:sz="0" w:space="0" w:color="auto"/>
                <w:right w:val="none" w:sz="0" w:space="0" w:color="auto"/>
              </w:divBdr>
            </w:div>
            <w:div w:id="21153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0994">
      <w:bodyDiv w:val="1"/>
      <w:marLeft w:val="0"/>
      <w:marRight w:val="0"/>
      <w:marTop w:val="0"/>
      <w:marBottom w:val="0"/>
      <w:divBdr>
        <w:top w:val="none" w:sz="0" w:space="0" w:color="auto"/>
        <w:left w:val="none" w:sz="0" w:space="0" w:color="auto"/>
        <w:bottom w:val="none" w:sz="0" w:space="0" w:color="auto"/>
        <w:right w:val="none" w:sz="0" w:space="0" w:color="auto"/>
      </w:divBdr>
    </w:div>
    <w:div w:id="546991666">
      <w:bodyDiv w:val="1"/>
      <w:marLeft w:val="0"/>
      <w:marRight w:val="0"/>
      <w:marTop w:val="0"/>
      <w:marBottom w:val="0"/>
      <w:divBdr>
        <w:top w:val="none" w:sz="0" w:space="0" w:color="auto"/>
        <w:left w:val="none" w:sz="0" w:space="0" w:color="auto"/>
        <w:bottom w:val="none" w:sz="0" w:space="0" w:color="auto"/>
        <w:right w:val="none" w:sz="0" w:space="0" w:color="auto"/>
      </w:divBdr>
      <w:divsChild>
        <w:div w:id="9915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086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8339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52818048">
      <w:bodyDiv w:val="1"/>
      <w:marLeft w:val="0"/>
      <w:marRight w:val="0"/>
      <w:marTop w:val="0"/>
      <w:marBottom w:val="0"/>
      <w:divBdr>
        <w:top w:val="none" w:sz="0" w:space="0" w:color="auto"/>
        <w:left w:val="none" w:sz="0" w:space="0" w:color="auto"/>
        <w:bottom w:val="none" w:sz="0" w:space="0" w:color="auto"/>
        <w:right w:val="none" w:sz="0" w:space="0" w:color="auto"/>
      </w:divBdr>
    </w:div>
    <w:div w:id="560288651">
      <w:bodyDiv w:val="1"/>
      <w:marLeft w:val="0"/>
      <w:marRight w:val="0"/>
      <w:marTop w:val="0"/>
      <w:marBottom w:val="0"/>
      <w:divBdr>
        <w:top w:val="none" w:sz="0" w:space="0" w:color="auto"/>
        <w:left w:val="none" w:sz="0" w:space="0" w:color="auto"/>
        <w:bottom w:val="none" w:sz="0" w:space="0" w:color="auto"/>
        <w:right w:val="none" w:sz="0" w:space="0" w:color="auto"/>
      </w:divBdr>
    </w:div>
    <w:div w:id="562758647">
      <w:bodyDiv w:val="1"/>
      <w:marLeft w:val="0"/>
      <w:marRight w:val="0"/>
      <w:marTop w:val="0"/>
      <w:marBottom w:val="0"/>
      <w:divBdr>
        <w:top w:val="none" w:sz="0" w:space="0" w:color="auto"/>
        <w:left w:val="none" w:sz="0" w:space="0" w:color="auto"/>
        <w:bottom w:val="none" w:sz="0" w:space="0" w:color="auto"/>
        <w:right w:val="none" w:sz="0" w:space="0" w:color="auto"/>
      </w:divBdr>
      <w:divsChild>
        <w:div w:id="706492557">
          <w:marLeft w:val="0"/>
          <w:marRight w:val="0"/>
          <w:marTop w:val="0"/>
          <w:marBottom w:val="0"/>
          <w:divBdr>
            <w:top w:val="none" w:sz="0" w:space="0" w:color="auto"/>
            <w:left w:val="none" w:sz="0" w:space="0" w:color="auto"/>
            <w:bottom w:val="none" w:sz="0" w:space="0" w:color="auto"/>
            <w:right w:val="none" w:sz="0" w:space="0" w:color="auto"/>
          </w:divBdr>
        </w:div>
      </w:divsChild>
    </w:div>
    <w:div w:id="563836424">
      <w:bodyDiv w:val="1"/>
      <w:marLeft w:val="0"/>
      <w:marRight w:val="0"/>
      <w:marTop w:val="0"/>
      <w:marBottom w:val="0"/>
      <w:divBdr>
        <w:top w:val="none" w:sz="0" w:space="0" w:color="auto"/>
        <w:left w:val="none" w:sz="0" w:space="0" w:color="auto"/>
        <w:bottom w:val="none" w:sz="0" w:space="0" w:color="auto"/>
        <w:right w:val="none" w:sz="0" w:space="0" w:color="auto"/>
      </w:divBdr>
    </w:div>
    <w:div w:id="577636354">
      <w:bodyDiv w:val="1"/>
      <w:marLeft w:val="0"/>
      <w:marRight w:val="0"/>
      <w:marTop w:val="0"/>
      <w:marBottom w:val="0"/>
      <w:divBdr>
        <w:top w:val="none" w:sz="0" w:space="0" w:color="auto"/>
        <w:left w:val="none" w:sz="0" w:space="0" w:color="auto"/>
        <w:bottom w:val="none" w:sz="0" w:space="0" w:color="auto"/>
        <w:right w:val="none" w:sz="0" w:space="0" w:color="auto"/>
      </w:divBdr>
    </w:div>
    <w:div w:id="581524410">
      <w:bodyDiv w:val="1"/>
      <w:marLeft w:val="0"/>
      <w:marRight w:val="0"/>
      <w:marTop w:val="0"/>
      <w:marBottom w:val="0"/>
      <w:divBdr>
        <w:top w:val="none" w:sz="0" w:space="0" w:color="auto"/>
        <w:left w:val="none" w:sz="0" w:space="0" w:color="auto"/>
        <w:bottom w:val="none" w:sz="0" w:space="0" w:color="auto"/>
        <w:right w:val="none" w:sz="0" w:space="0" w:color="auto"/>
      </w:divBdr>
    </w:div>
    <w:div w:id="607928551">
      <w:bodyDiv w:val="1"/>
      <w:marLeft w:val="0"/>
      <w:marRight w:val="0"/>
      <w:marTop w:val="0"/>
      <w:marBottom w:val="0"/>
      <w:divBdr>
        <w:top w:val="none" w:sz="0" w:space="0" w:color="auto"/>
        <w:left w:val="none" w:sz="0" w:space="0" w:color="auto"/>
        <w:bottom w:val="none" w:sz="0" w:space="0" w:color="auto"/>
        <w:right w:val="none" w:sz="0" w:space="0" w:color="auto"/>
      </w:divBdr>
    </w:div>
    <w:div w:id="623660789">
      <w:bodyDiv w:val="1"/>
      <w:marLeft w:val="0"/>
      <w:marRight w:val="0"/>
      <w:marTop w:val="0"/>
      <w:marBottom w:val="0"/>
      <w:divBdr>
        <w:top w:val="none" w:sz="0" w:space="0" w:color="auto"/>
        <w:left w:val="none" w:sz="0" w:space="0" w:color="auto"/>
        <w:bottom w:val="none" w:sz="0" w:space="0" w:color="auto"/>
        <w:right w:val="none" w:sz="0" w:space="0" w:color="auto"/>
      </w:divBdr>
    </w:div>
    <w:div w:id="624121008">
      <w:bodyDiv w:val="1"/>
      <w:marLeft w:val="0"/>
      <w:marRight w:val="0"/>
      <w:marTop w:val="0"/>
      <w:marBottom w:val="0"/>
      <w:divBdr>
        <w:top w:val="none" w:sz="0" w:space="0" w:color="auto"/>
        <w:left w:val="none" w:sz="0" w:space="0" w:color="auto"/>
        <w:bottom w:val="none" w:sz="0" w:space="0" w:color="auto"/>
        <w:right w:val="none" w:sz="0" w:space="0" w:color="auto"/>
      </w:divBdr>
    </w:div>
    <w:div w:id="650907599">
      <w:bodyDiv w:val="1"/>
      <w:marLeft w:val="0"/>
      <w:marRight w:val="0"/>
      <w:marTop w:val="0"/>
      <w:marBottom w:val="0"/>
      <w:divBdr>
        <w:top w:val="none" w:sz="0" w:space="0" w:color="auto"/>
        <w:left w:val="none" w:sz="0" w:space="0" w:color="auto"/>
        <w:bottom w:val="none" w:sz="0" w:space="0" w:color="auto"/>
        <w:right w:val="none" w:sz="0" w:space="0" w:color="auto"/>
      </w:divBdr>
    </w:div>
    <w:div w:id="654071018">
      <w:bodyDiv w:val="1"/>
      <w:marLeft w:val="0"/>
      <w:marRight w:val="0"/>
      <w:marTop w:val="0"/>
      <w:marBottom w:val="0"/>
      <w:divBdr>
        <w:top w:val="none" w:sz="0" w:space="0" w:color="auto"/>
        <w:left w:val="none" w:sz="0" w:space="0" w:color="auto"/>
        <w:bottom w:val="none" w:sz="0" w:space="0" w:color="auto"/>
        <w:right w:val="none" w:sz="0" w:space="0" w:color="auto"/>
      </w:divBdr>
    </w:div>
    <w:div w:id="655762881">
      <w:bodyDiv w:val="1"/>
      <w:marLeft w:val="0"/>
      <w:marRight w:val="0"/>
      <w:marTop w:val="0"/>
      <w:marBottom w:val="0"/>
      <w:divBdr>
        <w:top w:val="none" w:sz="0" w:space="0" w:color="auto"/>
        <w:left w:val="none" w:sz="0" w:space="0" w:color="auto"/>
        <w:bottom w:val="none" w:sz="0" w:space="0" w:color="auto"/>
        <w:right w:val="none" w:sz="0" w:space="0" w:color="auto"/>
      </w:divBdr>
    </w:div>
    <w:div w:id="658925325">
      <w:bodyDiv w:val="1"/>
      <w:marLeft w:val="0"/>
      <w:marRight w:val="0"/>
      <w:marTop w:val="0"/>
      <w:marBottom w:val="0"/>
      <w:divBdr>
        <w:top w:val="none" w:sz="0" w:space="0" w:color="auto"/>
        <w:left w:val="none" w:sz="0" w:space="0" w:color="auto"/>
        <w:bottom w:val="none" w:sz="0" w:space="0" w:color="auto"/>
        <w:right w:val="none" w:sz="0" w:space="0" w:color="auto"/>
      </w:divBdr>
    </w:div>
    <w:div w:id="659504221">
      <w:bodyDiv w:val="1"/>
      <w:marLeft w:val="0"/>
      <w:marRight w:val="0"/>
      <w:marTop w:val="0"/>
      <w:marBottom w:val="0"/>
      <w:divBdr>
        <w:top w:val="none" w:sz="0" w:space="0" w:color="auto"/>
        <w:left w:val="none" w:sz="0" w:space="0" w:color="auto"/>
        <w:bottom w:val="none" w:sz="0" w:space="0" w:color="auto"/>
        <w:right w:val="none" w:sz="0" w:space="0" w:color="auto"/>
      </w:divBdr>
      <w:divsChild>
        <w:div w:id="1830633921">
          <w:marLeft w:val="0"/>
          <w:marRight w:val="0"/>
          <w:marTop w:val="0"/>
          <w:marBottom w:val="0"/>
          <w:divBdr>
            <w:top w:val="single" w:sz="4" w:space="0" w:color="666666"/>
            <w:left w:val="single" w:sz="4" w:space="0" w:color="666666"/>
            <w:bottom w:val="single" w:sz="4" w:space="0" w:color="666666"/>
            <w:right w:val="single" w:sz="4" w:space="0" w:color="666666"/>
          </w:divBdr>
          <w:divsChild>
            <w:div w:id="730075427">
              <w:marLeft w:val="0"/>
              <w:marRight w:val="0"/>
              <w:marTop w:val="0"/>
              <w:marBottom w:val="0"/>
              <w:divBdr>
                <w:top w:val="none" w:sz="0" w:space="0" w:color="auto"/>
                <w:left w:val="none" w:sz="0" w:space="0" w:color="auto"/>
                <w:bottom w:val="none" w:sz="0" w:space="0" w:color="auto"/>
                <w:right w:val="none" w:sz="0" w:space="0" w:color="auto"/>
              </w:divBdr>
              <w:divsChild>
                <w:div w:id="1861044137">
                  <w:marLeft w:val="60"/>
                  <w:marRight w:val="60"/>
                  <w:marTop w:val="60"/>
                  <w:marBottom w:val="60"/>
                  <w:divBdr>
                    <w:top w:val="none" w:sz="0" w:space="0" w:color="auto"/>
                    <w:left w:val="none" w:sz="0" w:space="0" w:color="auto"/>
                    <w:bottom w:val="none" w:sz="0" w:space="0" w:color="auto"/>
                    <w:right w:val="none" w:sz="0" w:space="0" w:color="auto"/>
                  </w:divBdr>
                  <w:divsChild>
                    <w:div w:id="1426419589">
                      <w:marLeft w:val="0"/>
                      <w:marRight w:val="0"/>
                      <w:marTop w:val="0"/>
                      <w:marBottom w:val="0"/>
                      <w:divBdr>
                        <w:top w:val="none" w:sz="0" w:space="0" w:color="auto"/>
                        <w:left w:val="none" w:sz="0" w:space="0" w:color="auto"/>
                        <w:bottom w:val="none" w:sz="0" w:space="0" w:color="auto"/>
                        <w:right w:val="none" w:sz="0" w:space="0" w:color="auto"/>
                      </w:divBdr>
                      <w:divsChild>
                        <w:div w:id="1650132965">
                          <w:marLeft w:val="0"/>
                          <w:marRight w:val="0"/>
                          <w:marTop w:val="0"/>
                          <w:marBottom w:val="0"/>
                          <w:divBdr>
                            <w:top w:val="none" w:sz="0" w:space="0" w:color="auto"/>
                            <w:left w:val="none" w:sz="0" w:space="0" w:color="auto"/>
                            <w:bottom w:val="none" w:sz="0" w:space="0" w:color="auto"/>
                            <w:right w:val="none" w:sz="0" w:space="0" w:color="auto"/>
                          </w:divBdr>
                          <w:divsChild>
                            <w:div w:id="1479803149">
                              <w:marLeft w:val="0"/>
                              <w:marRight w:val="0"/>
                              <w:marTop w:val="0"/>
                              <w:marBottom w:val="0"/>
                              <w:divBdr>
                                <w:top w:val="none" w:sz="0" w:space="0" w:color="auto"/>
                                <w:left w:val="none" w:sz="0" w:space="0" w:color="auto"/>
                                <w:bottom w:val="none" w:sz="0" w:space="0" w:color="auto"/>
                                <w:right w:val="none" w:sz="0" w:space="0" w:color="auto"/>
                              </w:divBdr>
                              <w:divsChild>
                                <w:div w:id="507790019">
                                  <w:marLeft w:val="0"/>
                                  <w:marRight w:val="0"/>
                                  <w:marTop w:val="0"/>
                                  <w:marBottom w:val="0"/>
                                  <w:divBdr>
                                    <w:top w:val="none" w:sz="0" w:space="0" w:color="auto"/>
                                    <w:left w:val="none" w:sz="0" w:space="0" w:color="auto"/>
                                    <w:bottom w:val="none" w:sz="0" w:space="0" w:color="auto"/>
                                    <w:right w:val="none" w:sz="0" w:space="0" w:color="auto"/>
                                  </w:divBdr>
                                  <w:divsChild>
                                    <w:div w:id="164787853">
                                      <w:marLeft w:val="0"/>
                                      <w:marRight w:val="0"/>
                                      <w:marTop w:val="0"/>
                                      <w:marBottom w:val="0"/>
                                      <w:divBdr>
                                        <w:top w:val="none" w:sz="0" w:space="0" w:color="auto"/>
                                        <w:left w:val="none" w:sz="0" w:space="0" w:color="auto"/>
                                        <w:bottom w:val="none" w:sz="0" w:space="0" w:color="auto"/>
                                        <w:right w:val="none" w:sz="0" w:space="0" w:color="auto"/>
                                      </w:divBdr>
                                    </w:div>
                                    <w:div w:id="369113699">
                                      <w:marLeft w:val="0"/>
                                      <w:marRight w:val="0"/>
                                      <w:marTop w:val="0"/>
                                      <w:marBottom w:val="0"/>
                                      <w:divBdr>
                                        <w:top w:val="none" w:sz="0" w:space="0" w:color="auto"/>
                                        <w:left w:val="none" w:sz="0" w:space="0" w:color="auto"/>
                                        <w:bottom w:val="none" w:sz="0" w:space="0" w:color="auto"/>
                                        <w:right w:val="none" w:sz="0" w:space="0" w:color="auto"/>
                                      </w:divBdr>
                                      <w:divsChild>
                                        <w:div w:id="957223768">
                                          <w:marLeft w:val="0"/>
                                          <w:marRight w:val="0"/>
                                          <w:marTop w:val="0"/>
                                          <w:marBottom w:val="0"/>
                                          <w:divBdr>
                                            <w:top w:val="none" w:sz="0" w:space="0" w:color="auto"/>
                                            <w:left w:val="none" w:sz="0" w:space="0" w:color="auto"/>
                                            <w:bottom w:val="none" w:sz="0" w:space="0" w:color="auto"/>
                                            <w:right w:val="none" w:sz="0" w:space="0" w:color="auto"/>
                                          </w:divBdr>
                                        </w:div>
                                        <w:div w:id="1176579350">
                                          <w:marLeft w:val="0"/>
                                          <w:marRight w:val="0"/>
                                          <w:marTop w:val="0"/>
                                          <w:marBottom w:val="0"/>
                                          <w:divBdr>
                                            <w:top w:val="none" w:sz="0" w:space="0" w:color="auto"/>
                                            <w:left w:val="none" w:sz="0" w:space="0" w:color="auto"/>
                                            <w:bottom w:val="none" w:sz="0" w:space="0" w:color="auto"/>
                                            <w:right w:val="none" w:sz="0" w:space="0" w:color="auto"/>
                                          </w:divBdr>
                                        </w:div>
                                        <w:div w:id="1904750454">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9581184">
      <w:bodyDiv w:val="1"/>
      <w:marLeft w:val="0"/>
      <w:marRight w:val="0"/>
      <w:marTop w:val="0"/>
      <w:marBottom w:val="0"/>
      <w:divBdr>
        <w:top w:val="none" w:sz="0" w:space="0" w:color="auto"/>
        <w:left w:val="none" w:sz="0" w:space="0" w:color="auto"/>
        <w:bottom w:val="none" w:sz="0" w:space="0" w:color="auto"/>
        <w:right w:val="none" w:sz="0" w:space="0" w:color="auto"/>
      </w:divBdr>
      <w:divsChild>
        <w:div w:id="160657037">
          <w:marLeft w:val="0"/>
          <w:marRight w:val="0"/>
          <w:marTop w:val="0"/>
          <w:marBottom w:val="0"/>
          <w:divBdr>
            <w:top w:val="none" w:sz="0" w:space="0" w:color="auto"/>
            <w:left w:val="none" w:sz="0" w:space="0" w:color="auto"/>
            <w:bottom w:val="none" w:sz="0" w:space="0" w:color="auto"/>
            <w:right w:val="none" w:sz="0" w:space="0" w:color="auto"/>
          </w:divBdr>
        </w:div>
        <w:div w:id="268008698">
          <w:marLeft w:val="0"/>
          <w:marRight w:val="0"/>
          <w:marTop w:val="0"/>
          <w:marBottom w:val="0"/>
          <w:divBdr>
            <w:top w:val="none" w:sz="0" w:space="0" w:color="auto"/>
            <w:left w:val="none" w:sz="0" w:space="0" w:color="auto"/>
            <w:bottom w:val="none" w:sz="0" w:space="0" w:color="auto"/>
            <w:right w:val="none" w:sz="0" w:space="0" w:color="auto"/>
          </w:divBdr>
        </w:div>
        <w:div w:id="553976427">
          <w:marLeft w:val="0"/>
          <w:marRight w:val="0"/>
          <w:marTop w:val="0"/>
          <w:marBottom w:val="0"/>
          <w:divBdr>
            <w:top w:val="none" w:sz="0" w:space="0" w:color="auto"/>
            <w:left w:val="none" w:sz="0" w:space="0" w:color="auto"/>
            <w:bottom w:val="none" w:sz="0" w:space="0" w:color="auto"/>
            <w:right w:val="none" w:sz="0" w:space="0" w:color="auto"/>
          </w:divBdr>
        </w:div>
        <w:div w:id="561185398">
          <w:marLeft w:val="0"/>
          <w:marRight w:val="0"/>
          <w:marTop w:val="0"/>
          <w:marBottom w:val="0"/>
          <w:divBdr>
            <w:top w:val="none" w:sz="0" w:space="0" w:color="auto"/>
            <w:left w:val="none" w:sz="0" w:space="0" w:color="auto"/>
            <w:bottom w:val="none" w:sz="0" w:space="0" w:color="auto"/>
            <w:right w:val="none" w:sz="0" w:space="0" w:color="auto"/>
          </w:divBdr>
        </w:div>
        <w:div w:id="833910815">
          <w:marLeft w:val="0"/>
          <w:marRight w:val="0"/>
          <w:marTop w:val="0"/>
          <w:marBottom w:val="0"/>
          <w:divBdr>
            <w:top w:val="none" w:sz="0" w:space="0" w:color="auto"/>
            <w:left w:val="none" w:sz="0" w:space="0" w:color="auto"/>
            <w:bottom w:val="none" w:sz="0" w:space="0" w:color="auto"/>
            <w:right w:val="none" w:sz="0" w:space="0" w:color="auto"/>
          </w:divBdr>
        </w:div>
        <w:div w:id="860704721">
          <w:marLeft w:val="0"/>
          <w:marRight w:val="0"/>
          <w:marTop w:val="0"/>
          <w:marBottom w:val="0"/>
          <w:divBdr>
            <w:top w:val="none" w:sz="0" w:space="0" w:color="auto"/>
            <w:left w:val="none" w:sz="0" w:space="0" w:color="auto"/>
            <w:bottom w:val="none" w:sz="0" w:space="0" w:color="auto"/>
            <w:right w:val="none" w:sz="0" w:space="0" w:color="auto"/>
          </w:divBdr>
        </w:div>
        <w:div w:id="923103592">
          <w:marLeft w:val="0"/>
          <w:marRight w:val="0"/>
          <w:marTop w:val="0"/>
          <w:marBottom w:val="0"/>
          <w:divBdr>
            <w:top w:val="none" w:sz="0" w:space="0" w:color="auto"/>
            <w:left w:val="none" w:sz="0" w:space="0" w:color="auto"/>
            <w:bottom w:val="none" w:sz="0" w:space="0" w:color="auto"/>
            <w:right w:val="none" w:sz="0" w:space="0" w:color="auto"/>
          </w:divBdr>
        </w:div>
        <w:div w:id="1064137048">
          <w:marLeft w:val="0"/>
          <w:marRight w:val="0"/>
          <w:marTop w:val="0"/>
          <w:marBottom w:val="0"/>
          <w:divBdr>
            <w:top w:val="none" w:sz="0" w:space="0" w:color="auto"/>
            <w:left w:val="none" w:sz="0" w:space="0" w:color="auto"/>
            <w:bottom w:val="none" w:sz="0" w:space="0" w:color="auto"/>
            <w:right w:val="none" w:sz="0" w:space="0" w:color="auto"/>
          </w:divBdr>
        </w:div>
        <w:div w:id="1232498972">
          <w:marLeft w:val="0"/>
          <w:marRight w:val="0"/>
          <w:marTop w:val="0"/>
          <w:marBottom w:val="0"/>
          <w:divBdr>
            <w:top w:val="none" w:sz="0" w:space="0" w:color="auto"/>
            <w:left w:val="none" w:sz="0" w:space="0" w:color="auto"/>
            <w:bottom w:val="none" w:sz="0" w:space="0" w:color="auto"/>
            <w:right w:val="none" w:sz="0" w:space="0" w:color="auto"/>
          </w:divBdr>
        </w:div>
        <w:div w:id="1504512253">
          <w:marLeft w:val="0"/>
          <w:marRight w:val="0"/>
          <w:marTop w:val="0"/>
          <w:marBottom w:val="0"/>
          <w:divBdr>
            <w:top w:val="none" w:sz="0" w:space="0" w:color="auto"/>
            <w:left w:val="none" w:sz="0" w:space="0" w:color="auto"/>
            <w:bottom w:val="none" w:sz="0" w:space="0" w:color="auto"/>
            <w:right w:val="none" w:sz="0" w:space="0" w:color="auto"/>
          </w:divBdr>
        </w:div>
        <w:div w:id="1580289133">
          <w:marLeft w:val="0"/>
          <w:marRight w:val="0"/>
          <w:marTop w:val="0"/>
          <w:marBottom w:val="0"/>
          <w:divBdr>
            <w:top w:val="none" w:sz="0" w:space="0" w:color="auto"/>
            <w:left w:val="none" w:sz="0" w:space="0" w:color="auto"/>
            <w:bottom w:val="none" w:sz="0" w:space="0" w:color="auto"/>
            <w:right w:val="none" w:sz="0" w:space="0" w:color="auto"/>
          </w:divBdr>
        </w:div>
        <w:div w:id="1603029288">
          <w:marLeft w:val="0"/>
          <w:marRight w:val="0"/>
          <w:marTop w:val="0"/>
          <w:marBottom w:val="0"/>
          <w:divBdr>
            <w:top w:val="none" w:sz="0" w:space="0" w:color="auto"/>
            <w:left w:val="none" w:sz="0" w:space="0" w:color="auto"/>
            <w:bottom w:val="none" w:sz="0" w:space="0" w:color="auto"/>
            <w:right w:val="none" w:sz="0" w:space="0" w:color="auto"/>
          </w:divBdr>
        </w:div>
        <w:div w:id="1708875475">
          <w:marLeft w:val="0"/>
          <w:marRight w:val="0"/>
          <w:marTop w:val="0"/>
          <w:marBottom w:val="0"/>
          <w:divBdr>
            <w:top w:val="none" w:sz="0" w:space="0" w:color="auto"/>
            <w:left w:val="none" w:sz="0" w:space="0" w:color="auto"/>
            <w:bottom w:val="none" w:sz="0" w:space="0" w:color="auto"/>
            <w:right w:val="none" w:sz="0" w:space="0" w:color="auto"/>
          </w:divBdr>
        </w:div>
        <w:div w:id="1809007054">
          <w:marLeft w:val="0"/>
          <w:marRight w:val="0"/>
          <w:marTop w:val="0"/>
          <w:marBottom w:val="0"/>
          <w:divBdr>
            <w:top w:val="none" w:sz="0" w:space="0" w:color="auto"/>
            <w:left w:val="none" w:sz="0" w:space="0" w:color="auto"/>
            <w:bottom w:val="none" w:sz="0" w:space="0" w:color="auto"/>
            <w:right w:val="none" w:sz="0" w:space="0" w:color="auto"/>
          </w:divBdr>
        </w:div>
        <w:div w:id="1809083964">
          <w:marLeft w:val="0"/>
          <w:marRight w:val="0"/>
          <w:marTop w:val="0"/>
          <w:marBottom w:val="0"/>
          <w:divBdr>
            <w:top w:val="none" w:sz="0" w:space="0" w:color="auto"/>
            <w:left w:val="none" w:sz="0" w:space="0" w:color="auto"/>
            <w:bottom w:val="none" w:sz="0" w:space="0" w:color="auto"/>
            <w:right w:val="none" w:sz="0" w:space="0" w:color="auto"/>
          </w:divBdr>
        </w:div>
        <w:div w:id="1892036015">
          <w:marLeft w:val="0"/>
          <w:marRight w:val="0"/>
          <w:marTop w:val="0"/>
          <w:marBottom w:val="0"/>
          <w:divBdr>
            <w:top w:val="none" w:sz="0" w:space="0" w:color="auto"/>
            <w:left w:val="none" w:sz="0" w:space="0" w:color="auto"/>
            <w:bottom w:val="none" w:sz="0" w:space="0" w:color="auto"/>
            <w:right w:val="none" w:sz="0" w:space="0" w:color="auto"/>
          </w:divBdr>
        </w:div>
        <w:div w:id="2029788244">
          <w:marLeft w:val="0"/>
          <w:marRight w:val="0"/>
          <w:marTop w:val="0"/>
          <w:marBottom w:val="0"/>
          <w:divBdr>
            <w:top w:val="none" w:sz="0" w:space="0" w:color="auto"/>
            <w:left w:val="none" w:sz="0" w:space="0" w:color="auto"/>
            <w:bottom w:val="none" w:sz="0" w:space="0" w:color="auto"/>
            <w:right w:val="none" w:sz="0" w:space="0" w:color="auto"/>
          </w:divBdr>
        </w:div>
        <w:div w:id="2058236904">
          <w:marLeft w:val="0"/>
          <w:marRight w:val="0"/>
          <w:marTop w:val="0"/>
          <w:marBottom w:val="0"/>
          <w:divBdr>
            <w:top w:val="none" w:sz="0" w:space="0" w:color="auto"/>
            <w:left w:val="none" w:sz="0" w:space="0" w:color="auto"/>
            <w:bottom w:val="none" w:sz="0" w:space="0" w:color="auto"/>
            <w:right w:val="none" w:sz="0" w:space="0" w:color="auto"/>
          </w:divBdr>
        </w:div>
      </w:divsChild>
    </w:div>
    <w:div w:id="665281470">
      <w:bodyDiv w:val="1"/>
      <w:marLeft w:val="0"/>
      <w:marRight w:val="0"/>
      <w:marTop w:val="0"/>
      <w:marBottom w:val="0"/>
      <w:divBdr>
        <w:top w:val="none" w:sz="0" w:space="0" w:color="auto"/>
        <w:left w:val="none" w:sz="0" w:space="0" w:color="auto"/>
        <w:bottom w:val="none" w:sz="0" w:space="0" w:color="auto"/>
        <w:right w:val="none" w:sz="0" w:space="0" w:color="auto"/>
      </w:divBdr>
    </w:div>
    <w:div w:id="667294555">
      <w:bodyDiv w:val="1"/>
      <w:marLeft w:val="0"/>
      <w:marRight w:val="0"/>
      <w:marTop w:val="0"/>
      <w:marBottom w:val="0"/>
      <w:divBdr>
        <w:top w:val="none" w:sz="0" w:space="0" w:color="auto"/>
        <w:left w:val="none" w:sz="0" w:space="0" w:color="auto"/>
        <w:bottom w:val="none" w:sz="0" w:space="0" w:color="auto"/>
        <w:right w:val="none" w:sz="0" w:space="0" w:color="auto"/>
      </w:divBdr>
    </w:div>
    <w:div w:id="668287097">
      <w:bodyDiv w:val="1"/>
      <w:marLeft w:val="0"/>
      <w:marRight w:val="0"/>
      <w:marTop w:val="0"/>
      <w:marBottom w:val="0"/>
      <w:divBdr>
        <w:top w:val="none" w:sz="0" w:space="0" w:color="auto"/>
        <w:left w:val="none" w:sz="0" w:space="0" w:color="auto"/>
        <w:bottom w:val="none" w:sz="0" w:space="0" w:color="auto"/>
        <w:right w:val="none" w:sz="0" w:space="0" w:color="auto"/>
      </w:divBdr>
      <w:divsChild>
        <w:div w:id="92671178">
          <w:marLeft w:val="0"/>
          <w:marRight w:val="0"/>
          <w:marTop w:val="0"/>
          <w:marBottom w:val="0"/>
          <w:divBdr>
            <w:top w:val="none" w:sz="0" w:space="0" w:color="auto"/>
            <w:left w:val="none" w:sz="0" w:space="0" w:color="auto"/>
            <w:bottom w:val="none" w:sz="0" w:space="0" w:color="auto"/>
            <w:right w:val="none" w:sz="0" w:space="0" w:color="auto"/>
          </w:divBdr>
        </w:div>
      </w:divsChild>
    </w:div>
    <w:div w:id="672413539">
      <w:bodyDiv w:val="1"/>
      <w:marLeft w:val="0"/>
      <w:marRight w:val="0"/>
      <w:marTop w:val="0"/>
      <w:marBottom w:val="0"/>
      <w:divBdr>
        <w:top w:val="none" w:sz="0" w:space="0" w:color="auto"/>
        <w:left w:val="none" w:sz="0" w:space="0" w:color="auto"/>
        <w:bottom w:val="none" w:sz="0" w:space="0" w:color="auto"/>
        <w:right w:val="none" w:sz="0" w:space="0" w:color="auto"/>
      </w:divBdr>
    </w:div>
    <w:div w:id="674847465">
      <w:bodyDiv w:val="1"/>
      <w:marLeft w:val="0"/>
      <w:marRight w:val="0"/>
      <w:marTop w:val="0"/>
      <w:marBottom w:val="0"/>
      <w:divBdr>
        <w:top w:val="none" w:sz="0" w:space="0" w:color="auto"/>
        <w:left w:val="none" w:sz="0" w:space="0" w:color="auto"/>
        <w:bottom w:val="none" w:sz="0" w:space="0" w:color="auto"/>
        <w:right w:val="none" w:sz="0" w:space="0" w:color="auto"/>
      </w:divBdr>
      <w:divsChild>
        <w:div w:id="49615327">
          <w:marLeft w:val="0"/>
          <w:marRight w:val="0"/>
          <w:marTop w:val="0"/>
          <w:marBottom w:val="0"/>
          <w:divBdr>
            <w:top w:val="none" w:sz="0" w:space="0" w:color="auto"/>
            <w:left w:val="none" w:sz="0" w:space="0" w:color="auto"/>
            <w:bottom w:val="none" w:sz="0" w:space="0" w:color="auto"/>
            <w:right w:val="none" w:sz="0" w:space="0" w:color="auto"/>
          </w:divBdr>
        </w:div>
        <w:div w:id="91896281">
          <w:marLeft w:val="0"/>
          <w:marRight w:val="0"/>
          <w:marTop w:val="0"/>
          <w:marBottom w:val="0"/>
          <w:divBdr>
            <w:top w:val="none" w:sz="0" w:space="0" w:color="auto"/>
            <w:left w:val="none" w:sz="0" w:space="0" w:color="auto"/>
            <w:bottom w:val="none" w:sz="0" w:space="0" w:color="auto"/>
            <w:right w:val="none" w:sz="0" w:space="0" w:color="auto"/>
          </w:divBdr>
        </w:div>
        <w:div w:id="228460083">
          <w:marLeft w:val="0"/>
          <w:marRight w:val="0"/>
          <w:marTop w:val="0"/>
          <w:marBottom w:val="0"/>
          <w:divBdr>
            <w:top w:val="none" w:sz="0" w:space="0" w:color="auto"/>
            <w:left w:val="none" w:sz="0" w:space="0" w:color="auto"/>
            <w:bottom w:val="none" w:sz="0" w:space="0" w:color="auto"/>
            <w:right w:val="none" w:sz="0" w:space="0" w:color="auto"/>
          </w:divBdr>
        </w:div>
        <w:div w:id="274292127">
          <w:marLeft w:val="0"/>
          <w:marRight w:val="0"/>
          <w:marTop w:val="0"/>
          <w:marBottom w:val="0"/>
          <w:divBdr>
            <w:top w:val="none" w:sz="0" w:space="0" w:color="auto"/>
            <w:left w:val="none" w:sz="0" w:space="0" w:color="auto"/>
            <w:bottom w:val="none" w:sz="0" w:space="0" w:color="auto"/>
            <w:right w:val="none" w:sz="0" w:space="0" w:color="auto"/>
          </w:divBdr>
        </w:div>
        <w:div w:id="320236636">
          <w:marLeft w:val="0"/>
          <w:marRight w:val="0"/>
          <w:marTop w:val="0"/>
          <w:marBottom w:val="0"/>
          <w:divBdr>
            <w:top w:val="none" w:sz="0" w:space="0" w:color="auto"/>
            <w:left w:val="none" w:sz="0" w:space="0" w:color="auto"/>
            <w:bottom w:val="none" w:sz="0" w:space="0" w:color="auto"/>
            <w:right w:val="none" w:sz="0" w:space="0" w:color="auto"/>
          </w:divBdr>
        </w:div>
        <w:div w:id="402990089">
          <w:marLeft w:val="0"/>
          <w:marRight w:val="0"/>
          <w:marTop w:val="0"/>
          <w:marBottom w:val="0"/>
          <w:divBdr>
            <w:top w:val="none" w:sz="0" w:space="0" w:color="auto"/>
            <w:left w:val="none" w:sz="0" w:space="0" w:color="auto"/>
            <w:bottom w:val="none" w:sz="0" w:space="0" w:color="auto"/>
            <w:right w:val="none" w:sz="0" w:space="0" w:color="auto"/>
          </w:divBdr>
        </w:div>
        <w:div w:id="456337357">
          <w:marLeft w:val="0"/>
          <w:marRight w:val="0"/>
          <w:marTop w:val="0"/>
          <w:marBottom w:val="0"/>
          <w:divBdr>
            <w:top w:val="none" w:sz="0" w:space="0" w:color="auto"/>
            <w:left w:val="none" w:sz="0" w:space="0" w:color="auto"/>
            <w:bottom w:val="none" w:sz="0" w:space="0" w:color="auto"/>
            <w:right w:val="none" w:sz="0" w:space="0" w:color="auto"/>
          </w:divBdr>
        </w:div>
        <w:div w:id="531454388">
          <w:marLeft w:val="0"/>
          <w:marRight w:val="0"/>
          <w:marTop w:val="0"/>
          <w:marBottom w:val="0"/>
          <w:divBdr>
            <w:top w:val="none" w:sz="0" w:space="0" w:color="auto"/>
            <w:left w:val="none" w:sz="0" w:space="0" w:color="auto"/>
            <w:bottom w:val="none" w:sz="0" w:space="0" w:color="auto"/>
            <w:right w:val="none" w:sz="0" w:space="0" w:color="auto"/>
          </w:divBdr>
        </w:div>
        <w:div w:id="535776882">
          <w:marLeft w:val="0"/>
          <w:marRight w:val="0"/>
          <w:marTop w:val="0"/>
          <w:marBottom w:val="0"/>
          <w:divBdr>
            <w:top w:val="none" w:sz="0" w:space="0" w:color="auto"/>
            <w:left w:val="none" w:sz="0" w:space="0" w:color="auto"/>
            <w:bottom w:val="none" w:sz="0" w:space="0" w:color="auto"/>
            <w:right w:val="none" w:sz="0" w:space="0" w:color="auto"/>
          </w:divBdr>
        </w:div>
        <w:div w:id="732317883">
          <w:marLeft w:val="0"/>
          <w:marRight w:val="0"/>
          <w:marTop w:val="0"/>
          <w:marBottom w:val="0"/>
          <w:divBdr>
            <w:top w:val="none" w:sz="0" w:space="0" w:color="auto"/>
            <w:left w:val="none" w:sz="0" w:space="0" w:color="auto"/>
            <w:bottom w:val="none" w:sz="0" w:space="0" w:color="auto"/>
            <w:right w:val="none" w:sz="0" w:space="0" w:color="auto"/>
          </w:divBdr>
        </w:div>
        <w:div w:id="967199104">
          <w:marLeft w:val="0"/>
          <w:marRight w:val="0"/>
          <w:marTop w:val="0"/>
          <w:marBottom w:val="0"/>
          <w:divBdr>
            <w:top w:val="none" w:sz="0" w:space="0" w:color="auto"/>
            <w:left w:val="none" w:sz="0" w:space="0" w:color="auto"/>
            <w:bottom w:val="none" w:sz="0" w:space="0" w:color="auto"/>
            <w:right w:val="none" w:sz="0" w:space="0" w:color="auto"/>
          </w:divBdr>
        </w:div>
        <w:div w:id="994384029">
          <w:marLeft w:val="0"/>
          <w:marRight w:val="0"/>
          <w:marTop w:val="0"/>
          <w:marBottom w:val="0"/>
          <w:divBdr>
            <w:top w:val="none" w:sz="0" w:space="0" w:color="auto"/>
            <w:left w:val="none" w:sz="0" w:space="0" w:color="auto"/>
            <w:bottom w:val="none" w:sz="0" w:space="0" w:color="auto"/>
            <w:right w:val="none" w:sz="0" w:space="0" w:color="auto"/>
          </w:divBdr>
        </w:div>
        <w:div w:id="1012219488">
          <w:marLeft w:val="0"/>
          <w:marRight w:val="0"/>
          <w:marTop w:val="0"/>
          <w:marBottom w:val="0"/>
          <w:divBdr>
            <w:top w:val="none" w:sz="0" w:space="0" w:color="auto"/>
            <w:left w:val="none" w:sz="0" w:space="0" w:color="auto"/>
            <w:bottom w:val="none" w:sz="0" w:space="0" w:color="auto"/>
            <w:right w:val="none" w:sz="0" w:space="0" w:color="auto"/>
          </w:divBdr>
        </w:div>
        <w:div w:id="1039669157">
          <w:marLeft w:val="0"/>
          <w:marRight w:val="0"/>
          <w:marTop w:val="0"/>
          <w:marBottom w:val="0"/>
          <w:divBdr>
            <w:top w:val="none" w:sz="0" w:space="0" w:color="auto"/>
            <w:left w:val="none" w:sz="0" w:space="0" w:color="auto"/>
            <w:bottom w:val="none" w:sz="0" w:space="0" w:color="auto"/>
            <w:right w:val="none" w:sz="0" w:space="0" w:color="auto"/>
          </w:divBdr>
        </w:div>
        <w:div w:id="1113864950">
          <w:marLeft w:val="0"/>
          <w:marRight w:val="0"/>
          <w:marTop w:val="0"/>
          <w:marBottom w:val="0"/>
          <w:divBdr>
            <w:top w:val="none" w:sz="0" w:space="0" w:color="auto"/>
            <w:left w:val="none" w:sz="0" w:space="0" w:color="auto"/>
            <w:bottom w:val="none" w:sz="0" w:space="0" w:color="auto"/>
            <w:right w:val="none" w:sz="0" w:space="0" w:color="auto"/>
          </w:divBdr>
        </w:div>
        <w:div w:id="1285506309">
          <w:marLeft w:val="0"/>
          <w:marRight w:val="0"/>
          <w:marTop w:val="0"/>
          <w:marBottom w:val="0"/>
          <w:divBdr>
            <w:top w:val="none" w:sz="0" w:space="0" w:color="auto"/>
            <w:left w:val="none" w:sz="0" w:space="0" w:color="auto"/>
            <w:bottom w:val="none" w:sz="0" w:space="0" w:color="auto"/>
            <w:right w:val="none" w:sz="0" w:space="0" w:color="auto"/>
          </w:divBdr>
        </w:div>
        <w:div w:id="1392383387">
          <w:marLeft w:val="0"/>
          <w:marRight w:val="0"/>
          <w:marTop w:val="0"/>
          <w:marBottom w:val="0"/>
          <w:divBdr>
            <w:top w:val="none" w:sz="0" w:space="0" w:color="auto"/>
            <w:left w:val="none" w:sz="0" w:space="0" w:color="auto"/>
            <w:bottom w:val="none" w:sz="0" w:space="0" w:color="auto"/>
            <w:right w:val="none" w:sz="0" w:space="0" w:color="auto"/>
          </w:divBdr>
        </w:div>
        <w:div w:id="1438867679">
          <w:marLeft w:val="0"/>
          <w:marRight w:val="0"/>
          <w:marTop w:val="0"/>
          <w:marBottom w:val="0"/>
          <w:divBdr>
            <w:top w:val="none" w:sz="0" w:space="0" w:color="auto"/>
            <w:left w:val="none" w:sz="0" w:space="0" w:color="auto"/>
            <w:bottom w:val="none" w:sz="0" w:space="0" w:color="auto"/>
            <w:right w:val="none" w:sz="0" w:space="0" w:color="auto"/>
          </w:divBdr>
        </w:div>
        <w:div w:id="1441414890">
          <w:marLeft w:val="0"/>
          <w:marRight w:val="0"/>
          <w:marTop w:val="0"/>
          <w:marBottom w:val="0"/>
          <w:divBdr>
            <w:top w:val="none" w:sz="0" w:space="0" w:color="auto"/>
            <w:left w:val="none" w:sz="0" w:space="0" w:color="auto"/>
            <w:bottom w:val="none" w:sz="0" w:space="0" w:color="auto"/>
            <w:right w:val="none" w:sz="0" w:space="0" w:color="auto"/>
          </w:divBdr>
        </w:div>
        <w:div w:id="1572275017">
          <w:marLeft w:val="0"/>
          <w:marRight w:val="0"/>
          <w:marTop w:val="0"/>
          <w:marBottom w:val="0"/>
          <w:divBdr>
            <w:top w:val="none" w:sz="0" w:space="0" w:color="auto"/>
            <w:left w:val="none" w:sz="0" w:space="0" w:color="auto"/>
            <w:bottom w:val="none" w:sz="0" w:space="0" w:color="auto"/>
            <w:right w:val="none" w:sz="0" w:space="0" w:color="auto"/>
          </w:divBdr>
        </w:div>
        <w:div w:id="1598830663">
          <w:marLeft w:val="0"/>
          <w:marRight w:val="0"/>
          <w:marTop w:val="0"/>
          <w:marBottom w:val="0"/>
          <w:divBdr>
            <w:top w:val="none" w:sz="0" w:space="0" w:color="auto"/>
            <w:left w:val="none" w:sz="0" w:space="0" w:color="auto"/>
            <w:bottom w:val="none" w:sz="0" w:space="0" w:color="auto"/>
            <w:right w:val="none" w:sz="0" w:space="0" w:color="auto"/>
          </w:divBdr>
        </w:div>
        <w:div w:id="1614705766">
          <w:marLeft w:val="0"/>
          <w:marRight w:val="0"/>
          <w:marTop w:val="0"/>
          <w:marBottom w:val="0"/>
          <w:divBdr>
            <w:top w:val="none" w:sz="0" w:space="0" w:color="auto"/>
            <w:left w:val="none" w:sz="0" w:space="0" w:color="auto"/>
            <w:bottom w:val="none" w:sz="0" w:space="0" w:color="auto"/>
            <w:right w:val="none" w:sz="0" w:space="0" w:color="auto"/>
          </w:divBdr>
        </w:div>
        <w:div w:id="1631011239">
          <w:marLeft w:val="0"/>
          <w:marRight w:val="0"/>
          <w:marTop w:val="0"/>
          <w:marBottom w:val="0"/>
          <w:divBdr>
            <w:top w:val="none" w:sz="0" w:space="0" w:color="auto"/>
            <w:left w:val="none" w:sz="0" w:space="0" w:color="auto"/>
            <w:bottom w:val="none" w:sz="0" w:space="0" w:color="auto"/>
            <w:right w:val="none" w:sz="0" w:space="0" w:color="auto"/>
          </w:divBdr>
        </w:div>
        <w:div w:id="1715428697">
          <w:marLeft w:val="0"/>
          <w:marRight w:val="0"/>
          <w:marTop w:val="0"/>
          <w:marBottom w:val="0"/>
          <w:divBdr>
            <w:top w:val="none" w:sz="0" w:space="0" w:color="auto"/>
            <w:left w:val="none" w:sz="0" w:space="0" w:color="auto"/>
            <w:bottom w:val="none" w:sz="0" w:space="0" w:color="auto"/>
            <w:right w:val="none" w:sz="0" w:space="0" w:color="auto"/>
          </w:divBdr>
        </w:div>
        <w:div w:id="1755517325">
          <w:marLeft w:val="0"/>
          <w:marRight w:val="0"/>
          <w:marTop w:val="0"/>
          <w:marBottom w:val="0"/>
          <w:divBdr>
            <w:top w:val="none" w:sz="0" w:space="0" w:color="auto"/>
            <w:left w:val="none" w:sz="0" w:space="0" w:color="auto"/>
            <w:bottom w:val="none" w:sz="0" w:space="0" w:color="auto"/>
            <w:right w:val="none" w:sz="0" w:space="0" w:color="auto"/>
          </w:divBdr>
        </w:div>
        <w:div w:id="1791049157">
          <w:marLeft w:val="0"/>
          <w:marRight w:val="0"/>
          <w:marTop w:val="0"/>
          <w:marBottom w:val="0"/>
          <w:divBdr>
            <w:top w:val="none" w:sz="0" w:space="0" w:color="auto"/>
            <w:left w:val="none" w:sz="0" w:space="0" w:color="auto"/>
            <w:bottom w:val="none" w:sz="0" w:space="0" w:color="auto"/>
            <w:right w:val="none" w:sz="0" w:space="0" w:color="auto"/>
          </w:divBdr>
        </w:div>
        <w:div w:id="1811049882">
          <w:marLeft w:val="0"/>
          <w:marRight w:val="0"/>
          <w:marTop w:val="0"/>
          <w:marBottom w:val="0"/>
          <w:divBdr>
            <w:top w:val="none" w:sz="0" w:space="0" w:color="auto"/>
            <w:left w:val="none" w:sz="0" w:space="0" w:color="auto"/>
            <w:bottom w:val="none" w:sz="0" w:space="0" w:color="auto"/>
            <w:right w:val="none" w:sz="0" w:space="0" w:color="auto"/>
          </w:divBdr>
        </w:div>
        <w:div w:id="1868594704">
          <w:marLeft w:val="0"/>
          <w:marRight w:val="0"/>
          <w:marTop w:val="0"/>
          <w:marBottom w:val="0"/>
          <w:divBdr>
            <w:top w:val="none" w:sz="0" w:space="0" w:color="auto"/>
            <w:left w:val="none" w:sz="0" w:space="0" w:color="auto"/>
            <w:bottom w:val="none" w:sz="0" w:space="0" w:color="auto"/>
            <w:right w:val="none" w:sz="0" w:space="0" w:color="auto"/>
          </w:divBdr>
        </w:div>
        <w:div w:id="1910187754">
          <w:marLeft w:val="0"/>
          <w:marRight w:val="0"/>
          <w:marTop w:val="0"/>
          <w:marBottom w:val="0"/>
          <w:divBdr>
            <w:top w:val="none" w:sz="0" w:space="0" w:color="auto"/>
            <w:left w:val="none" w:sz="0" w:space="0" w:color="auto"/>
            <w:bottom w:val="none" w:sz="0" w:space="0" w:color="auto"/>
            <w:right w:val="none" w:sz="0" w:space="0" w:color="auto"/>
          </w:divBdr>
        </w:div>
        <w:div w:id="1937519877">
          <w:marLeft w:val="0"/>
          <w:marRight w:val="0"/>
          <w:marTop w:val="0"/>
          <w:marBottom w:val="0"/>
          <w:divBdr>
            <w:top w:val="none" w:sz="0" w:space="0" w:color="auto"/>
            <w:left w:val="none" w:sz="0" w:space="0" w:color="auto"/>
            <w:bottom w:val="none" w:sz="0" w:space="0" w:color="auto"/>
            <w:right w:val="none" w:sz="0" w:space="0" w:color="auto"/>
          </w:divBdr>
        </w:div>
        <w:div w:id="2123527177">
          <w:marLeft w:val="0"/>
          <w:marRight w:val="0"/>
          <w:marTop w:val="0"/>
          <w:marBottom w:val="0"/>
          <w:divBdr>
            <w:top w:val="none" w:sz="0" w:space="0" w:color="auto"/>
            <w:left w:val="none" w:sz="0" w:space="0" w:color="auto"/>
            <w:bottom w:val="none" w:sz="0" w:space="0" w:color="auto"/>
            <w:right w:val="none" w:sz="0" w:space="0" w:color="auto"/>
          </w:divBdr>
        </w:div>
      </w:divsChild>
    </w:div>
    <w:div w:id="678890854">
      <w:bodyDiv w:val="1"/>
      <w:marLeft w:val="0"/>
      <w:marRight w:val="0"/>
      <w:marTop w:val="0"/>
      <w:marBottom w:val="0"/>
      <w:divBdr>
        <w:top w:val="none" w:sz="0" w:space="0" w:color="auto"/>
        <w:left w:val="none" w:sz="0" w:space="0" w:color="auto"/>
        <w:bottom w:val="none" w:sz="0" w:space="0" w:color="auto"/>
        <w:right w:val="none" w:sz="0" w:space="0" w:color="auto"/>
      </w:divBdr>
    </w:div>
    <w:div w:id="682784096">
      <w:bodyDiv w:val="1"/>
      <w:marLeft w:val="0"/>
      <w:marRight w:val="0"/>
      <w:marTop w:val="0"/>
      <w:marBottom w:val="0"/>
      <w:divBdr>
        <w:top w:val="none" w:sz="0" w:space="0" w:color="auto"/>
        <w:left w:val="none" w:sz="0" w:space="0" w:color="auto"/>
        <w:bottom w:val="none" w:sz="0" w:space="0" w:color="auto"/>
        <w:right w:val="none" w:sz="0" w:space="0" w:color="auto"/>
      </w:divBdr>
      <w:divsChild>
        <w:div w:id="1887141818">
          <w:marLeft w:val="0"/>
          <w:marRight w:val="0"/>
          <w:marTop w:val="0"/>
          <w:marBottom w:val="0"/>
          <w:divBdr>
            <w:top w:val="none" w:sz="0" w:space="0" w:color="auto"/>
            <w:left w:val="none" w:sz="0" w:space="0" w:color="auto"/>
            <w:bottom w:val="none" w:sz="0" w:space="0" w:color="auto"/>
            <w:right w:val="none" w:sz="0" w:space="0" w:color="auto"/>
          </w:divBdr>
        </w:div>
        <w:div w:id="1963148547">
          <w:blockQuote w:val="1"/>
          <w:marLeft w:val="60"/>
          <w:marRight w:val="0"/>
          <w:marTop w:val="100"/>
          <w:marBottom w:val="100"/>
          <w:divBdr>
            <w:top w:val="none" w:sz="0" w:space="0" w:color="auto"/>
            <w:left w:val="single" w:sz="12" w:space="3" w:color="000000"/>
            <w:bottom w:val="none" w:sz="0" w:space="0" w:color="auto"/>
            <w:right w:val="none" w:sz="0" w:space="0" w:color="auto"/>
          </w:divBdr>
          <w:divsChild>
            <w:div w:id="960457618">
              <w:marLeft w:val="0"/>
              <w:marRight w:val="0"/>
              <w:marTop w:val="0"/>
              <w:marBottom w:val="0"/>
              <w:divBdr>
                <w:top w:val="none" w:sz="0" w:space="0" w:color="auto"/>
                <w:left w:val="none" w:sz="0" w:space="0" w:color="auto"/>
                <w:bottom w:val="none" w:sz="0" w:space="0" w:color="auto"/>
                <w:right w:val="none" w:sz="0" w:space="0" w:color="auto"/>
              </w:divBdr>
            </w:div>
            <w:div w:id="18217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57367">
      <w:bodyDiv w:val="1"/>
      <w:marLeft w:val="0"/>
      <w:marRight w:val="0"/>
      <w:marTop w:val="0"/>
      <w:marBottom w:val="0"/>
      <w:divBdr>
        <w:top w:val="none" w:sz="0" w:space="0" w:color="auto"/>
        <w:left w:val="none" w:sz="0" w:space="0" w:color="auto"/>
        <w:bottom w:val="none" w:sz="0" w:space="0" w:color="auto"/>
        <w:right w:val="none" w:sz="0" w:space="0" w:color="auto"/>
      </w:divBdr>
    </w:div>
    <w:div w:id="688290649">
      <w:bodyDiv w:val="1"/>
      <w:marLeft w:val="0"/>
      <w:marRight w:val="0"/>
      <w:marTop w:val="0"/>
      <w:marBottom w:val="0"/>
      <w:divBdr>
        <w:top w:val="none" w:sz="0" w:space="0" w:color="auto"/>
        <w:left w:val="none" w:sz="0" w:space="0" w:color="auto"/>
        <w:bottom w:val="none" w:sz="0" w:space="0" w:color="auto"/>
        <w:right w:val="none" w:sz="0" w:space="0" w:color="auto"/>
      </w:divBdr>
    </w:div>
    <w:div w:id="709843160">
      <w:bodyDiv w:val="1"/>
      <w:marLeft w:val="0"/>
      <w:marRight w:val="0"/>
      <w:marTop w:val="0"/>
      <w:marBottom w:val="0"/>
      <w:divBdr>
        <w:top w:val="none" w:sz="0" w:space="0" w:color="auto"/>
        <w:left w:val="none" w:sz="0" w:space="0" w:color="auto"/>
        <w:bottom w:val="none" w:sz="0" w:space="0" w:color="auto"/>
        <w:right w:val="none" w:sz="0" w:space="0" w:color="auto"/>
      </w:divBdr>
    </w:div>
    <w:div w:id="716928527">
      <w:bodyDiv w:val="1"/>
      <w:marLeft w:val="0"/>
      <w:marRight w:val="0"/>
      <w:marTop w:val="0"/>
      <w:marBottom w:val="0"/>
      <w:divBdr>
        <w:top w:val="none" w:sz="0" w:space="0" w:color="auto"/>
        <w:left w:val="none" w:sz="0" w:space="0" w:color="auto"/>
        <w:bottom w:val="none" w:sz="0" w:space="0" w:color="auto"/>
        <w:right w:val="none" w:sz="0" w:space="0" w:color="auto"/>
      </w:divBdr>
      <w:divsChild>
        <w:div w:id="77361817">
          <w:marLeft w:val="0"/>
          <w:marRight w:val="0"/>
          <w:marTop w:val="0"/>
          <w:marBottom w:val="0"/>
          <w:divBdr>
            <w:top w:val="none" w:sz="0" w:space="0" w:color="auto"/>
            <w:left w:val="none" w:sz="0" w:space="0" w:color="auto"/>
            <w:bottom w:val="none" w:sz="0" w:space="0" w:color="auto"/>
            <w:right w:val="none" w:sz="0" w:space="0" w:color="auto"/>
          </w:divBdr>
        </w:div>
        <w:div w:id="124474041">
          <w:marLeft w:val="0"/>
          <w:marRight w:val="0"/>
          <w:marTop w:val="0"/>
          <w:marBottom w:val="0"/>
          <w:divBdr>
            <w:top w:val="none" w:sz="0" w:space="0" w:color="auto"/>
            <w:left w:val="none" w:sz="0" w:space="0" w:color="auto"/>
            <w:bottom w:val="none" w:sz="0" w:space="0" w:color="auto"/>
            <w:right w:val="none" w:sz="0" w:space="0" w:color="auto"/>
          </w:divBdr>
        </w:div>
        <w:div w:id="194973800">
          <w:marLeft w:val="0"/>
          <w:marRight w:val="0"/>
          <w:marTop w:val="0"/>
          <w:marBottom w:val="0"/>
          <w:divBdr>
            <w:top w:val="none" w:sz="0" w:space="0" w:color="auto"/>
            <w:left w:val="none" w:sz="0" w:space="0" w:color="auto"/>
            <w:bottom w:val="none" w:sz="0" w:space="0" w:color="auto"/>
            <w:right w:val="none" w:sz="0" w:space="0" w:color="auto"/>
          </w:divBdr>
        </w:div>
        <w:div w:id="295305352">
          <w:marLeft w:val="0"/>
          <w:marRight w:val="0"/>
          <w:marTop w:val="0"/>
          <w:marBottom w:val="0"/>
          <w:divBdr>
            <w:top w:val="none" w:sz="0" w:space="0" w:color="auto"/>
            <w:left w:val="none" w:sz="0" w:space="0" w:color="auto"/>
            <w:bottom w:val="none" w:sz="0" w:space="0" w:color="auto"/>
            <w:right w:val="none" w:sz="0" w:space="0" w:color="auto"/>
          </w:divBdr>
        </w:div>
        <w:div w:id="373434273">
          <w:marLeft w:val="0"/>
          <w:marRight w:val="0"/>
          <w:marTop w:val="0"/>
          <w:marBottom w:val="0"/>
          <w:divBdr>
            <w:top w:val="none" w:sz="0" w:space="0" w:color="auto"/>
            <w:left w:val="none" w:sz="0" w:space="0" w:color="auto"/>
            <w:bottom w:val="none" w:sz="0" w:space="0" w:color="auto"/>
            <w:right w:val="none" w:sz="0" w:space="0" w:color="auto"/>
          </w:divBdr>
        </w:div>
        <w:div w:id="387187112">
          <w:marLeft w:val="0"/>
          <w:marRight w:val="0"/>
          <w:marTop w:val="0"/>
          <w:marBottom w:val="0"/>
          <w:divBdr>
            <w:top w:val="none" w:sz="0" w:space="0" w:color="auto"/>
            <w:left w:val="none" w:sz="0" w:space="0" w:color="auto"/>
            <w:bottom w:val="none" w:sz="0" w:space="0" w:color="auto"/>
            <w:right w:val="none" w:sz="0" w:space="0" w:color="auto"/>
          </w:divBdr>
        </w:div>
        <w:div w:id="439423057">
          <w:marLeft w:val="0"/>
          <w:marRight w:val="0"/>
          <w:marTop w:val="0"/>
          <w:marBottom w:val="0"/>
          <w:divBdr>
            <w:top w:val="none" w:sz="0" w:space="0" w:color="auto"/>
            <w:left w:val="none" w:sz="0" w:space="0" w:color="auto"/>
            <w:bottom w:val="none" w:sz="0" w:space="0" w:color="auto"/>
            <w:right w:val="none" w:sz="0" w:space="0" w:color="auto"/>
          </w:divBdr>
        </w:div>
        <w:div w:id="585726155">
          <w:marLeft w:val="0"/>
          <w:marRight w:val="0"/>
          <w:marTop w:val="0"/>
          <w:marBottom w:val="0"/>
          <w:divBdr>
            <w:top w:val="none" w:sz="0" w:space="0" w:color="auto"/>
            <w:left w:val="none" w:sz="0" w:space="0" w:color="auto"/>
            <w:bottom w:val="none" w:sz="0" w:space="0" w:color="auto"/>
            <w:right w:val="none" w:sz="0" w:space="0" w:color="auto"/>
          </w:divBdr>
        </w:div>
        <w:div w:id="601497189">
          <w:marLeft w:val="0"/>
          <w:marRight w:val="0"/>
          <w:marTop w:val="0"/>
          <w:marBottom w:val="0"/>
          <w:divBdr>
            <w:top w:val="none" w:sz="0" w:space="0" w:color="auto"/>
            <w:left w:val="none" w:sz="0" w:space="0" w:color="auto"/>
            <w:bottom w:val="none" w:sz="0" w:space="0" w:color="auto"/>
            <w:right w:val="none" w:sz="0" w:space="0" w:color="auto"/>
          </w:divBdr>
        </w:div>
        <w:div w:id="633293189">
          <w:marLeft w:val="0"/>
          <w:marRight w:val="0"/>
          <w:marTop w:val="0"/>
          <w:marBottom w:val="0"/>
          <w:divBdr>
            <w:top w:val="none" w:sz="0" w:space="0" w:color="auto"/>
            <w:left w:val="none" w:sz="0" w:space="0" w:color="auto"/>
            <w:bottom w:val="none" w:sz="0" w:space="0" w:color="auto"/>
            <w:right w:val="none" w:sz="0" w:space="0" w:color="auto"/>
          </w:divBdr>
        </w:div>
        <w:div w:id="730037275">
          <w:marLeft w:val="0"/>
          <w:marRight w:val="0"/>
          <w:marTop w:val="0"/>
          <w:marBottom w:val="0"/>
          <w:divBdr>
            <w:top w:val="none" w:sz="0" w:space="0" w:color="auto"/>
            <w:left w:val="none" w:sz="0" w:space="0" w:color="auto"/>
            <w:bottom w:val="none" w:sz="0" w:space="0" w:color="auto"/>
            <w:right w:val="none" w:sz="0" w:space="0" w:color="auto"/>
          </w:divBdr>
        </w:div>
        <w:div w:id="738947094">
          <w:marLeft w:val="0"/>
          <w:marRight w:val="0"/>
          <w:marTop w:val="0"/>
          <w:marBottom w:val="0"/>
          <w:divBdr>
            <w:top w:val="none" w:sz="0" w:space="0" w:color="auto"/>
            <w:left w:val="none" w:sz="0" w:space="0" w:color="auto"/>
            <w:bottom w:val="none" w:sz="0" w:space="0" w:color="auto"/>
            <w:right w:val="none" w:sz="0" w:space="0" w:color="auto"/>
          </w:divBdr>
        </w:div>
        <w:div w:id="782726632">
          <w:marLeft w:val="0"/>
          <w:marRight w:val="0"/>
          <w:marTop w:val="0"/>
          <w:marBottom w:val="0"/>
          <w:divBdr>
            <w:top w:val="none" w:sz="0" w:space="0" w:color="auto"/>
            <w:left w:val="none" w:sz="0" w:space="0" w:color="auto"/>
            <w:bottom w:val="none" w:sz="0" w:space="0" w:color="auto"/>
            <w:right w:val="none" w:sz="0" w:space="0" w:color="auto"/>
          </w:divBdr>
        </w:div>
        <w:div w:id="921256107">
          <w:marLeft w:val="0"/>
          <w:marRight w:val="0"/>
          <w:marTop w:val="0"/>
          <w:marBottom w:val="0"/>
          <w:divBdr>
            <w:top w:val="none" w:sz="0" w:space="0" w:color="auto"/>
            <w:left w:val="none" w:sz="0" w:space="0" w:color="auto"/>
            <w:bottom w:val="none" w:sz="0" w:space="0" w:color="auto"/>
            <w:right w:val="none" w:sz="0" w:space="0" w:color="auto"/>
          </w:divBdr>
        </w:div>
        <w:div w:id="1047802399">
          <w:marLeft w:val="0"/>
          <w:marRight w:val="0"/>
          <w:marTop w:val="0"/>
          <w:marBottom w:val="0"/>
          <w:divBdr>
            <w:top w:val="none" w:sz="0" w:space="0" w:color="auto"/>
            <w:left w:val="none" w:sz="0" w:space="0" w:color="auto"/>
            <w:bottom w:val="none" w:sz="0" w:space="0" w:color="auto"/>
            <w:right w:val="none" w:sz="0" w:space="0" w:color="auto"/>
          </w:divBdr>
        </w:div>
        <w:div w:id="1095245969">
          <w:marLeft w:val="0"/>
          <w:marRight w:val="0"/>
          <w:marTop w:val="0"/>
          <w:marBottom w:val="0"/>
          <w:divBdr>
            <w:top w:val="none" w:sz="0" w:space="0" w:color="auto"/>
            <w:left w:val="none" w:sz="0" w:space="0" w:color="auto"/>
            <w:bottom w:val="none" w:sz="0" w:space="0" w:color="auto"/>
            <w:right w:val="none" w:sz="0" w:space="0" w:color="auto"/>
          </w:divBdr>
        </w:div>
        <w:div w:id="1313681919">
          <w:marLeft w:val="0"/>
          <w:marRight w:val="0"/>
          <w:marTop w:val="0"/>
          <w:marBottom w:val="0"/>
          <w:divBdr>
            <w:top w:val="none" w:sz="0" w:space="0" w:color="auto"/>
            <w:left w:val="none" w:sz="0" w:space="0" w:color="auto"/>
            <w:bottom w:val="none" w:sz="0" w:space="0" w:color="auto"/>
            <w:right w:val="none" w:sz="0" w:space="0" w:color="auto"/>
          </w:divBdr>
        </w:div>
        <w:div w:id="1341160278">
          <w:marLeft w:val="0"/>
          <w:marRight w:val="0"/>
          <w:marTop w:val="0"/>
          <w:marBottom w:val="0"/>
          <w:divBdr>
            <w:top w:val="none" w:sz="0" w:space="0" w:color="auto"/>
            <w:left w:val="none" w:sz="0" w:space="0" w:color="auto"/>
            <w:bottom w:val="none" w:sz="0" w:space="0" w:color="auto"/>
            <w:right w:val="none" w:sz="0" w:space="0" w:color="auto"/>
          </w:divBdr>
        </w:div>
        <w:div w:id="1367414874">
          <w:marLeft w:val="0"/>
          <w:marRight w:val="0"/>
          <w:marTop w:val="0"/>
          <w:marBottom w:val="0"/>
          <w:divBdr>
            <w:top w:val="none" w:sz="0" w:space="0" w:color="auto"/>
            <w:left w:val="none" w:sz="0" w:space="0" w:color="auto"/>
            <w:bottom w:val="none" w:sz="0" w:space="0" w:color="auto"/>
            <w:right w:val="none" w:sz="0" w:space="0" w:color="auto"/>
          </w:divBdr>
        </w:div>
        <w:div w:id="1404258900">
          <w:marLeft w:val="0"/>
          <w:marRight w:val="0"/>
          <w:marTop w:val="0"/>
          <w:marBottom w:val="0"/>
          <w:divBdr>
            <w:top w:val="none" w:sz="0" w:space="0" w:color="auto"/>
            <w:left w:val="none" w:sz="0" w:space="0" w:color="auto"/>
            <w:bottom w:val="none" w:sz="0" w:space="0" w:color="auto"/>
            <w:right w:val="none" w:sz="0" w:space="0" w:color="auto"/>
          </w:divBdr>
        </w:div>
        <w:div w:id="1452699889">
          <w:marLeft w:val="0"/>
          <w:marRight w:val="0"/>
          <w:marTop w:val="0"/>
          <w:marBottom w:val="0"/>
          <w:divBdr>
            <w:top w:val="none" w:sz="0" w:space="0" w:color="auto"/>
            <w:left w:val="none" w:sz="0" w:space="0" w:color="auto"/>
            <w:bottom w:val="none" w:sz="0" w:space="0" w:color="auto"/>
            <w:right w:val="none" w:sz="0" w:space="0" w:color="auto"/>
          </w:divBdr>
        </w:div>
        <w:div w:id="1500734378">
          <w:marLeft w:val="0"/>
          <w:marRight w:val="0"/>
          <w:marTop w:val="0"/>
          <w:marBottom w:val="0"/>
          <w:divBdr>
            <w:top w:val="none" w:sz="0" w:space="0" w:color="auto"/>
            <w:left w:val="none" w:sz="0" w:space="0" w:color="auto"/>
            <w:bottom w:val="none" w:sz="0" w:space="0" w:color="auto"/>
            <w:right w:val="none" w:sz="0" w:space="0" w:color="auto"/>
          </w:divBdr>
        </w:div>
        <w:div w:id="1542284547">
          <w:marLeft w:val="0"/>
          <w:marRight w:val="0"/>
          <w:marTop w:val="0"/>
          <w:marBottom w:val="0"/>
          <w:divBdr>
            <w:top w:val="none" w:sz="0" w:space="0" w:color="auto"/>
            <w:left w:val="none" w:sz="0" w:space="0" w:color="auto"/>
            <w:bottom w:val="none" w:sz="0" w:space="0" w:color="auto"/>
            <w:right w:val="none" w:sz="0" w:space="0" w:color="auto"/>
          </w:divBdr>
        </w:div>
        <w:div w:id="1666475840">
          <w:marLeft w:val="0"/>
          <w:marRight w:val="0"/>
          <w:marTop w:val="0"/>
          <w:marBottom w:val="0"/>
          <w:divBdr>
            <w:top w:val="none" w:sz="0" w:space="0" w:color="auto"/>
            <w:left w:val="none" w:sz="0" w:space="0" w:color="auto"/>
            <w:bottom w:val="none" w:sz="0" w:space="0" w:color="auto"/>
            <w:right w:val="none" w:sz="0" w:space="0" w:color="auto"/>
          </w:divBdr>
        </w:div>
        <w:div w:id="1809585628">
          <w:marLeft w:val="0"/>
          <w:marRight w:val="0"/>
          <w:marTop w:val="0"/>
          <w:marBottom w:val="0"/>
          <w:divBdr>
            <w:top w:val="none" w:sz="0" w:space="0" w:color="auto"/>
            <w:left w:val="none" w:sz="0" w:space="0" w:color="auto"/>
            <w:bottom w:val="none" w:sz="0" w:space="0" w:color="auto"/>
            <w:right w:val="none" w:sz="0" w:space="0" w:color="auto"/>
          </w:divBdr>
        </w:div>
        <w:div w:id="1823813690">
          <w:marLeft w:val="0"/>
          <w:marRight w:val="0"/>
          <w:marTop w:val="0"/>
          <w:marBottom w:val="0"/>
          <w:divBdr>
            <w:top w:val="none" w:sz="0" w:space="0" w:color="auto"/>
            <w:left w:val="none" w:sz="0" w:space="0" w:color="auto"/>
            <w:bottom w:val="none" w:sz="0" w:space="0" w:color="auto"/>
            <w:right w:val="none" w:sz="0" w:space="0" w:color="auto"/>
          </w:divBdr>
        </w:div>
        <w:div w:id="1845238547">
          <w:marLeft w:val="0"/>
          <w:marRight w:val="0"/>
          <w:marTop w:val="0"/>
          <w:marBottom w:val="0"/>
          <w:divBdr>
            <w:top w:val="none" w:sz="0" w:space="0" w:color="auto"/>
            <w:left w:val="none" w:sz="0" w:space="0" w:color="auto"/>
            <w:bottom w:val="none" w:sz="0" w:space="0" w:color="auto"/>
            <w:right w:val="none" w:sz="0" w:space="0" w:color="auto"/>
          </w:divBdr>
        </w:div>
        <w:div w:id="1934046003">
          <w:marLeft w:val="0"/>
          <w:marRight w:val="0"/>
          <w:marTop w:val="0"/>
          <w:marBottom w:val="0"/>
          <w:divBdr>
            <w:top w:val="none" w:sz="0" w:space="0" w:color="auto"/>
            <w:left w:val="none" w:sz="0" w:space="0" w:color="auto"/>
            <w:bottom w:val="none" w:sz="0" w:space="0" w:color="auto"/>
            <w:right w:val="none" w:sz="0" w:space="0" w:color="auto"/>
          </w:divBdr>
        </w:div>
        <w:div w:id="1939438323">
          <w:marLeft w:val="0"/>
          <w:marRight w:val="0"/>
          <w:marTop w:val="0"/>
          <w:marBottom w:val="0"/>
          <w:divBdr>
            <w:top w:val="none" w:sz="0" w:space="0" w:color="auto"/>
            <w:left w:val="none" w:sz="0" w:space="0" w:color="auto"/>
            <w:bottom w:val="none" w:sz="0" w:space="0" w:color="auto"/>
            <w:right w:val="none" w:sz="0" w:space="0" w:color="auto"/>
          </w:divBdr>
        </w:div>
        <w:div w:id="1949659815">
          <w:marLeft w:val="0"/>
          <w:marRight w:val="0"/>
          <w:marTop w:val="0"/>
          <w:marBottom w:val="0"/>
          <w:divBdr>
            <w:top w:val="none" w:sz="0" w:space="0" w:color="auto"/>
            <w:left w:val="none" w:sz="0" w:space="0" w:color="auto"/>
            <w:bottom w:val="none" w:sz="0" w:space="0" w:color="auto"/>
            <w:right w:val="none" w:sz="0" w:space="0" w:color="auto"/>
          </w:divBdr>
        </w:div>
        <w:div w:id="1969970431">
          <w:marLeft w:val="0"/>
          <w:marRight w:val="0"/>
          <w:marTop w:val="0"/>
          <w:marBottom w:val="0"/>
          <w:divBdr>
            <w:top w:val="none" w:sz="0" w:space="0" w:color="auto"/>
            <w:left w:val="none" w:sz="0" w:space="0" w:color="auto"/>
            <w:bottom w:val="none" w:sz="0" w:space="0" w:color="auto"/>
            <w:right w:val="none" w:sz="0" w:space="0" w:color="auto"/>
          </w:divBdr>
        </w:div>
        <w:div w:id="1997799461">
          <w:marLeft w:val="0"/>
          <w:marRight w:val="0"/>
          <w:marTop w:val="0"/>
          <w:marBottom w:val="0"/>
          <w:divBdr>
            <w:top w:val="none" w:sz="0" w:space="0" w:color="auto"/>
            <w:left w:val="none" w:sz="0" w:space="0" w:color="auto"/>
            <w:bottom w:val="none" w:sz="0" w:space="0" w:color="auto"/>
            <w:right w:val="none" w:sz="0" w:space="0" w:color="auto"/>
          </w:divBdr>
        </w:div>
        <w:div w:id="2009288572">
          <w:marLeft w:val="0"/>
          <w:marRight w:val="0"/>
          <w:marTop w:val="0"/>
          <w:marBottom w:val="0"/>
          <w:divBdr>
            <w:top w:val="none" w:sz="0" w:space="0" w:color="auto"/>
            <w:left w:val="none" w:sz="0" w:space="0" w:color="auto"/>
            <w:bottom w:val="none" w:sz="0" w:space="0" w:color="auto"/>
            <w:right w:val="none" w:sz="0" w:space="0" w:color="auto"/>
          </w:divBdr>
        </w:div>
        <w:div w:id="2071034196">
          <w:marLeft w:val="0"/>
          <w:marRight w:val="0"/>
          <w:marTop w:val="0"/>
          <w:marBottom w:val="0"/>
          <w:divBdr>
            <w:top w:val="none" w:sz="0" w:space="0" w:color="auto"/>
            <w:left w:val="none" w:sz="0" w:space="0" w:color="auto"/>
            <w:bottom w:val="none" w:sz="0" w:space="0" w:color="auto"/>
            <w:right w:val="none" w:sz="0" w:space="0" w:color="auto"/>
          </w:divBdr>
        </w:div>
      </w:divsChild>
    </w:div>
    <w:div w:id="740760483">
      <w:bodyDiv w:val="1"/>
      <w:marLeft w:val="0"/>
      <w:marRight w:val="0"/>
      <w:marTop w:val="0"/>
      <w:marBottom w:val="0"/>
      <w:divBdr>
        <w:top w:val="none" w:sz="0" w:space="0" w:color="auto"/>
        <w:left w:val="none" w:sz="0" w:space="0" w:color="auto"/>
        <w:bottom w:val="none" w:sz="0" w:space="0" w:color="auto"/>
        <w:right w:val="none" w:sz="0" w:space="0" w:color="auto"/>
      </w:divBdr>
    </w:div>
    <w:div w:id="741946832">
      <w:bodyDiv w:val="1"/>
      <w:marLeft w:val="0"/>
      <w:marRight w:val="0"/>
      <w:marTop w:val="0"/>
      <w:marBottom w:val="0"/>
      <w:divBdr>
        <w:top w:val="none" w:sz="0" w:space="0" w:color="auto"/>
        <w:left w:val="none" w:sz="0" w:space="0" w:color="auto"/>
        <w:bottom w:val="none" w:sz="0" w:space="0" w:color="auto"/>
        <w:right w:val="none" w:sz="0" w:space="0" w:color="auto"/>
      </w:divBdr>
    </w:div>
    <w:div w:id="753941398">
      <w:bodyDiv w:val="1"/>
      <w:marLeft w:val="0"/>
      <w:marRight w:val="0"/>
      <w:marTop w:val="0"/>
      <w:marBottom w:val="0"/>
      <w:divBdr>
        <w:top w:val="none" w:sz="0" w:space="0" w:color="auto"/>
        <w:left w:val="none" w:sz="0" w:space="0" w:color="auto"/>
        <w:bottom w:val="none" w:sz="0" w:space="0" w:color="auto"/>
        <w:right w:val="none" w:sz="0" w:space="0" w:color="auto"/>
      </w:divBdr>
    </w:div>
    <w:div w:id="766659083">
      <w:bodyDiv w:val="1"/>
      <w:marLeft w:val="0"/>
      <w:marRight w:val="0"/>
      <w:marTop w:val="0"/>
      <w:marBottom w:val="0"/>
      <w:divBdr>
        <w:top w:val="none" w:sz="0" w:space="0" w:color="auto"/>
        <w:left w:val="none" w:sz="0" w:space="0" w:color="auto"/>
        <w:bottom w:val="none" w:sz="0" w:space="0" w:color="auto"/>
        <w:right w:val="none" w:sz="0" w:space="0" w:color="auto"/>
      </w:divBdr>
    </w:div>
    <w:div w:id="778328909">
      <w:bodyDiv w:val="1"/>
      <w:marLeft w:val="0"/>
      <w:marRight w:val="0"/>
      <w:marTop w:val="0"/>
      <w:marBottom w:val="0"/>
      <w:divBdr>
        <w:top w:val="none" w:sz="0" w:space="0" w:color="auto"/>
        <w:left w:val="none" w:sz="0" w:space="0" w:color="auto"/>
        <w:bottom w:val="none" w:sz="0" w:space="0" w:color="auto"/>
        <w:right w:val="none" w:sz="0" w:space="0" w:color="auto"/>
      </w:divBdr>
    </w:div>
    <w:div w:id="781076786">
      <w:bodyDiv w:val="1"/>
      <w:marLeft w:val="0"/>
      <w:marRight w:val="0"/>
      <w:marTop w:val="0"/>
      <w:marBottom w:val="0"/>
      <w:divBdr>
        <w:top w:val="none" w:sz="0" w:space="0" w:color="auto"/>
        <w:left w:val="none" w:sz="0" w:space="0" w:color="auto"/>
        <w:bottom w:val="none" w:sz="0" w:space="0" w:color="auto"/>
        <w:right w:val="none" w:sz="0" w:space="0" w:color="auto"/>
      </w:divBdr>
      <w:divsChild>
        <w:div w:id="2071342581">
          <w:marLeft w:val="0"/>
          <w:marRight w:val="0"/>
          <w:marTop w:val="0"/>
          <w:marBottom w:val="0"/>
          <w:divBdr>
            <w:top w:val="none" w:sz="0" w:space="0" w:color="auto"/>
            <w:left w:val="none" w:sz="0" w:space="0" w:color="auto"/>
            <w:bottom w:val="none" w:sz="0" w:space="0" w:color="auto"/>
            <w:right w:val="none" w:sz="0" w:space="0" w:color="auto"/>
          </w:divBdr>
        </w:div>
      </w:divsChild>
    </w:div>
    <w:div w:id="781729074">
      <w:bodyDiv w:val="1"/>
      <w:marLeft w:val="0"/>
      <w:marRight w:val="0"/>
      <w:marTop w:val="0"/>
      <w:marBottom w:val="0"/>
      <w:divBdr>
        <w:top w:val="none" w:sz="0" w:space="0" w:color="auto"/>
        <w:left w:val="none" w:sz="0" w:space="0" w:color="auto"/>
        <w:bottom w:val="none" w:sz="0" w:space="0" w:color="auto"/>
        <w:right w:val="none" w:sz="0" w:space="0" w:color="auto"/>
      </w:divBdr>
      <w:divsChild>
        <w:div w:id="891699075">
          <w:marLeft w:val="0"/>
          <w:marRight w:val="0"/>
          <w:marTop w:val="0"/>
          <w:marBottom w:val="0"/>
          <w:divBdr>
            <w:top w:val="none" w:sz="0" w:space="0" w:color="auto"/>
            <w:left w:val="none" w:sz="0" w:space="0" w:color="auto"/>
            <w:bottom w:val="none" w:sz="0" w:space="0" w:color="auto"/>
            <w:right w:val="none" w:sz="0" w:space="0" w:color="auto"/>
          </w:divBdr>
        </w:div>
      </w:divsChild>
    </w:div>
    <w:div w:id="785463211">
      <w:bodyDiv w:val="1"/>
      <w:marLeft w:val="0"/>
      <w:marRight w:val="0"/>
      <w:marTop w:val="0"/>
      <w:marBottom w:val="0"/>
      <w:divBdr>
        <w:top w:val="none" w:sz="0" w:space="0" w:color="auto"/>
        <w:left w:val="none" w:sz="0" w:space="0" w:color="auto"/>
        <w:bottom w:val="none" w:sz="0" w:space="0" w:color="auto"/>
        <w:right w:val="none" w:sz="0" w:space="0" w:color="auto"/>
      </w:divBdr>
    </w:div>
    <w:div w:id="788011635">
      <w:bodyDiv w:val="1"/>
      <w:marLeft w:val="0"/>
      <w:marRight w:val="0"/>
      <w:marTop w:val="0"/>
      <w:marBottom w:val="0"/>
      <w:divBdr>
        <w:top w:val="none" w:sz="0" w:space="0" w:color="auto"/>
        <w:left w:val="none" w:sz="0" w:space="0" w:color="auto"/>
        <w:bottom w:val="none" w:sz="0" w:space="0" w:color="auto"/>
        <w:right w:val="none" w:sz="0" w:space="0" w:color="auto"/>
      </w:divBdr>
    </w:div>
    <w:div w:id="792745421">
      <w:bodyDiv w:val="1"/>
      <w:marLeft w:val="0"/>
      <w:marRight w:val="0"/>
      <w:marTop w:val="0"/>
      <w:marBottom w:val="0"/>
      <w:divBdr>
        <w:top w:val="none" w:sz="0" w:space="0" w:color="auto"/>
        <w:left w:val="none" w:sz="0" w:space="0" w:color="auto"/>
        <w:bottom w:val="none" w:sz="0" w:space="0" w:color="auto"/>
        <w:right w:val="none" w:sz="0" w:space="0" w:color="auto"/>
      </w:divBdr>
    </w:div>
    <w:div w:id="804353202">
      <w:bodyDiv w:val="1"/>
      <w:marLeft w:val="0"/>
      <w:marRight w:val="0"/>
      <w:marTop w:val="0"/>
      <w:marBottom w:val="0"/>
      <w:divBdr>
        <w:top w:val="none" w:sz="0" w:space="0" w:color="auto"/>
        <w:left w:val="none" w:sz="0" w:space="0" w:color="auto"/>
        <w:bottom w:val="none" w:sz="0" w:space="0" w:color="auto"/>
        <w:right w:val="none" w:sz="0" w:space="0" w:color="auto"/>
      </w:divBdr>
    </w:div>
    <w:div w:id="811824532">
      <w:bodyDiv w:val="1"/>
      <w:marLeft w:val="0"/>
      <w:marRight w:val="0"/>
      <w:marTop w:val="0"/>
      <w:marBottom w:val="0"/>
      <w:divBdr>
        <w:top w:val="none" w:sz="0" w:space="0" w:color="auto"/>
        <w:left w:val="none" w:sz="0" w:space="0" w:color="auto"/>
        <w:bottom w:val="none" w:sz="0" w:space="0" w:color="auto"/>
        <w:right w:val="none" w:sz="0" w:space="0" w:color="auto"/>
      </w:divBdr>
    </w:div>
    <w:div w:id="816341965">
      <w:bodyDiv w:val="1"/>
      <w:marLeft w:val="0"/>
      <w:marRight w:val="0"/>
      <w:marTop w:val="0"/>
      <w:marBottom w:val="0"/>
      <w:divBdr>
        <w:top w:val="none" w:sz="0" w:space="0" w:color="auto"/>
        <w:left w:val="none" w:sz="0" w:space="0" w:color="auto"/>
        <w:bottom w:val="none" w:sz="0" w:space="0" w:color="auto"/>
        <w:right w:val="none" w:sz="0" w:space="0" w:color="auto"/>
      </w:divBdr>
    </w:div>
    <w:div w:id="824007149">
      <w:bodyDiv w:val="1"/>
      <w:marLeft w:val="0"/>
      <w:marRight w:val="0"/>
      <w:marTop w:val="0"/>
      <w:marBottom w:val="0"/>
      <w:divBdr>
        <w:top w:val="none" w:sz="0" w:space="0" w:color="auto"/>
        <w:left w:val="none" w:sz="0" w:space="0" w:color="auto"/>
        <w:bottom w:val="none" w:sz="0" w:space="0" w:color="auto"/>
        <w:right w:val="none" w:sz="0" w:space="0" w:color="auto"/>
      </w:divBdr>
    </w:div>
    <w:div w:id="826898467">
      <w:bodyDiv w:val="1"/>
      <w:marLeft w:val="0"/>
      <w:marRight w:val="0"/>
      <w:marTop w:val="0"/>
      <w:marBottom w:val="0"/>
      <w:divBdr>
        <w:top w:val="none" w:sz="0" w:space="0" w:color="auto"/>
        <w:left w:val="none" w:sz="0" w:space="0" w:color="auto"/>
        <w:bottom w:val="none" w:sz="0" w:space="0" w:color="auto"/>
        <w:right w:val="none" w:sz="0" w:space="0" w:color="auto"/>
      </w:divBdr>
      <w:divsChild>
        <w:div w:id="1228490671">
          <w:marLeft w:val="0"/>
          <w:marRight w:val="0"/>
          <w:marTop w:val="0"/>
          <w:marBottom w:val="0"/>
          <w:divBdr>
            <w:top w:val="none" w:sz="0" w:space="0" w:color="auto"/>
            <w:left w:val="none" w:sz="0" w:space="0" w:color="auto"/>
            <w:bottom w:val="none" w:sz="0" w:space="0" w:color="auto"/>
            <w:right w:val="none" w:sz="0" w:space="0" w:color="auto"/>
          </w:divBdr>
          <w:divsChild>
            <w:div w:id="83823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3516">
      <w:bodyDiv w:val="1"/>
      <w:marLeft w:val="0"/>
      <w:marRight w:val="0"/>
      <w:marTop w:val="0"/>
      <w:marBottom w:val="0"/>
      <w:divBdr>
        <w:top w:val="none" w:sz="0" w:space="0" w:color="auto"/>
        <w:left w:val="none" w:sz="0" w:space="0" w:color="auto"/>
        <w:bottom w:val="none" w:sz="0" w:space="0" w:color="auto"/>
        <w:right w:val="none" w:sz="0" w:space="0" w:color="auto"/>
      </w:divBdr>
    </w:div>
    <w:div w:id="844323611">
      <w:bodyDiv w:val="1"/>
      <w:marLeft w:val="0"/>
      <w:marRight w:val="0"/>
      <w:marTop w:val="0"/>
      <w:marBottom w:val="0"/>
      <w:divBdr>
        <w:top w:val="none" w:sz="0" w:space="0" w:color="auto"/>
        <w:left w:val="none" w:sz="0" w:space="0" w:color="auto"/>
        <w:bottom w:val="none" w:sz="0" w:space="0" w:color="auto"/>
        <w:right w:val="none" w:sz="0" w:space="0" w:color="auto"/>
      </w:divBdr>
    </w:div>
    <w:div w:id="853033971">
      <w:bodyDiv w:val="1"/>
      <w:marLeft w:val="0"/>
      <w:marRight w:val="0"/>
      <w:marTop w:val="0"/>
      <w:marBottom w:val="0"/>
      <w:divBdr>
        <w:top w:val="none" w:sz="0" w:space="0" w:color="auto"/>
        <w:left w:val="none" w:sz="0" w:space="0" w:color="auto"/>
        <w:bottom w:val="none" w:sz="0" w:space="0" w:color="auto"/>
        <w:right w:val="none" w:sz="0" w:space="0" w:color="auto"/>
      </w:divBdr>
      <w:divsChild>
        <w:div w:id="2107654740">
          <w:marLeft w:val="0"/>
          <w:marRight w:val="0"/>
          <w:marTop w:val="0"/>
          <w:marBottom w:val="0"/>
          <w:divBdr>
            <w:top w:val="none" w:sz="0" w:space="0" w:color="auto"/>
            <w:left w:val="none" w:sz="0" w:space="0" w:color="auto"/>
            <w:bottom w:val="none" w:sz="0" w:space="0" w:color="auto"/>
            <w:right w:val="none" w:sz="0" w:space="0" w:color="auto"/>
          </w:divBdr>
          <w:divsChild>
            <w:div w:id="83575255">
              <w:marLeft w:val="0"/>
              <w:marRight w:val="0"/>
              <w:marTop w:val="0"/>
              <w:marBottom w:val="0"/>
              <w:divBdr>
                <w:top w:val="none" w:sz="0" w:space="0" w:color="auto"/>
                <w:left w:val="none" w:sz="0" w:space="0" w:color="auto"/>
                <w:bottom w:val="none" w:sz="0" w:space="0" w:color="auto"/>
                <w:right w:val="none" w:sz="0" w:space="0" w:color="auto"/>
              </w:divBdr>
              <w:divsChild>
                <w:div w:id="1407456257">
                  <w:marLeft w:val="0"/>
                  <w:marRight w:val="0"/>
                  <w:marTop w:val="0"/>
                  <w:marBottom w:val="0"/>
                  <w:divBdr>
                    <w:top w:val="none" w:sz="0" w:space="0" w:color="auto"/>
                    <w:left w:val="none" w:sz="0" w:space="0" w:color="auto"/>
                    <w:bottom w:val="none" w:sz="0" w:space="0" w:color="auto"/>
                    <w:right w:val="none" w:sz="0" w:space="0" w:color="auto"/>
                  </w:divBdr>
                  <w:divsChild>
                    <w:div w:id="956790324">
                      <w:marLeft w:val="0"/>
                      <w:marRight w:val="0"/>
                      <w:marTop w:val="0"/>
                      <w:marBottom w:val="0"/>
                      <w:divBdr>
                        <w:top w:val="none" w:sz="0" w:space="0" w:color="auto"/>
                        <w:left w:val="none" w:sz="0" w:space="0" w:color="auto"/>
                        <w:bottom w:val="none" w:sz="0" w:space="0" w:color="auto"/>
                        <w:right w:val="none" w:sz="0" w:space="0" w:color="auto"/>
                      </w:divBdr>
                      <w:divsChild>
                        <w:div w:id="83213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0486">
              <w:marLeft w:val="0"/>
              <w:marRight w:val="0"/>
              <w:marTop w:val="0"/>
              <w:marBottom w:val="0"/>
              <w:divBdr>
                <w:top w:val="none" w:sz="0" w:space="0" w:color="auto"/>
                <w:left w:val="none" w:sz="0" w:space="0" w:color="auto"/>
                <w:bottom w:val="none" w:sz="0" w:space="0" w:color="auto"/>
                <w:right w:val="none" w:sz="0" w:space="0" w:color="auto"/>
              </w:divBdr>
              <w:divsChild>
                <w:div w:id="618028573">
                  <w:marLeft w:val="0"/>
                  <w:marRight w:val="0"/>
                  <w:marTop w:val="0"/>
                  <w:marBottom w:val="0"/>
                  <w:divBdr>
                    <w:top w:val="none" w:sz="0" w:space="0" w:color="auto"/>
                    <w:left w:val="none" w:sz="0" w:space="0" w:color="auto"/>
                    <w:bottom w:val="none" w:sz="0" w:space="0" w:color="auto"/>
                    <w:right w:val="none" w:sz="0" w:space="0" w:color="auto"/>
                  </w:divBdr>
                </w:div>
              </w:divsChild>
            </w:div>
            <w:div w:id="534663601">
              <w:marLeft w:val="0"/>
              <w:marRight w:val="0"/>
              <w:marTop w:val="0"/>
              <w:marBottom w:val="0"/>
              <w:divBdr>
                <w:top w:val="none" w:sz="0" w:space="0" w:color="auto"/>
                <w:left w:val="none" w:sz="0" w:space="0" w:color="auto"/>
                <w:bottom w:val="none" w:sz="0" w:space="0" w:color="auto"/>
                <w:right w:val="none" w:sz="0" w:space="0" w:color="auto"/>
              </w:divBdr>
            </w:div>
            <w:div w:id="602961489">
              <w:marLeft w:val="0"/>
              <w:marRight w:val="0"/>
              <w:marTop w:val="0"/>
              <w:marBottom w:val="0"/>
              <w:divBdr>
                <w:top w:val="none" w:sz="0" w:space="0" w:color="auto"/>
                <w:left w:val="none" w:sz="0" w:space="0" w:color="auto"/>
                <w:bottom w:val="none" w:sz="0" w:space="0" w:color="auto"/>
                <w:right w:val="none" w:sz="0" w:space="0" w:color="auto"/>
              </w:divBdr>
              <w:divsChild>
                <w:div w:id="1440028227">
                  <w:marLeft w:val="0"/>
                  <w:marRight w:val="0"/>
                  <w:marTop w:val="0"/>
                  <w:marBottom w:val="0"/>
                  <w:divBdr>
                    <w:top w:val="none" w:sz="0" w:space="0" w:color="auto"/>
                    <w:left w:val="none" w:sz="0" w:space="0" w:color="auto"/>
                    <w:bottom w:val="none" w:sz="0" w:space="0" w:color="auto"/>
                    <w:right w:val="none" w:sz="0" w:space="0" w:color="auto"/>
                  </w:divBdr>
                </w:div>
              </w:divsChild>
            </w:div>
            <w:div w:id="635843026">
              <w:marLeft w:val="0"/>
              <w:marRight w:val="0"/>
              <w:marTop w:val="0"/>
              <w:marBottom w:val="0"/>
              <w:divBdr>
                <w:top w:val="none" w:sz="0" w:space="0" w:color="auto"/>
                <w:left w:val="none" w:sz="0" w:space="0" w:color="auto"/>
                <w:bottom w:val="none" w:sz="0" w:space="0" w:color="auto"/>
                <w:right w:val="none" w:sz="0" w:space="0" w:color="auto"/>
              </w:divBdr>
            </w:div>
            <w:div w:id="709037615">
              <w:marLeft w:val="0"/>
              <w:marRight w:val="0"/>
              <w:marTop w:val="0"/>
              <w:marBottom w:val="0"/>
              <w:divBdr>
                <w:top w:val="none" w:sz="0" w:space="0" w:color="auto"/>
                <w:left w:val="none" w:sz="0" w:space="0" w:color="auto"/>
                <w:bottom w:val="none" w:sz="0" w:space="0" w:color="auto"/>
                <w:right w:val="none" w:sz="0" w:space="0" w:color="auto"/>
              </w:divBdr>
              <w:divsChild>
                <w:div w:id="1276520972">
                  <w:marLeft w:val="0"/>
                  <w:marRight w:val="0"/>
                  <w:marTop w:val="0"/>
                  <w:marBottom w:val="0"/>
                  <w:divBdr>
                    <w:top w:val="none" w:sz="0" w:space="0" w:color="auto"/>
                    <w:left w:val="none" w:sz="0" w:space="0" w:color="auto"/>
                    <w:bottom w:val="none" w:sz="0" w:space="0" w:color="auto"/>
                    <w:right w:val="none" w:sz="0" w:space="0" w:color="auto"/>
                  </w:divBdr>
                </w:div>
              </w:divsChild>
            </w:div>
            <w:div w:id="1185249248">
              <w:marLeft w:val="0"/>
              <w:marRight w:val="0"/>
              <w:marTop w:val="0"/>
              <w:marBottom w:val="0"/>
              <w:divBdr>
                <w:top w:val="none" w:sz="0" w:space="0" w:color="auto"/>
                <w:left w:val="none" w:sz="0" w:space="0" w:color="auto"/>
                <w:bottom w:val="none" w:sz="0" w:space="0" w:color="auto"/>
                <w:right w:val="none" w:sz="0" w:space="0" w:color="auto"/>
              </w:divBdr>
              <w:divsChild>
                <w:div w:id="442649070">
                  <w:marLeft w:val="0"/>
                  <w:marRight w:val="0"/>
                  <w:marTop w:val="0"/>
                  <w:marBottom w:val="0"/>
                  <w:divBdr>
                    <w:top w:val="none" w:sz="0" w:space="0" w:color="auto"/>
                    <w:left w:val="none" w:sz="0" w:space="0" w:color="auto"/>
                    <w:bottom w:val="none" w:sz="0" w:space="0" w:color="auto"/>
                    <w:right w:val="none" w:sz="0" w:space="0" w:color="auto"/>
                  </w:divBdr>
                </w:div>
              </w:divsChild>
            </w:div>
            <w:div w:id="1431663004">
              <w:marLeft w:val="0"/>
              <w:marRight w:val="0"/>
              <w:marTop w:val="0"/>
              <w:marBottom w:val="0"/>
              <w:divBdr>
                <w:top w:val="none" w:sz="0" w:space="0" w:color="auto"/>
                <w:left w:val="none" w:sz="0" w:space="0" w:color="auto"/>
                <w:bottom w:val="none" w:sz="0" w:space="0" w:color="auto"/>
                <w:right w:val="none" w:sz="0" w:space="0" w:color="auto"/>
              </w:divBdr>
              <w:divsChild>
                <w:div w:id="852721628">
                  <w:marLeft w:val="0"/>
                  <w:marRight w:val="0"/>
                  <w:marTop w:val="0"/>
                  <w:marBottom w:val="0"/>
                  <w:divBdr>
                    <w:top w:val="none" w:sz="0" w:space="0" w:color="auto"/>
                    <w:left w:val="none" w:sz="0" w:space="0" w:color="auto"/>
                    <w:bottom w:val="none" w:sz="0" w:space="0" w:color="auto"/>
                    <w:right w:val="none" w:sz="0" w:space="0" w:color="auto"/>
                  </w:divBdr>
                  <w:divsChild>
                    <w:div w:id="1835105080">
                      <w:marLeft w:val="0"/>
                      <w:marRight w:val="0"/>
                      <w:marTop w:val="0"/>
                      <w:marBottom w:val="0"/>
                      <w:divBdr>
                        <w:top w:val="none" w:sz="0" w:space="0" w:color="auto"/>
                        <w:left w:val="none" w:sz="0" w:space="0" w:color="auto"/>
                        <w:bottom w:val="none" w:sz="0" w:space="0" w:color="auto"/>
                        <w:right w:val="none" w:sz="0" w:space="0" w:color="auto"/>
                      </w:divBdr>
                      <w:divsChild>
                        <w:div w:id="13083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3367">
              <w:marLeft w:val="0"/>
              <w:marRight w:val="0"/>
              <w:marTop w:val="0"/>
              <w:marBottom w:val="0"/>
              <w:divBdr>
                <w:top w:val="none" w:sz="0" w:space="0" w:color="auto"/>
                <w:left w:val="none" w:sz="0" w:space="0" w:color="auto"/>
                <w:bottom w:val="none" w:sz="0" w:space="0" w:color="auto"/>
                <w:right w:val="none" w:sz="0" w:space="0" w:color="auto"/>
              </w:divBdr>
              <w:divsChild>
                <w:div w:id="1878348781">
                  <w:marLeft w:val="0"/>
                  <w:marRight w:val="0"/>
                  <w:marTop w:val="0"/>
                  <w:marBottom w:val="0"/>
                  <w:divBdr>
                    <w:top w:val="none" w:sz="0" w:space="0" w:color="auto"/>
                    <w:left w:val="none" w:sz="0" w:space="0" w:color="auto"/>
                    <w:bottom w:val="none" w:sz="0" w:space="0" w:color="auto"/>
                    <w:right w:val="none" w:sz="0" w:space="0" w:color="auto"/>
                  </w:divBdr>
                </w:div>
              </w:divsChild>
            </w:div>
            <w:div w:id="1506164849">
              <w:marLeft w:val="0"/>
              <w:marRight w:val="0"/>
              <w:marTop w:val="0"/>
              <w:marBottom w:val="0"/>
              <w:divBdr>
                <w:top w:val="none" w:sz="0" w:space="0" w:color="auto"/>
                <w:left w:val="none" w:sz="0" w:space="0" w:color="auto"/>
                <w:bottom w:val="none" w:sz="0" w:space="0" w:color="auto"/>
                <w:right w:val="none" w:sz="0" w:space="0" w:color="auto"/>
              </w:divBdr>
              <w:divsChild>
                <w:div w:id="562981704">
                  <w:marLeft w:val="0"/>
                  <w:marRight w:val="0"/>
                  <w:marTop w:val="0"/>
                  <w:marBottom w:val="0"/>
                  <w:divBdr>
                    <w:top w:val="none" w:sz="0" w:space="0" w:color="auto"/>
                    <w:left w:val="none" w:sz="0" w:space="0" w:color="auto"/>
                    <w:bottom w:val="none" w:sz="0" w:space="0" w:color="auto"/>
                    <w:right w:val="none" w:sz="0" w:space="0" w:color="auto"/>
                  </w:divBdr>
                </w:div>
              </w:divsChild>
            </w:div>
            <w:div w:id="1818258741">
              <w:marLeft w:val="0"/>
              <w:marRight w:val="0"/>
              <w:marTop w:val="0"/>
              <w:marBottom w:val="0"/>
              <w:divBdr>
                <w:top w:val="none" w:sz="0" w:space="0" w:color="auto"/>
                <w:left w:val="none" w:sz="0" w:space="0" w:color="auto"/>
                <w:bottom w:val="none" w:sz="0" w:space="0" w:color="auto"/>
                <w:right w:val="none" w:sz="0" w:space="0" w:color="auto"/>
              </w:divBdr>
              <w:divsChild>
                <w:div w:id="1029378993">
                  <w:marLeft w:val="0"/>
                  <w:marRight w:val="0"/>
                  <w:marTop w:val="0"/>
                  <w:marBottom w:val="0"/>
                  <w:divBdr>
                    <w:top w:val="none" w:sz="0" w:space="0" w:color="auto"/>
                    <w:left w:val="none" w:sz="0" w:space="0" w:color="auto"/>
                    <w:bottom w:val="none" w:sz="0" w:space="0" w:color="auto"/>
                    <w:right w:val="none" w:sz="0" w:space="0" w:color="auto"/>
                  </w:divBdr>
                </w:div>
                <w:div w:id="1254241990">
                  <w:marLeft w:val="0"/>
                  <w:marRight w:val="0"/>
                  <w:marTop w:val="0"/>
                  <w:marBottom w:val="0"/>
                  <w:divBdr>
                    <w:top w:val="none" w:sz="0" w:space="0" w:color="auto"/>
                    <w:left w:val="none" w:sz="0" w:space="0" w:color="auto"/>
                    <w:bottom w:val="none" w:sz="0" w:space="0" w:color="auto"/>
                    <w:right w:val="none" w:sz="0" w:space="0" w:color="auto"/>
                  </w:divBdr>
                </w:div>
                <w:div w:id="1338145942">
                  <w:marLeft w:val="0"/>
                  <w:marRight w:val="0"/>
                  <w:marTop w:val="0"/>
                  <w:marBottom w:val="0"/>
                  <w:divBdr>
                    <w:top w:val="none" w:sz="0" w:space="0" w:color="auto"/>
                    <w:left w:val="none" w:sz="0" w:space="0" w:color="auto"/>
                    <w:bottom w:val="none" w:sz="0" w:space="0" w:color="auto"/>
                    <w:right w:val="none" w:sz="0" w:space="0" w:color="auto"/>
                  </w:divBdr>
                </w:div>
                <w:div w:id="1443569427">
                  <w:marLeft w:val="0"/>
                  <w:marRight w:val="0"/>
                  <w:marTop w:val="0"/>
                  <w:marBottom w:val="0"/>
                  <w:divBdr>
                    <w:top w:val="none" w:sz="0" w:space="0" w:color="auto"/>
                    <w:left w:val="none" w:sz="0" w:space="0" w:color="auto"/>
                    <w:bottom w:val="none" w:sz="0" w:space="0" w:color="auto"/>
                    <w:right w:val="none" w:sz="0" w:space="0" w:color="auto"/>
                  </w:divBdr>
                </w:div>
                <w:div w:id="1702314067">
                  <w:marLeft w:val="0"/>
                  <w:marRight w:val="0"/>
                  <w:marTop w:val="0"/>
                  <w:marBottom w:val="0"/>
                  <w:divBdr>
                    <w:top w:val="none" w:sz="0" w:space="0" w:color="auto"/>
                    <w:left w:val="none" w:sz="0" w:space="0" w:color="auto"/>
                    <w:bottom w:val="none" w:sz="0" w:space="0" w:color="auto"/>
                    <w:right w:val="none" w:sz="0" w:space="0" w:color="auto"/>
                  </w:divBdr>
                </w:div>
              </w:divsChild>
            </w:div>
            <w:div w:id="1843623783">
              <w:marLeft w:val="0"/>
              <w:marRight w:val="0"/>
              <w:marTop w:val="0"/>
              <w:marBottom w:val="0"/>
              <w:divBdr>
                <w:top w:val="none" w:sz="0" w:space="0" w:color="auto"/>
                <w:left w:val="none" w:sz="0" w:space="0" w:color="auto"/>
                <w:bottom w:val="none" w:sz="0" w:space="0" w:color="auto"/>
                <w:right w:val="none" w:sz="0" w:space="0" w:color="auto"/>
              </w:divBdr>
              <w:divsChild>
                <w:div w:id="1164592032">
                  <w:marLeft w:val="0"/>
                  <w:marRight w:val="0"/>
                  <w:marTop w:val="0"/>
                  <w:marBottom w:val="0"/>
                  <w:divBdr>
                    <w:top w:val="none" w:sz="0" w:space="0" w:color="auto"/>
                    <w:left w:val="none" w:sz="0" w:space="0" w:color="auto"/>
                    <w:bottom w:val="none" w:sz="0" w:space="0" w:color="auto"/>
                    <w:right w:val="none" w:sz="0" w:space="0" w:color="auto"/>
                  </w:divBdr>
                </w:div>
              </w:divsChild>
            </w:div>
            <w:div w:id="199074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4754">
      <w:bodyDiv w:val="1"/>
      <w:marLeft w:val="0"/>
      <w:marRight w:val="0"/>
      <w:marTop w:val="0"/>
      <w:marBottom w:val="0"/>
      <w:divBdr>
        <w:top w:val="none" w:sz="0" w:space="0" w:color="auto"/>
        <w:left w:val="none" w:sz="0" w:space="0" w:color="auto"/>
        <w:bottom w:val="none" w:sz="0" w:space="0" w:color="auto"/>
        <w:right w:val="none" w:sz="0" w:space="0" w:color="auto"/>
      </w:divBdr>
    </w:div>
    <w:div w:id="870534867">
      <w:bodyDiv w:val="1"/>
      <w:marLeft w:val="0"/>
      <w:marRight w:val="0"/>
      <w:marTop w:val="0"/>
      <w:marBottom w:val="0"/>
      <w:divBdr>
        <w:top w:val="none" w:sz="0" w:space="0" w:color="auto"/>
        <w:left w:val="none" w:sz="0" w:space="0" w:color="auto"/>
        <w:bottom w:val="none" w:sz="0" w:space="0" w:color="auto"/>
        <w:right w:val="none" w:sz="0" w:space="0" w:color="auto"/>
      </w:divBdr>
      <w:divsChild>
        <w:div w:id="137646861">
          <w:marLeft w:val="0"/>
          <w:marRight w:val="0"/>
          <w:marTop w:val="0"/>
          <w:marBottom w:val="0"/>
          <w:divBdr>
            <w:top w:val="none" w:sz="0" w:space="0" w:color="auto"/>
            <w:left w:val="none" w:sz="0" w:space="0" w:color="auto"/>
            <w:bottom w:val="none" w:sz="0" w:space="0" w:color="auto"/>
            <w:right w:val="none" w:sz="0" w:space="0" w:color="auto"/>
          </w:divBdr>
        </w:div>
        <w:div w:id="754595435">
          <w:marLeft w:val="0"/>
          <w:marRight w:val="0"/>
          <w:marTop w:val="0"/>
          <w:marBottom w:val="0"/>
          <w:divBdr>
            <w:top w:val="none" w:sz="0" w:space="0" w:color="auto"/>
            <w:left w:val="none" w:sz="0" w:space="0" w:color="auto"/>
            <w:bottom w:val="none" w:sz="0" w:space="0" w:color="auto"/>
            <w:right w:val="none" w:sz="0" w:space="0" w:color="auto"/>
          </w:divBdr>
        </w:div>
        <w:div w:id="1294168209">
          <w:marLeft w:val="0"/>
          <w:marRight w:val="0"/>
          <w:marTop w:val="0"/>
          <w:marBottom w:val="0"/>
          <w:divBdr>
            <w:top w:val="none" w:sz="0" w:space="0" w:color="auto"/>
            <w:left w:val="none" w:sz="0" w:space="0" w:color="auto"/>
            <w:bottom w:val="none" w:sz="0" w:space="0" w:color="auto"/>
            <w:right w:val="none" w:sz="0" w:space="0" w:color="auto"/>
          </w:divBdr>
        </w:div>
      </w:divsChild>
    </w:div>
    <w:div w:id="871259840">
      <w:bodyDiv w:val="1"/>
      <w:marLeft w:val="0"/>
      <w:marRight w:val="0"/>
      <w:marTop w:val="0"/>
      <w:marBottom w:val="0"/>
      <w:divBdr>
        <w:top w:val="none" w:sz="0" w:space="0" w:color="auto"/>
        <w:left w:val="none" w:sz="0" w:space="0" w:color="auto"/>
        <w:bottom w:val="none" w:sz="0" w:space="0" w:color="auto"/>
        <w:right w:val="none" w:sz="0" w:space="0" w:color="auto"/>
      </w:divBdr>
    </w:div>
    <w:div w:id="875890150">
      <w:bodyDiv w:val="1"/>
      <w:marLeft w:val="0"/>
      <w:marRight w:val="0"/>
      <w:marTop w:val="0"/>
      <w:marBottom w:val="0"/>
      <w:divBdr>
        <w:top w:val="none" w:sz="0" w:space="0" w:color="auto"/>
        <w:left w:val="none" w:sz="0" w:space="0" w:color="auto"/>
        <w:bottom w:val="none" w:sz="0" w:space="0" w:color="auto"/>
        <w:right w:val="none" w:sz="0" w:space="0" w:color="auto"/>
      </w:divBdr>
      <w:divsChild>
        <w:div w:id="1936942709">
          <w:marLeft w:val="0"/>
          <w:marRight w:val="0"/>
          <w:marTop w:val="0"/>
          <w:marBottom w:val="0"/>
          <w:divBdr>
            <w:top w:val="none" w:sz="0" w:space="0" w:color="auto"/>
            <w:left w:val="none" w:sz="0" w:space="0" w:color="auto"/>
            <w:bottom w:val="none" w:sz="0" w:space="0" w:color="auto"/>
            <w:right w:val="none" w:sz="0" w:space="0" w:color="auto"/>
          </w:divBdr>
        </w:div>
      </w:divsChild>
    </w:div>
    <w:div w:id="888687020">
      <w:bodyDiv w:val="1"/>
      <w:marLeft w:val="0"/>
      <w:marRight w:val="0"/>
      <w:marTop w:val="0"/>
      <w:marBottom w:val="0"/>
      <w:divBdr>
        <w:top w:val="none" w:sz="0" w:space="0" w:color="auto"/>
        <w:left w:val="none" w:sz="0" w:space="0" w:color="auto"/>
        <w:bottom w:val="none" w:sz="0" w:space="0" w:color="auto"/>
        <w:right w:val="none" w:sz="0" w:space="0" w:color="auto"/>
      </w:divBdr>
    </w:div>
    <w:div w:id="890194909">
      <w:bodyDiv w:val="1"/>
      <w:marLeft w:val="0"/>
      <w:marRight w:val="0"/>
      <w:marTop w:val="0"/>
      <w:marBottom w:val="0"/>
      <w:divBdr>
        <w:top w:val="none" w:sz="0" w:space="0" w:color="auto"/>
        <w:left w:val="none" w:sz="0" w:space="0" w:color="auto"/>
        <w:bottom w:val="none" w:sz="0" w:space="0" w:color="auto"/>
        <w:right w:val="none" w:sz="0" w:space="0" w:color="auto"/>
      </w:divBdr>
    </w:div>
    <w:div w:id="899554564">
      <w:bodyDiv w:val="1"/>
      <w:marLeft w:val="0"/>
      <w:marRight w:val="0"/>
      <w:marTop w:val="0"/>
      <w:marBottom w:val="0"/>
      <w:divBdr>
        <w:top w:val="none" w:sz="0" w:space="0" w:color="auto"/>
        <w:left w:val="none" w:sz="0" w:space="0" w:color="auto"/>
        <w:bottom w:val="none" w:sz="0" w:space="0" w:color="auto"/>
        <w:right w:val="none" w:sz="0" w:space="0" w:color="auto"/>
      </w:divBdr>
    </w:div>
    <w:div w:id="904530482">
      <w:bodyDiv w:val="1"/>
      <w:marLeft w:val="0"/>
      <w:marRight w:val="0"/>
      <w:marTop w:val="0"/>
      <w:marBottom w:val="0"/>
      <w:divBdr>
        <w:top w:val="none" w:sz="0" w:space="0" w:color="auto"/>
        <w:left w:val="none" w:sz="0" w:space="0" w:color="auto"/>
        <w:bottom w:val="none" w:sz="0" w:space="0" w:color="auto"/>
        <w:right w:val="none" w:sz="0" w:space="0" w:color="auto"/>
      </w:divBdr>
    </w:div>
    <w:div w:id="904799332">
      <w:bodyDiv w:val="1"/>
      <w:marLeft w:val="0"/>
      <w:marRight w:val="0"/>
      <w:marTop w:val="0"/>
      <w:marBottom w:val="0"/>
      <w:divBdr>
        <w:top w:val="none" w:sz="0" w:space="0" w:color="auto"/>
        <w:left w:val="none" w:sz="0" w:space="0" w:color="auto"/>
        <w:bottom w:val="none" w:sz="0" w:space="0" w:color="auto"/>
        <w:right w:val="none" w:sz="0" w:space="0" w:color="auto"/>
      </w:divBdr>
    </w:div>
    <w:div w:id="908343291">
      <w:bodyDiv w:val="1"/>
      <w:marLeft w:val="0"/>
      <w:marRight w:val="0"/>
      <w:marTop w:val="0"/>
      <w:marBottom w:val="0"/>
      <w:divBdr>
        <w:top w:val="none" w:sz="0" w:space="0" w:color="auto"/>
        <w:left w:val="none" w:sz="0" w:space="0" w:color="auto"/>
        <w:bottom w:val="none" w:sz="0" w:space="0" w:color="auto"/>
        <w:right w:val="none" w:sz="0" w:space="0" w:color="auto"/>
      </w:divBdr>
      <w:divsChild>
        <w:div w:id="472870237">
          <w:marLeft w:val="0"/>
          <w:marRight w:val="0"/>
          <w:marTop w:val="0"/>
          <w:marBottom w:val="0"/>
          <w:divBdr>
            <w:top w:val="none" w:sz="0" w:space="0" w:color="auto"/>
            <w:left w:val="none" w:sz="0" w:space="0" w:color="auto"/>
            <w:bottom w:val="none" w:sz="0" w:space="0" w:color="auto"/>
            <w:right w:val="none" w:sz="0" w:space="0" w:color="auto"/>
          </w:divBdr>
        </w:div>
      </w:divsChild>
    </w:div>
    <w:div w:id="912665338">
      <w:bodyDiv w:val="1"/>
      <w:marLeft w:val="0"/>
      <w:marRight w:val="0"/>
      <w:marTop w:val="0"/>
      <w:marBottom w:val="0"/>
      <w:divBdr>
        <w:top w:val="none" w:sz="0" w:space="0" w:color="auto"/>
        <w:left w:val="none" w:sz="0" w:space="0" w:color="auto"/>
        <w:bottom w:val="none" w:sz="0" w:space="0" w:color="auto"/>
        <w:right w:val="none" w:sz="0" w:space="0" w:color="auto"/>
      </w:divBdr>
    </w:div>
    <w:div w:id="919021008">
      <w:bodyDiv w:val="1"/>
      <w:marLeft w:val="0"/>
      <w:marRight w:val="0"/>
      <w:marTop w:val="0"/>
      <w:marBottom w:val="0"/>
      <w:divBdr>
        <w:top w:val="none" w:sz="0" w:space="0" w:color="auto"/>
        <w:left w:val="none" w:sz="0" w:space="0" w:color="auto"/>
        <w:bottom w:val="none" w:sz="0" w:space="0" w:color="auto"/>
        <w:right w:val="none" w:sz="0" w:space="0" w:color="auto"/>
      </w:divBdr>
    </w:div>
    <w:div w:id="919212929">
      <w:bodyDiv w:val="1"/>
      <w:marLeft w:val="0"/>
      <w:marRight w:val="0"/>
      <w:marTop w:val="0"/>
      <w:marBottom w:val="0"/>
      <w:divBdr>
        <w:top w:val="none" w:sz="0" w:space="0" w:color="auto"/>
        <w:left w:val="none" w:sz="0" w:space="0" w:color="auto"/>
        <w:bottom w:val="none" w:sz="0" w:space="0" w:color="auto"/>
        <w:right w:val="none" w:sz="0" w:space="0" w:color="auto"/>
      </w:divBdr>
      <w:divsChild>
        <w:div w:id="2031253357">
          <w:marLeft w:val="0"/>
          <w:marRight w:val="0"/>
          <w:marTop w:val="0"/>
          <w:marBottom w:val="0"/>
          <w:divBdr>
            <w:top w:val="none" w:sz="0" w:space="0" w:color="auto"/>
            <w:left w:val="none" w:sz="0" w:space="0" w:color="auto"/>
            <w:bottom w:val="none" w:sz="0" w:space="0" w:color="auto"/>
            <w:right w:val="none" w:sz="0" w:space="0" w:color="auto"/>
          </w:divBdr>
        </w:div>
      </w:divsChild>
    </w:div>
    <w:div w:id="929697739">
      <w:bodyDiv w:val="1"/>
      <w:marLeft w:val="0"/>
      <w:marRight w:val="0"/>
      <w:marTop w:val="0"/>
      <w:marBottom w:val="0"/>
      <w:divBdr>
        <w:top w:val="none" w:sz="0" w:space="0" w:color="auto"/>
        <w:left w:val="none" w:sz="0" w:space="0" w:color="auto"/>
        <w:bottom w:val="none" w:sz="0" w:space="0" w:color="auto"/>
        <w:right w:val="none" w:sz="0" w:space="0" w:color="auto"/>
      </w:divBdr>
    </w:div>
    <w:div w:id="939872010">
      <w:bodyDiv w:val="1"/>
      <w:marLeft w:val="0"/>
      <w:marRight w:val="0"/>
      <w:marTop w:val="0"/>
      <w:marBottom w:val="0"/>
      <w:divBdr>
        <w:top w:val="none" w:sz="0" w:space="0" w:color="auto"/>
        <w:left w:val="none" w:sz="0" w:space="0" w:color="auto"/>
        <w:bottom w:val="none" w:sz="0" w:space="0" w:color="auto"/>
        <w:right w:val="none" w:sz="0" w:space="0" w:color="auto"/>
      </w:divBdr>
    </w:div>
    <w:div w:id="952595920">
      <w:bodyDiv w:val="1"/>
      <w:marLeft w:val="0"/>
      <w:marRight w:val="0"/>
      <w:marTop w:val="0"/>
      <w:marBottom w:val="0"/>
      <w:divBdr>
        <w:top w:val="none" w:sz="0" w:space="0" w:color="auto"/>
        <w:left w:val="none" w:sz="0" w:space="0" w:color="auto"/>
        <w:bottom w:val="none" w:sz="0" w:space="0" w:color="auto"/>
        <w:right w:val="none" w:sz="0" w:space="0" w:color="auto"/>
      </w:divBdr>
    </w:div>
    <w:div w:id="962228135">
      <w:bodyDiv w:val="1"/>
      <w:marLeft w:val="0"/>
      <w:marRight w:val="0"/>
      <w:marTop w:val="0"/>
      <w:marBottom w:val="0"/>
      <w:divBdr>
        <w:top w:val="none" w:sz="0" w:space="0" w:color="auto"/>
        <w:left w:val="none" w:sz="0" w:space="0" w:color="auto"/>
        <w:bottom w:val="none" w:sz="0" w:space="0" w:color="auto"/>
        <w:right w:val="none" w:sz="0" w:space="0" w:color="auto"/>
      </w:divBdr>
    </w:div>
    <w:div w:id="964849010">
      <w:bodyDiv w:val="1"/>
      <w:marLeft w:val="0"/>
      <w:marRight w:val="0"/>
      <w:marTop w:val="0"/>
      <w:marBottom w:val="0"/>
      <w:divBdr>
        <w:top w:val="none" w:sz="0" w:space="0" w:color="auto"/>
        <w:left w:val="none" w:sz="0" w:space="0" w:color="auto"/>
        <w:bottom w:val="none" w:sz="0" w:space="0" w:color="auto"/>
        <w:right w:val="none" w:sz="0" w:space="0" w:color="auto"/>
      </w:divBdr>
      <w:divsChild>
        <w:div w:id="348534465">
          <w:marLeft w:val="0"/>
          <w:marRight w:val="0"/>
          <w:marTop w:val="0"/>
          <w:marBottom w:val="0"/>
          <w:divBdr>
            <w:top w:val="none" w:sz="0" w:space="0" w:color="auto"/>
            <w:left w:val="none" w:sz="0" w:space="0" w:color="auto"/>
            <w:bottom w:val="none" w:sz="0" w:space="0" w:color="auto"/>
            <w:right w:val="none" w:sz="0" w:space="0" w:color="auto"/>
          </w:divBdr>
        </w:div>
        <w:div w:id="494491514">
          <w:marLeft w:val="0"/>
          <w:marRight w:val="0"/>
          <w:marTop w:val="0"/>
          <w:marBottom w:val="0"/>
          <w:divBdr>
            <w:top w:val="none" w:sz="0" w:space="0" w:color="auto"/>
            <w:left w:val="none" w:sz="0" w:space="0" w:color="auto"/>
            <w:bottom w:val="none" w:sz="0" w:space="0" w:color="auto"/>
            <w:right w:val="none" w:sz="0" w:space="0" w:color="auto"/>
          </w:divBdr>
        </w:div>
        <w:div w:id="939798969">
          <w:marLeft w:val="0"/>
          <w:marRight w:val="0"/>
          <w:marTop w:val="0"/>
          <w:marBottom w:val="0"/>
          <w:divBdr>
            <w:top w:val="none" w:sz="0" w:space="0" w:color="auto"/>
            <w:left w:val="none" w:sz="0" w:space="0" w:color="auto"/>
            <w:bottom w:val="none" w:sz="0" w:space="0" w:color="auto"/>
            <w:right w:val="none" w:sz="0" w:space="0" w:color="auto"/>
          </w:divBdr>
        </w:div>
        <w:div w:id="1331134035">
          <w:marLeft w:val="0"/>
          <w:marRight w:val="0"/>
          <w:marTop w:val="0"/>
          <w:marBottom w:val="0"/>
          <w:divBdr>
            <w:top w:val="none" w:sz="0" w:space="0" w:color="auto"/>
            <w:left w:val="none" w:sz="0" w:space="0" w:color="auto"/>
            <w:bottom w:val="none" w:sz="0" w:space="0" w:color="auto"/>
            <w:right w:val="none" w:sz="0" w:space="0" w:color="auto"/>
          </w:divBdr>
        </w:div>
        <w:div w:id="1722633056">
          <w:marLeft w:val="0"/>
          <w:marRight w:val="0"/>
          <w:marTop w:val="0"/>
          <w:marBottom w:val="0"/>
          <w:divBdr>
            <w:top w:val="none" w:sz="0" w:space="0" w:color="auto"/>
            <w:left w:val="none" w:sz="0" w:space="0" w:color="auto"/>
            <w:bottom w:val="none" w:sz="0" w:space="0" w:color="auto"/>
            <w:right w:val="none" w:sz="0" w:space="0" w:color="auto"/>
          </w:divBdr>
        </w:div>
        <w:div w:id="1786728993">
          <w:marLeft w:val="0"/>
          <w:marRight w:val="0"/>
          <w:marTop w:val="0"/>
          <w:marBottom w:val="0"/>
          <w:divBdr>
            <w:top w:val="none" w:sz="0" w:space="0" w:color="auto"/>
            <w:left w:val="none" w:sz="0" w:space="0" w:color="auto"/>
            <w:bottom w:val="none" w:sz="0" w:space="0" w:color="auto"/>
            <w:right w:val="none" w:sz="0" w:space="0" w:color="auto"/>
          </w:divBdr>
        </w:div>
        <w:div w:id="2079328026">
          <w:marLeft w:val="0"/>
          <w:marRight w:val="0"/>
          <w:marTop w:val="0"/>
          <w:marBottom w:val="0"/>
          <w:divBdr>
            <w:top w:val="none" w:sz="0" w:space="0" w:color="auto"/>
            <w:left w:val="none" w:sz="0" w:space="0" w:color="auto"/>
            <w:bottom w:val="none" w:sz="0" w:space="0" w:color="auto"/>
            <w:right w:val="none" w:sz="0" w:space="0" w:color="auto"/>
          </w:divBdr>
        </w:div>
      </w:divsChild>
    </w:div>
    <w:div w:id="968436114">
      <w:bodyDiv w:val="1"/>
      <w:marLeft w:val="0"/>
      <w:marRight w:val="0"/>
      <w:marTop w:val="0"/>
      <w:marBottom w:val="0"/>
      <w:divBdr>
        <w:top w:val="none" w:sz="0" w:space="0" w:color="auto"/>
        <w:left w:val="none" w:sz="0" w:space="0" w:color="auto"/>
        <w:bottom w:val="none" w:sz="0" w:space="0" w:color="auto"/>
        <w:right w:val="none" w:sz="0" w:space="0" w:color="auto"/>
      </w:divBdr>
    </w:div>
    <w:div w:id="975650019">
      <w:bodyDiv w:val="1"/>
      <w:marLeft w:val="0"/>
      <w:marRight w:val="0"/>
      <w:marTop w:val="0"/>
      <w:marBottom w:val="0"/>
      <w:divBdr>
        <w:top w:val="none" w:sz="0" w:space="0" w:color="auto"/>
        <w:left w:val="none" w:sz="0" w:space="0" w:color="auto"/>
        <w:bottom w:val="none" w:sz="0" w:space="0" w:color="auto"/>
        <w:right w:val="none" w:sz="0" w:space="0" w:color="auto"/>
      </w:divBdr>
      <w:divsChild>
        <w:div w:id="1924297904">
          <w:marLeft w:val="0"/>
          <w:marRight w:val="0"/>
          <w:marTop w:val="0"/>
          <w:marBottom w:val="0"/>
          <w:divBdr>
            <w:top w:val="none" w:sz="0" w:space="0" w:color="auto"/>
            <w:left w:val="none" w:sz="0" w:space="0" w:color="auto"/>
            <w:bottom w:val="none" w:sz="0" w:space="0" w:color="auto"/>
            <w:right w:val="none" w:sz="0" w:space="0" w:color="auto"/>
          </w:divBdr>
        </w:div>
      </w:divsChild>
    </w:div>
    <w:div w:id="985206506">
      <w:bodyDiv w:val="1"/>
      <w:marLeft w:val="0"/>
      <w:marRight w:val="0"/>
      <w:marTop w:val="0"/>
      <w:marBottom w:val="0"/>
      <w:divBdr>
        <w:top w:val="none" w:sz="0" w:space="0" w:color="auto"/>
        <w:left w:val="none" w:sz="0" w:space="0" w:color="auto"/>
        <w:bottom w:val="none" w:sz="0" w:space="0" w:color="auto"/>
        <w:right w:val="none" w:sz="0" w:space="0" w:color="auto"/>
      </w:divBdr>
      <w:divsChild>
        <w:div w:id="1613705875">
          <w:marLeft w:val="0"/>
          <w:marRight w:val="0"/>
          <w:marTop w:val="0"/>
          <w:marBottom w:val="0"/>
          <w:divBdr>
            <w:top w:val="none" w:sz="0" w:space="0" w:color="auto"/>
            <w:left w:val="none" w:sz="0" w:space="0" w:color="auto"/>
            <w:bottom w:val="none" w:sz="0" w:space="0" w:color="auto"/>
            <w:right w:val="none" w:sz="0" w:space="0" w:color="auto"/>
          </w:divBdr>
        </w:div>
      </w:divsChild>
    </w:div>
    <w:div w:id="986861737">
      <w:bodyDiv w:val="1"/>
      <w:marLeft w:val="0"/>
      <w:marRight w:val="0"/>
      <w:marTop w:val="0"/>
      <w:marBottom w:val="0"/>
      <w:divBdr>
        <w:top w:val="none" w:sz="0" w:space="0" w:color="auto"/>
        <w:left w:val="none" w:sz="0" w:space="0" w:color="auto"/>
        <w:bottom w:val="none" w:sz="0" w:space="0" w:color="auto"/>
        <w:right w:val="none" w:sz="0" w:space="0" w:color="auto"/>
      </w:divBdr>
      <w:divsChild>
        <w:div w:id="47731320">
          <w:marLeft w:val="0"/>
          <w:marRight w:val="0"/>
          <w:marTop w:val="0"/>
          <w:marBottom w:val="0"/>
          <w:divBdr>
            <w:top w:val="none" w:sz="0" w:space="0" w:color="auto"/>
            <w:left w:val="none" w:sz="0" w:space="0" w:color="auto"/>
            <w:bottom w:val="none" w:sz="0" w:space="0" w:color="auto"/>
            <w:right w:val="none" w:sz="0" w:space="0" w:color="auto"/>
          </w:divBdr>
        </w:div>
        <w:div w:id="238105143">
          <w:marLeft w:val="0"/>
          <w:marRight w:val="0"/>
          <w:marTop w:val="0"/>
          <w:marBottom w:val="0"/>
          <w:divBdr>
            <w:top w:val="none" w:sz="0" w:space="0" w:color="auto"/>
            <w:left w:val="none" w:sz="0" w:space="0" w:color="auto"/>
            <w:bottom w:val="none" w:sz="0" w:space="0" w:color="auto"/>
            <w:right w:val="none" w:sz="0" w:space="0" w:color="auto"/>
          </w:divBdr>
        </w:div>
        <w:div w:id="264389065">
          <w:marLeft w:val="0"/>
          <w:marRight w:val="0"/>
          <w:marTop w:val="0"/>
          <w:marBottom w:val="0"/>
          <w:divBdr>
            <w:top w:val="none" w:sz="0" w:space="0" w:color="auto"/>
            <w:left w:val="none" w:sz="0" w:space="0" w:color="auto"/>
            <w:bottom w:val="none" w:sz="0" w:space="0" w:color="auto"/>
            <w:right w:val="none" w:sz="0" w:space="0" w:color="auto"/>
          </w:divBdr>
        </w:div>
        <w:div w:id="475879044">
          <w:marLeft w:val="0"/>
          <w:marRight w:val="0"/>
          <w:marTop w:val="0"/>
          <w:marBottom w:val="0"/>
          <w:divBdr>
            <w:top w:val="none" w:sz="0" w:space="0" w:color="auto"/>
            <w:left w:val="none" w:sz="0" w:space="0" w:color="auto"/>
            <w:bottom w:val="none" w:sz="0" w:space="0" w:color="auto"/>
            <w:right w:val="none" w:sz="0" w:space="0" w:color="auto"/>
          </w:divBdr>
        </w:div>
        <w:div w:id="524253669">
          <w:marLeft w:val="0"/>
          <w:marRight w:val="0"/>
          <w:marTop w:val="0"/>
          <w:marBottom w:val="0"/>
          <w:divBdr>
            <w:top w:val="none" w:sz="0" w:space="0" w:color="auto"/>
            <w:left w:val="none" w:sz="0" w:space="0" w:color="auto"/>
            <w:bottom w:val="none" w:sz="0" w:space="0" w:color="auto"/>
            <w:right w:val="none" w:sz="0" w:space="0" w:color="auto"/>
          </w:divBdr>
        </w:div>
        <w:div w:id="544374280">
          <w:marLeft w:val="0"/>
          <w:marRight w:val="0"/>
          <w:marTop w:val="0"/>
          <w:marBottom w:val="0"/>
          <w:divBdr>
            <w:top w:val="none" w:sz="0" w:space="0" w:color="auto"/>
            <w:left w:val="none" w:sz="0" w:space="0" w:color="auto"/>
            <w:bottom w:val="none" w:sz="0" w:space="0" w:color="auto"/>
            <w:right w:val="none" w:sz="0" w:space="0" w:color="auto"/>
          </w:divBdr>
        </w:div>
        <w:div w:id="559050340">
          <w:marLeft w:val="0"/>
          <w:marRight w:val="0"/>
          <w:marTop w:val="0"/>
          <w:marBottom w:val="0"/>
          <w:divBdr>
            <w:top w:val="none" w:sz="0" w:space="0" w:color="auto"/>
            <w:left w:val="none" w:sz="0" w:space="0" w:color="auto"/>
            <w:bottom w:val="none" w:sz="0" w:space="0" w:color="auto"/>
            <w:right w:val="none" w:sz="0" w:space="0" w:color="auto"/>
          </w:divBdr>
        </w:div>
        <w:div w:id="561909175">
          <w:marLeft w:val="0"/>
          <w:marRight w:val="0"/>
          <w:marTop w:val="0"/>
          <w:marBottom w:val="0"/>
          <w:divBdr>
            <w:top w:val="none" w:sz="0" w:space="0" w:color="auto"/>
            <w:left w:val="none" w:sz="0" w:space="0" w:color="auto"/>
            <w:bottom w:val="none" w:sz="0" w:space="0" w:color="auto"/>
            <w:right w:val="none" w:sz="0" w:space="0" w:color="auto"/>
          </w:divBdr>
        </w:div>
        <w:div w:id="655647445">
          <w:marLeft w:val="0"/>
          <w:marRight w:val="0"/>
          <w:marTop w:val="0"/>
          <w:marBottom w:val="0"/>
          <w:divBdr>
            <w:top w:val="none" w:sz="0" w:space="0" w:color="auto"/>
            <w:left w:val="none" w:sz="0" w:space="0" w:color="auto"/>
            <w:bottom w:val="none" w:sz="0" w:space="0" w:color="auto"/>
            <w:right w:val="none" w:sz="0" w:space="0" w:color="auto"/>
          </w:divBdr>
        </w:div>
        <w:div w:id="778374950">
          <w:marLeft w:val="0"/>
          <w:marRight w:val="0"/>
          <w:marTop w:val="0"/>
          <w:marBottom w:val="0"/>
          <w:divBdr>
            <w:top w:val="none" w:sz="0" w:space="0" w:color="auto"/>
            <w:left w:val="none" w:sz="0" w:space="0" w:color="auto"/>
            <w:bottom w:val="none" w:sz="0" w:space="0" w:color="auto"/>
            <w:right w:val="none" w:sz="0" w:space="0" w:color="auto"/>
          </w:divBdr>
        </w:div>
        <w:div w:id="812525194">
          <w:marLeft w:val="0"/>
          <w:marRight w:val="0"/>
          <w:marTop w:val="0"/>
          <w:marBottom w:val="0"/>
          <w:divBdr>
            <w:top w:val="none" w:sz="0" w:space="0" w:color="auto"/>
            <w:left w:val="none" w:sz="0" w:space="0" w:color="auto"/>
            <w:bottom w:val="none" w:sz="0" w:space="0" w:color="auto"/>
            <w:right w:val="none" w:sz="0" w:space="0" w:color="auto"/>
          </w:divBdr>
        </w:div>
        <w:div w:id="938559924">
          <w:marLeft w:val="0"/>
          <w:marRight w:val="0"/>
          <w:marTop w:val="0"/>
          <w:marBottom w:val="0"/>
          <w:divBdr>
            <w:top w:val="none" w:sz="0" w:space="0" w:color="auto"/>
            <w:left w:val="none" w:sz="0" w:space="0" w:color="auto"/>
            <w:bottom w:val="none" w:sz="0" w:space="0" w:color="auto"/>
            <w:right w:val="none" w:sz="0" w:space="0" w:color="auto"/>
          </w:divBdr>
        </w:div>
        <w:div w:id="1094977508">
          <w:marLeft w:val="0"/>
          <w:marRight w:val="0"/>
          <w:marTop w:val="0"/>
          <w:marBottom w:val="0"/>
          <w:divBdr>
            <w:top w:val="none" w:sz="0" w:space="0" w:color="auto"/>
            <w:left w:val="none" w:sz="0" w:space="0" w:color="auto"/>
            <w:bottom w:val="none" w:sz="0" w:space="0" w:color="auto"/>
            <w:right w:val="none" w:sz="0" w:space="0" w:color="auto"/>
          </w:divBdr>
        </w:div>
        <w:div w:id="1333752330">
          <w:marLeft w:val="0"/>
          <w:marRight w:val="0"/>
          <w:marTop w:val="0"/>
          <w:marBottom w:val="0"/>
          <w:divBdr>
            <w:top w:val="none" w:sz="0" w:space="0" w:color="auto"/>
            <w:left w:val="none" w:sz="0" w:space="0" w:color="auto"/>
            <w:bottom w:val="none" w:sz="0" w:space="0" w:color="auto"/>
            <w:right w:val="none" w:sz="0" w:space="0" w:color="auto"/>
          </w:divBdr>
        </w:div>
        <w:div w:id="1359887977">
          <w:marLeft w:val="0"/>
          <w:marRight w:val="0"/>
          <w:marTop w:val="0"/>
          <w:marBottom w:val="0"/>
          <w:divBdr>
            <w:top w:val="none" w:sz="0" w:space="0" w:color="auto"/>
            <w:left w:val="none" w:sz="0" w:space="0" w:color="auto"/>
            <w:bottom w:val="none" w:sz="0" w:space="0" w:color="auto"/>
            <w:right w:val="none" w:sz="0" w:space="0" w:color="auto"/>
          </w:divBdr>
        </w:div>
        <w:div w:id="1432240841">
          <w:marLeft w:val="0"/>
          <w:marRight w:val="0"/>
          <w:marTop w:val="0"/>
          <w:marBottom w:val="0"/>
          <w:divBdr>
            <w:top w:val="none" w:sz="0" w:space="0" w:color="auto"/>
            <w:left w:val="none" w:sz="0" w:space="0" w:color="auto"/>
            <w:bottom w:val="none" w:sz="0" w:space="0" w:color="auto"/>
            <w:right w:val="none" w:sz="0" w:space="0" w:color="auto"/>
          </w:divBdr>
        </w:div>
        <w:div w:id="1450465432">
          <w:marLeft w:val="0"/>
          <w:marRight w:val="0"/>
          <w:marTop w:val="0"/>
          <w:marBottom w:val="0"/>
          <w:divBdr>
            <w:top w:val="none" w:sz="0" w:space="0" w:color="auto"/>
            <w:left w:val="none" w:sz="0" w:space="0" w:color="auto"/>
            <w:bottom w:val="none" w:sz="0" w:space="0" w:color="auto"/>
            <w:right w:val="none" w:sz="0" w:space="0" w:color="auto"/>
          </w:divBdr>
        </w:div>
        <w:div w:id="1650666845">
          <w:marLeft w:val="0"/>
          <w:marRight w:val="0"/>
          <w:marTop w:val="0"/>
          <w:marBottom w:val="0"/>
          <w:divBdr>
            <w:top w:val="none" w:sz="0" w:space="0" w:color="auto"/>
            <w:left w:val="none" w:sz="0" w:space="0" w:color="auto"/>
            <w:bottom w:val="none" w:sz="0" w:space="0" w:color="auto"/>
            <w:right w:val="none" w:sz="0" w:space="0" w:color="auto"/>
          </w:divBdr>
        </w:div>
        <w:div w:id="1794250468">
          <w:marLeft w:val="0"/>
          <w:marRight w:val="0"/>
          <w:marTop w:val="0"/>
          <w:marBottom w:val="0"/>
          <w:divBdr>
            <w:top w:val="none" w:sz="0" w:space="0" w:color="auto"/>
            <w:left w:val="none" w:sz="0" w:space="0" w:color="auto"/>
            <w:bottom w:val="none" w:sz="0" w:space="0" w:color="auto"/>
            <w:right w:val="none" w:sz="0" w:space="0" w:color="auto"/>
          </w:divBdr>
        </w:div>
        <w:div w:id="1906601217">
          <w:marLeft w:val="0"/>
          <w:marRight w:val="0"/>
          <w:marTop w:val="0"/>
          <w:marBottom w:val="0"/>
          <w:divBdr>
            <w:top w:val="none" w:sz="0" w:space="0" w:color="auto"/>
            <w:left w:val="none" w:sz="0" w:space="0" w:color="auto"/>
            <w:bottom w:val="none" w:sz="0" w:space="0" w:color="auto"/>
            <w:right w:val="none" w:sz="0" w:space="0" w:color="auto"/>
          </w:divBdr>
        </w:div>
        <w:div w:id="2032103380">
          <w:marLeft w:val="0"/>
          <w:marRight w:val="0"/>
          <w:marTop w:val="0"/>
          <w:marBottom w:val="0"/>
          <w:divBdr>
            <w:top w:val="none" w:sz="0" w:space="0" w:color="auto"/>
            <w:left w:val="none" w:sz="0" w:space="0" w:color="auto"/>
            <w:bottom w:val="none" w:sz="0" w:space="0" w:color="auto"/>
            <w:right w:val="none" w:sz="0" w:space="0" w:color="auto"/>
          </w:divBdr>
        </w:div>
      </w:divsChild>
    </w:div>
    <w:div w:id="1016007464">
      <w:bodyDiv w:val="1"/>
      <w:marLeft w:val="0"/>
      <w:marRight w:val="0"/>
      <w:marTop w:val="0"/>
      <w:marBottom w:val="0"/>
      <w:divBdr>
        <w:top w:val="none" w:sz="0" w:space="0" w:color="auto"/>
        <w:left w:val="none" w:sz="0" w:space="0" w:color="auto"/>
        <w:bottom w:val="none" w:sz="0" w:space="0" w:color="auto"/>
        <w:right w:val="none" w:sz="0" w:space="0" w:color="auto"/>
      </w:divBdr>
    </w:div>
    <w:div w:id="1016888905">
      <w:bodyDiv w:val="1"/>
      <w:marLeft w:val="0"/>
      <w:marRight w:val="0"/>
      <w:marTop w:val="0"/>
      <w:marBottom w:val="0"/>
      <w:divBdr>
        <w:top w:val="none" w:sz="0" w:space="0" w:color="auto"/>
        <w:left w:val="none" w:sz="0" w:space="0" w:color="auto"/>
        <w:bottom w:val="none" w:sz="0" w:space="0" w:color="auto"/>
        <w:right w:val="none" w:sz="0" w:space="0" w:color="auto"/>
      </w:divBdr>
    </w:div>
    <w:div w:id="1017467810">
      <w:bodyDiv w:val="1"/>
      <w:marLeft w:val="0"/>
      <w:marRight w:val="0"/>
      <w:marTop w:val="0"/>
      <w:marBottom w:val="0"/>
      <w:divBdr>
        <w:top w:val="none" w:sz="0" w:space="0" w:color="auto"/>
        <w:left w:val="none" w:sz="0" w:space="0" w:color="auto"/>
        <w:bottom w:val="none" w:sz="0" w:space="0" w:color="auto"/>
        <w:right w:val="none" w:sz="0" w:space="0" w:color="auto"/>
      </w:divBdr>
    </w:div>
    <w:div w:id="1031495608">
      <w:bodyDiv w:val="1"/>
      <w:marLeft w:val="0"/>
      <w:marRight w:val="0"/>
      <w:marTop w:val="0"/>
      <w:marBottom w:val="0"/>
      <w:divBdr>
        <w:top w:val="none" w:sz="0" w:space="0" w:color="auto"/>
        <w:left w:val="none" w:sz="0" w:space="0" w:color="auto"/>
        <w:bottom w:val="none" w:sz="0" w:space="0" w:color="auto"/>
        <w:right w:val="none" w:sz="0" w:space="0" w:color="auto"/>
      </w:divBdr>
      <w:divsChild>
        <w:div w:id="2073380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347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305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37268672">
      <w:bodyDiv w:val="1"/>
      <w:marLeft w:val="0"/>
      <w:marRight w:val="0"/>
      <w:marTop w:val="0"/>
      <w:marBottom w:val="0"/>
      <w:divBdr>
        <w:top w:val="none" w:sz="0" w:space="0" w:color="auto"/>
        <w:left w:val="none" w:sz="0" w:space="0" w:color="auto"/>
        <w:bottom w:val="none" w:sz="0" w:space="0" w:color="auto"/>
        <w:right w:val="none" w:sz="0" w:space="0" w:color="auto"/>
      </w:divBdr>
    </w:div>
    <w:div w:id="1044479767">
      <w:bodyDiv w:val="1"/>
      <w:marLeft w:val="0"/>
      <w:marRight w:val="0"/>
      <w:marTop w:val="0"/>
      <w:marBottom w:val="0"/>
      <w:divBdr>
        <w:top w:val="none" w:sz="0" w:space="0" w:color="auto"/>
        <w:left w:val="none" w:sz="0" w:space="0" w:color="auto"/>
        <w:bottom w:val="none" w:sz="0" w:space="0" w:color="auto"/>
        <w:right w:val="none" w:sz="0" w:space="0" w:color="auto"/>
      </w:divBdr>
    </w:div>
    <w:div w:id="1061367643">
      <w:bodyDiv w:val="1"/>
      <w:marLeft w:val="0"/>
      <w:marRight w:val="0"/>
      <w:marTop w:val="0"/>
      <w:marBottom w:val="0"/>
      <w:divBdr>
        <w:top w:val="none" w:sz="0" w:space="0" w:color="auto"/>
        <w:left w:val="none" w:sz="0" w:space="0" w:color="auto"/>
        <w:bottom w:val="none" w:sz="0" w:space="0" w:color="auto"/>
        <w:right w:val="none" w:sz="0" w:space="0" w:color="auto"/>
      </w:divBdr>
    </w:div>
    <w:div w:id="1062631989">
      <w:bodyDiv w:val="1"/>
      <w:marLeft w:val="0"/>
      <w:marRight w:val="0"/>
      <w:marTop w:val="0"/>
      <w:marBottom w:val="0"/>
      <w:divBdr>
        <w:top w:val="none" w:sz="0" w:space="0" w:color="auto"/>
        <w:left w:val="none" w:sz="0" w:space="0" w:color="auto"/>
        <w:bottom w:val="none" w:sz="0" w:space="0" w:color="auto"/>
        <w:right w:val="none" w:sz="0" w:space="0" w:color="auto"/>
      </w:divBdr>
      <w:divsChild>
        <w:div w:id="1175808496">
          <w:marLeft w:val="0"/>
          <w:marRight w:val="0"/>
          <w:marTop w:val="0"/>
          <w:marBottom w:val="0"/>
          <w:divBdr>
            <w:top w:val="none" w:sz="0" w:space="0" w:color="auto"/>
            <w:left w:val="none" w:sz="0" w:space="0" w:color="auto"/>
            <w:bottom w:val="none" w:sz="0" w:space="0" w:color="auto"/>
            <w:right w:val="none" w:sz="0" w:space="0" w:color="auto"/>
          </w:divBdr>
        </w:div>
      </w:divsChild>
    </w:div>
    <w:div w:id="1065420749">
      <w:bodyDiv w:val="1"/>
      <w:marLeft w:val="0"/>
      <w:marRight w:val="0"/>
      <w:marTop w:val="0"/>
      <w:marBottom w:val="0"/>
      <w:divBdr>
        <w:top w:val="none" w:sz="0" w:space="0" w:color="auto"/>
        <w:left w:val="none" w:sz="0" w:space="0" w:color="auto"/>
        <w:bottom w:val="none" w:sz="0" w:space="0" w:color="auto"/>
        <w:right w:val="none" w:sz="0" w:space="0" w:color="auto"/>
      </w:divBdr>
    </w:div>
    <w:div w:id="1065447280">
      <w:bodyDiv w:val="1"/>
      <w:marLeft w:val="0"/>
      <w:marRight w:val="0"/>
      <w:marTop w:val="0"/>
      <w:marBottom w:val="0"/>
      <w:divBdr>
        <w:top w:val="none" w:sz="0" w:space="0" w:color="auto"/>
        <w:left w:val="none" w:sz="0" w:space="0" w:color="auto"/>
        <w:bottom w:val="none" w:sz="0" w:space="0" w:color="auto"/>
        <w:right w:val="none" w:sz="0" w:space="0" w:color="auto"/>
      </w:divBdr>
    </w:div>
    <w:div w:id="1065951993">
      <w:bodyDiv w:val="1"/>
      <w:marLeft w:val="0"/>
      <w:marRight w:val="0"/>
      <w:marTop w:val="0"/>
      <w:marBottom w:val="0"/>
      <w:divBdr>
        <w:top w:val="none" w:sz="0" w:space="0" w:color="auto"/>
        <w:left w:val="none" w:sz="0" w:space="0" w:color="auto"/>
        <w:bottom w:val="none" w:sz="0" w:space="0" w:color="auto"/>
        <w:right w:val="none" w:sz="0" w:space="0" w:color="auto"/>
      </w:divBdr>
      <w:divsChild>
        <w:div w:id="812798536">
          <w:marLeft w:val="0"/>
          <w:marRight w:val="0"/>
          <w:marTop w:val="0"/>
          <w:marBottom w:val="0"/>
          <w:divBdr>
            <w:top w:val="none" w:sz="0" w:space="0" w:color="auto"/>
            <w:left w:val="none" w:sz="0" w:space="0" w:color="auto"/>
            <w:bottom w:val="none" w:sz="0" w:space="0" w:color="auto"/>
            <w:right w:val="none" w:sz="0" w:space="0" w:color="auto"/>
          </w:divBdr>
        </w:div>
      </w:divsChild>
    </w:div>
    <w:div w:id="1072315964">
      <w:bodyDiv w:val="1"/>
      <w:marLeft w:val="0"/>
      <w:marRight w:val="0"/>
      <w:marTop w:val="0"/>
      <w:marBottom w:val="0"/>
      <w:divBdr>
        <w:top w:val="none" w:sz="0" w:space="0" w:color="auto"/>
        <w:left w:val="none" w:sz="0" w:space="0" w:color="auto"/>
        <w:bottom w:val="none" w:sz="0" w:space="0" w:color="auto"/>
        <w:right w:val="none" w:sz="0" w:space="0" w:color="auto"/>
      </w:divBdr>
    </w:div>
    <w:div w:id="1078402211">
      <w:bodyDiv w:val="1"/>
      <w:marLeft w:val="0"/>
      <w:marRight w:val="0"/>
      <w:marTop w:val="0"/>
      <w:marBottom w:val="0"/>
      <w:divBdr>
        <w:top w:val="none" w:sz="0" w:space="0" w:color="auto"/>
        <w:left w:val="none" w:sz="0" w:space="0" w:color="auto"/>
        <w:bottom w:val="none" w:sz="0" w:space="0" w:color="auto"/>
        <w:right w:val="none" w:sz="0" w:space="0" w:color="auto"/>
      </w:divBdr>
      <w:divsChild>
        <w:div w:id="1643534834">
          <w:marLeft w:val="0"/>
          <w:marRight w:val="0"/>
          <w:marTop w:val="0"/>
          <w:marBottom w:val="0"/>
          <w:divBdr>
            <w:top w:val="none" w:sz="0" w:space="0" w:color="auto"/>
            <w:left w:val="none" w:sz="0" w:space="0" w:color="auto"/>
            <w:bottom w:val="none" w:sz="0" w:space="0" w:color="auto"/>
            <w:right w:val="none" w:sz="0" w:space="0" w:color="auto"/>
          </w:divBdr>
        </w:div>
      </w:divsChild>
    </w:div>
    <w:div w:id="1080249218">
      <w:bodyDiv w:val="1"/>
      <w:marLeft w:val="0"/>
      <w:marRight w:val="0"/>
      <w:marTop w:val="0"/>
      <w:marBottom w:val="0"/>
      <w:divBdr>
        <w:top w:val="none" w:sz="0" w:space="0" w:color="auto"/>
        <w:left w:val="none" w:sz="0" w:space="0" w:color="auto"/>
        <w:bottom w:val="none" w:sz="0" w:space="0" w:color="auto"/>
        <w:right w:val="none" w:sz="0" w:space="0" w:color="auto"/>
      </w:divBdr>
    </w:div>
    <w:div w:id="1088160404">
      <w:bodyDiv w:val="1"/>
      <w:marLeft w:val="0"/>
      <w:marRight w:val="0"/>
      <w:marTop w:val="0"/>
      <w:marBottom w:val="0"/>
      <w:divBdr>
        <w:top w:val="none" w:sz="0" w:space="0" w:color="auto"/>
        <w:left w:val="none" w:sz="0" w:space="0" w:color="auto"/>
        <w:bottom w:val="none" w:sz="0" w:space="0" w:color="auto"/>
        <w:right w:val="none" w:sz="0" w:space="0" w:color="auto"/>
      </w:divBdr>
      <w:divsChild>
        <w:div w:id="862590092">
          <w:marLeft w:val="0"/>
          <w:marRight w:val="0"/>
          <w:marTop w:val="0"/>
          <w:marBottom w:val="0"/>
          <w:divBdr>
            <w:top w:val="none" w:sz="0" w:space="0" w:color="auto"/>
            <w:left w:val="none" w:sz="0" w:space="0" w:color="auto"/>
            <w:bottom w:val="none" w:sz="0" w:space="0" w:color="auto"/>
            <w:right w:val="none" w:sz="0" w:space="0" w:color="auto"/>
          </w:divBdr>
        </w:div>
      </w:divsChild>
    </w:div>
    <w:div w:id="1095901163">
      <w:bodyDiv w:val="1"/>
      <w:marLeft w:val="0"/>
      <w:marRight w:val="0"/>
      <w:marTop w:val="0"/>
      <w:marBottom w:val="0"/>
      <w:divBdr>
        <w:top w:val="none" w:sz="0" w:space="0" w:color="auto"/>
        <w:left w:val="none" w:sz="0" w:space="0" w:color="auto"/>
        <w:bottom w:val="none" w:sz="0" w:space="0" w:color="auto"/>
        <w:right w:val="none" w:sz="0" w:space="0" w:color="auto"/>
      </w:divBdr>
    </w:div>
    <w:div w:id="1098015003">
      <w:bodyDiv w:val="1"/>
      <w:marLeft w:val="0"/>
      <w:marRight w:val="0"/>
      <w:marTop w:val="0"/>
      <w:marBottom w:val="0"/>
      <w:divBdr>
        <w:top w:val="none" w:sz="0" w:space="0" w:color="auto"/>
        <w:left w:val="none" w:sz="0" w:space="0" w:color="auto"/>
        <w:bottom w:val="none" w:sz="0" w:space="0" w:color="auto"/>
        <w:right w:val="none" w:sz="0" w:space="0" w:color="auto"/>
      </w:divBdr>
    </w:div>
    <w:div w:id="1107189023">
      <w:bodyDiv w:val="1"/>
      <w:marLeft w:val="0"/>
      <w:marRight w:val="0"/>
      <w:marTop w:val="0"/>
      <w:marBottom w:val="0"/>
      <w:divBdr>
        <w:top w:val="none" w:sz="0" w:space="0" w:color="auto"/>
        <w:left w:val="none" w:sz="0" w:space="0" w:color="auto"/>
        <w:bottom w:val="none" w:sz="0" w:space="0" w:color="auto"/>
        <w:right w:val="none" w:sz="0" w:space="0" w:color="auto"/>
      </w:divBdr>
    </w:div>
    <w:div w:id="1120757340">
      <w:bodyDiv w:val="1"/>
      <w:marLeft w:val="0"/>
      <w:marRight w:val="0"/>
      <w:marTop w:val="0"/>
      <w:marBottom w:val="0"/>
      <w:divBdr>
        <w:top w:val="none" w:sz="0" w:space="0" w:color="auto"/>
        <w:left w:val="none" w:sz="0" w:space="0" w:color="auto"/>
        <w:bottom w:val="none" w:sz="0" w:space="0" w:color="auto"/>
        <w:right w:val="none" w:sz="0" w:space="0" w:color="auto"/>
      </w:divBdr>
    </w:div>
    <w:div w:id="1123112931">
      <w:bodyDiv w:val="1"/>
      <w:marLeft w:val="0"/>
      <w:marRight w:val="0"/>
      <w:marTop w:val="0"/>
      <w:marBottom w:val="0"/>
      <w:divBdr>
        <w:top w:val="none" w:sz="0" w:space="0" w:color="auto"/>
        <w:left w:val="none" w:sz="0" w:space="0" w:color="auto"/>
        <w:bottom w:val="none" w:sz="0" w:space="0" w:color="auto"/>
        <w:right w:val="none" w:sz="0" w:space="0" w:color="auto"/>
      </w:divBdr>
      <w:divsChild>
        <w:div w:id="688683025">
          <w:marLeft w:val="0"/>
          <w:marRight w:val="0"/>
          <w:marTop w:val="0"/>
          <w:marBottom w:val="0"/>
          <w:divBdr>
            <w:top w:val="none" w:sz="0" w:space="0" w:color="auto"/>
            <w:left w:val="none" w:sz="0" w:space="0" w:color="auto"/>
            <w:bottom w:val="none" w:sz="0" w:space="0" w:color="auto"/>
            <w:right w:val="none" w:sz="0" w:space="0" w:color="auto"/>
          </w:divBdr>
        </w:div>
      </w:divsChild>
    </w:div>
    <w:div w:id="1133862761">
      <w:bodyDiv w:val="1"/>
      <w:marLeft w:val="0"/>
      <w:marRight w:val="0"/>
      <w:marTop w:val="0"/>
      <w:marBottom w:val="0"/>
      <w:divBdr>
        <w:top w:val="none" w:sz="0" w:space="0" w:color="auto"/>
        <w:left w:val="none" w:sz="0" w:space="0" w:color="auto"/>
        <w:bottom w:val="none" w:sz="0" w:space="0" w:color="auto"/>
        <w:right w:val="none" w:sz="0" w:space="0" w:color="auto"/>
      </w:divBdr>
    </w:div>
    <w:div w:id="1135754051">
      <w:bodyDiv w:val="1"/>
      <w:marLeft w:val="0"/>
      <w:marRight w:val="0"/>
      <w:marTop w:val="0"/>
      <w:marBottom w:val="0"/>
      <w:divBdr>
        <w:top w:val="none" w:sz="0" w:space="0" w:color="auto"/>
        <w:left w:val="none" w:sz="0" w:space="0" w:color="auto"/>
        <w:bottom w:val="none" w:sz="0" w:space="0" w:color="auto"/>
        <w:right w:val="none" w:sz="0" w:space="0" w:color="auto"/>
      </w:divBdr>
    </w:div>
    <w:div w:id="1138452702">
      <w:bodyDiv w:val="1"/>
      <w:marLeft w:val="0"/>
      <w:marRight w:val="0"/>
      <w:marTop w:val="0"/>
      <w:marBottom w:val="0"/>
      <w:divBdr>
        <w:top w:val="none" w:sz="0" w:space="0" w:color="auto"/>
        <w:left w:val="none" w:sz="0" w:space="0" w:color="auto"/>
        <w:bottom w:val="none" w:sz="0" w:space="0" w:color="auto"/>
        <w:right w:val="none" w:sz="0" w:space="0" w:color="auto"/>
      </w:divBdr>
    </w:div>
    <w:div w:id="1142845977">
      <w:bodyDiv w:val="1"/>
      <w:marLeft w:val="0"/>
      <w:marRight w:val="0"/>
      <w:marTop w:val="0"/>
      <w:marBottom w:val="0"/>
      <w:divBdr>
        <w:top w:val="none" w:sz="0" w:space="0" w:color="auto"/>
        <w:left w:val="none" w:sz="0" w:space="0" w:color="auto"/>
        <w:bottom w:val="none" w:sz="0" w:space="0" w:color="auto"/>
        <w:right w:val="none" w:sz="0" w:space="0" w:color="auto"/>
      </w:divBdr>
    </w:div>
    <w:div w:id="1144783319">
      <w:bodyDiv w:val="1"/>
      <w:marLeft w:val="0"/>
      <w:marRight w:val="0"/>
      <w:marTop w:val="0"/>
      <w:marBottom w:val="0"/>
      <w:divBdr>
        <w:top w:val="none" w:sz="0" w:space="0" w:color="auto"/>
        <w:left w:val="none" w:sz="0" w:space="0" w:color="auto"/>
        <w:bottom w:val="none" w:sz="0" w:space="0" w:color="auto"/>
        <w:right w:val="none" w:sz="0" w:space="0" w:color="auto"/>
      </w:divBdr>
    </w:div>
    <w:div w:id="1153452692">
      <w:bodyDiv w:val="1"/>
      <w:marLeft w:val="0"/>
      <w:marRight w:val="0"/>
      <w:marTop w:val="0"/>
      <w:marBottom w:val="0"/>
      <w:divBdr>
        <w:top w:val="none" w:sz="0" w:space="0" w:color="auto"/>
        <w:left w:val="none" w:sz="0" w:space="0" w:color="auto"/>
        <w:bottom w:val="none" w:sz="0" w:space="0" w:color="auto"/>
        <w:right w:val="none" w:sz="0" w:space="0" w:color="auto"/>
      </w:divBdr>
    </w:div>
    <w:div w:id="1154830781">
      <w:bodyDiv w:val="1"/>
      <w:marLeft w:val="0"/>
      <w:marRight w:val="0"/>
      <w:marTop w:val="0"/>
      <w:marBottom w:val="0"/>
      <w:divBdr>
        <w:top w:val="none" w:sz="0" w:space="0" w:color="auto"/>
        <w:left w:val="none" w:sz="0" w:space="0" w:color="auto"/>
        <w:bottom w:val="none" w:sz="0" w:space="0" w:color="auto"/>
        <w:right w:val="none" w:sz="0" w:space="0" w:color="auto"/>
      </w:divBdr>
    </w:div>
    <w:div w:id="1155028037">
      <w:bodyDiv w:val="1"/>
      <w:marLeft w:val="0"/>
      <w:marRight w:val="0"/>
      <w:marTop w:val="0"/>
      <w:marBottom w:val="0"/>
      <w:divBdr>
        <w:top w:val="none" w:sz="0" w:space="0" w:color="auto"/>
        <w:left w:val="none" w:sz="0" w:space="0" w:color="auto"/>
        <w:bottom w:val="none" w:sz="0" w:space="0" w:color="auto"/>
        <w:right w:val="none" w:sz="0" w:space="0" w:color="auto"/>
      </w:divBdr>
      <w:divsChild>
        <w:div w:id="126897242">
          <w:marLeft w:val="0"/>
          <w:marRight w:val="0"/>
          <w:marTop w:val="0"/>
          <w:marBottom w:val="0"/>
          <w:divBdr>
            <w:top w:val="none" w:sz="0" w:space="0" w:color="auto"/>
            <w:left w:val="none" w:sz="0" w:space="0" w:color="auto"/>
            <w:bottom w:val="none" w:sz="0" w:space="0" w:color="auto"/>
            <w:right w:val="none" w:sz="0" w:space="0" w:color="auto"/>
          </w:divBdr>
          <w:divsChild>
            <w:div w:id="2075156100">
              <w:marLeft w:val="0"/>
              <w:marRight w:val="0"/>
              <w:marTop w:val="0"/>
              <w:marBottom w:val="0"/>
              <w:divBdr>
                <w:top w:val="none" w:sz="0" w:space="0" w:color="auto"/>
                <w:left w:val="none" w:sz="0" w:space="0" w:color="auto"/>
                <w:bottom w:val="none" w:sz="0" w:space="0" w:color="auto"/>
                <w:right w:val="none" w:sz="0" w:space="0" w:color="auto"/>
              </w:divBdr>
              <w:divsChild>
                <w:div w:id="722369698">
                  <w:marLeft w:val="0"/>
                  <w:marRight w:val="0"/>
                  <w:marTop w:val="0"/>
                  <w:marBottom w:val="0"/>
                  <w:divBdr>
                    <w:top w:val="none" w:sz="0" w:space="0" w:color="auto"/>
                    <w:left w:val="none" w:sz="0" w:space="0" w:color="auto"/>
                    <w:bottom w:val="none" w:sz="0" w:space="0" w:color="auto"/>
                    <w:right w:val="none" w:sz="0" w:space="0" w:color="auto"/>
                  </w:divBdr>
                  <w:divsChild>
                    <w:div w:id="1924604027">
                      <w:marLeft w:val="0"/>
                      <w:marRight w:val="0"/>
                      <w:marTop w:val="0"/>
                      <w:marBottom w:val="0"/>
                      <w:divBdr>
                        <w:top w:val="none" w:sz="0" w:space="0" w:color="auto"/>
                        <w:left w:val="none" w:sz="0" w:space="0" w:color="auto"/>
                        <w:bottom w:val="none" w:sz="0" w:space="0" w:color="auto"/>
                        <w:right w:val="none" w:sz="0" w:space="0" w:color="auto"/>
                      </w:divBdr>
                      <w:divsChild>
                        <w:div w:id="45223116">
                          <w:marLeft w:val="0"/>
                          <w:marRight w:val="0"/>
                          <w:marTop w:val="0"/>
                          <w:marBottom w:val="0"/>
                          <w:divBdr>
                            <w:top w:val="none" w:sz="0" w:space="0" w:color="auto"/>
                            <w:left w:val="none" w:sz="0" w:space="0" w:color="auto"/>
                            <w:bottom w:val="none" w:sz="0" w:space="0" w:color="auto"/>
                            <w:right w:val="none" w:sz="0" w:space="0" w:color="auto"/>
                          </w:divBdr>
                          <w:divsChild>
                            <w:div w:id="395861347">
                              <w:marLeft w:val="0"/>
                              <w:marRight w:val="0"/>
                              <w:marTop w:val="0"/>
                              <w:marBottom w:val="0"/>
                              <w:divBdr>
                                <w:top w:val="none" w:sz="0" w:space="0" w:color="auto"/>
                                <w:left w:val="none" w:sz="0" w:space="0" w:color="auto"/>
                                <w:bottom w:val="none" w:sz="0" w:space="0" w:color="auto"/>
                                <w:right w:val="none" w:sz="0" w:space="0" w:color="auto"/>
                              </w:divBdr>
                            </w:div>
                            <w:div w:id="1041900690">
                              <w:marLeft w:val="0"/>
                              <w:marRight w:val="0"/>
                              <w:marTop w:val="0"/>
                              <w:marBottom w:val="0"/>
                              <w:divBdr>
                                <w:top w:val="none" w:sz="0" w:space="0" w:color="auto"/>
                                <w:left w:val="none" w:sz="0" w:space="0" w:color="auto"/>
                                <w:bottom w:val="none" w:sz="0" w:space="0" w:color="auto"/>
                                <w:right w:val="none" w:sz="0" w:space="0" w:color="auto"/>
                              </w:divBdr>
                            </w:div>
                            <w:div w:id="1073623851">
                              <w:marLeft w:val="0"/>
                              <w:marRight w:val="0"/>
                              <w:marTop w:val="0"/>
                              <w:marBottom w:val="0"/>
                              <w:divBdr>
                                <w:top w:val="none" w:sz="0" w:space="0" w:color="auto"/>
                                <w:left w:val="none" w:sz="0" w:space="0" w:color="auto"/>
                                <w:bottom w:val="none" w:sz="0" w:space="0" w:color="auto"/>
                                <w:right w:val="none" w:sz="0" w:space="0" w:color="auto"/>
                              </w:divBdr>
                            </w:div>
                            <w:div w:id="1125780877">
                              <w:marLeft w:val="0"/>
                              <w:marRight w:val="0"/>
                              <w:marTop w:val="0"/>
                              <w:marBottom w:val="0"/>
                              <w:divBdr>
                                <w:top w:val="none" w:sz="0" w:space="0" w:color="auto"/>
                                <w:left w:val="none" w:sz="0" w:space="0" w:color="auto"/>
                                <w:bottom w:val="none" w:sz="0" w:space="0" w:color="auto"/>
                                <w:right w:val="none" w:sz="0" w:space="0" w:color="auto"/>
                              </w:divBdr>
                            </w:div>
                            <w:div w:id="1963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195189">
      <w:bodyDiv w:val="1"/>
      <w:marLeft w:val="0"/>
      <w:marRight w:val="0"/>
      <w:marTop w:val="0"/>
      <w:marBottom w:val="0"/>
      <w:divBdr>
        <w:top w:val="none" w:sz="0" w:space="0" w:color="auto"/>
        <w:left w:val="none" w:sz="0" w:space="0" w:color="auto"/>
        <w:bottom w:val="none" w:sz="0" w:space="0" w:color="auto"/>
        <w:right w:val="none" w:sz="0" w:space="0" w:color="auto"/>
      </w:divBdr>
    </w:div>
    <w:div w:id="1180856274">
      <w:bodyDiv w:val="1"/>
      <w:marLeft w:val="0"/>
      <w:marRight w:val="0"/>
      <w:marTop w:val="0"/>
      <w:marBottom w:val="0"/>
      <w:divBdr>
        <w:top w:val="none" w:sz="0" w:space="0" w:color="auto"/>
        <w:left w:val="none" w:sz="0" w:space="0" w:color="auto"/>
        <w:bottom w:val="none" w:sz="0" w:space="0" w:color="auto"/>
        <w:right w:val="none" w:sz="0" w:space="0" w:color="auto"/>
      </w:divBdr>
    </w:div>
    <w:div w:id="1190295667">
      <w:bodyDiv w:val="1"/>
      <w:marLeft w:val="0"/>
      <w:marRight w:val="0"/>
      <w:marTop w:val="0"/>
      <w:marBottom w:val="0"/>
      <w:divBdr>
        <w:top w:val="none" w:sz="0" w:space="0" w:color="auto"/>
        <w:left w:val="none" w:sz="0" w:space="0" w:color="auto"/>
        <w:bottom w:val="none" w:sz="0" w:space="0" w:color="auto"/>
        <w:right w:val="none" w:sz="0" w:space="0" w:color="auto"/>
      </w:divBdr>
      <w:divsChild>
        <w:div w:id="130293611">
          <w:marLeft w:val="0"/>
          <w:marRight w:val="0"/>
          <w:marTop w:val="0"/>
          <w:marBottom w:val="0"/>
          <w:divBdr>
            <w:top w:val="none" w:sz="0" w:space="0" w:color="auto"/>
            <w:left w:val="none" w:sz="0" w:space="0" w:color="auto"/>
            <w:bottom w:val="none" w:sz="0" w:space="0" w:color="auto"/>
            <w:right w:val="none" w:sz="0" w:space="0" w:color="auto"/>
          </w:divBdr>
        </w:div>
        <w:div w:id="1093475632">
          <w:marLeft w:val="0"/>
          <w:marRight w:val="0"/>
          <w:marTop w:val="0"/>
          <w:marBottom w:val="0"/>
          <w:divBdr>
            <w:top w:val="none" w:sz="0" w:space="0" w:color="auto"/>
            <w:left w:val="none" w:sz="0" w:space="0" w:color="auto"/>
            <w:bottom w:val="none" w:sz="0" w:space="0" w:color="auto"/>
            <w:right w:val="none" w:sz="0" w:space="0" w:color="auto"/>
          </w:divBdr>
        </w:div>
        <w:div w:id="1292907952">
          <w:marLeft w:val="0"/>
          <w:marRight w:val="0"/>
          <w:marTop w:val="0"/>
          <w:marBottom w:val="0"/>
          <w:divBdr>
            <w:top w:val="none" w:sz="0" w:space="0" w:color="auto"/>
            <w:left w:val="none" w:sz="0" w:space="0" w:color="auto"/>
            <w:bottom w:val="none" w:sz="0" w:space="0" w:color="auto"/>
            <w:right w:val="none" w:sz="0" w:space="0" w:color="auto"/>
          </w:divBdr>
        </w:div>
      </w:divsChild>
    </w:div>
    <w:div w:id="1193034100">
      <w:bodyDiv w:val="1"/>
      <w:marLeft w:val="0"/>
      <w:marRight w:val="0"/>
      <w:marTop w:val="0"/>
      <w:marBottom w:val="0"/>
      <w:divBdr>
        <w:top w:val="none" w:sz="0" w:space="0" w:color="auto"/>
        <w:left w:val="none" w:sz="0" w:space="0" w:color="auto"/>
        <w:bottom w:val="none" w:sz="0" w:space="0" w:color="auto"/>
        <w:right w:val="none" w:sz="0" w:space="0" w:color="auto"/>
      </w:divBdr>
      <w:divsChild>
        <w:div w:id="1879271907">
          <w:marLeft w:val="0"/>
          <w:marRight w:val="0"/>
          <w:marTop w:val="0"/>
          <w:marBottom w:val="0"/>
          <w:divBdr>
            <w:top w:val="none" w:sz="0" w:space="0" w:color="auto"/>
            <w:left w:val="none" w:sz="0" w:space="0" w:color="auto"/>
            <w:bottom w:val="none" w:sz="0" w:space="0" w:color="auto"/>
            <w:right w:val="none" w:sz="0" w:space="0" w:color="auto"/>
          </w:divBdr>
        </w:div>
      </w:divsChild>
    </w:div>
    <w:div w:id="1197817675">
      <w:bodyDiv w:val="1"/>
      <w:marLeft w:val="0"/>
      <w:marRight w:val="0"/>
      <w:marTop w:val="0"/>
      <w:marBottom w:val="0"/>
      <w:divBdr>
        <w:top w:val="none" w:sz="0" w:space="0" w:color="auto"/>
        <w:left w:val="none" w:sz="0" w:space="0" w:color="auto"/>
        <w:bottom w:val="none" w:sz="0" w:space="0" w:color="auto"/>
        <w:right w:val="none" w:sz="0" w:space="0" w:color="auto"/>
      </w:divBdr>
      <w:divsChild>
        <w:div w:id="834341854">
          <w:marLeft w:val="0"/>
          <w:marRight w:val="0"/>
          <w:marTop w:val="0"/>
          <w:marBottom w:val="0"/>
          <w:divBdr>
            <w:top w:val="single" w:sz="4" w:space="0" w:color="666666"/>
            <w:left w:val="single" w:sz="4" w:space="0" w:color="666666"/>
            <w:bottom w:val="single" w:sz="4" w:space="0" w:color="666666"/>
            <w:right w:val="single" w:sz="4" w:space="0" w:color="666666"/>
          </w:divBdr>
          <w:divsChild>
            <w:div w:id="293875086">
              <w:marLeft w:val="0"/>
              <w:marRight w:val="0"/>
              <w:marTop w:val="0"/>
              <w:marBottom w:val="0"/>
              <w:divBdr>
                <w:top w:val="none" w:sz="0" w:space="0" w:color="auto"/>
                <w:left w:val="none" w:sz="0" w:space="0" w:color="auto"/>
                <w:bottom w:val="none" w:sz="0" w:space="0" w:color="auto"/>
                <w:right w:val="none" w:sz="0" w:space="0" w:color="auto"/>
              </w:divBdr>
              <w:divsChild>
                <w:div w:id="490029204">
                  <w:marLeft w:val="60"/>
                  <w:marRight w:val="60"/>
                  <w:marTop w:val="60"/>
                  <w:marBottom w:val="60"/>
                  <w:divBdr>
                    <w:top w:val="none" w:sz="0" w:space="0" w:color="auto"/>
                    <w:left w:val="none" w:sz="0" w:space="0" w:color="auto"/>
                    <w:bottom w:val="none" w:sz="0" w:space="0" w:color="auto"/>
                    <w:right w:val="none" w:sz="0" w:space="0" w:color="auto"/>
                  </w:divBdr>
                  <w:divsChild>
                    <w:div w:id="1934703374">
                      <w:marLeft w:val="0"/>
                      <w:marRight w:val="0"/>
                      <w:marTop w:val="0"/>
                      <w:marBottom w:val="0"/>
                      <w:divBdr>
                        <w:top w:val="none" w:sz="0" w:space="0" w:color="auto"/>
                        <w:left w:val="none" w:sz="0" w:space="0" w:color="auto"/>
                        <w:bottom w:val="none" w:sz="0" w:space="0" w:color="auto"/>
                        <w:right w:val="none" w:sz="0" w:space="0" w:color="auto"/>
                      </w:divBdr>
                      <w:divsChild>
                        <w:div w:id="719479634">
                          <w:marLeft w:val="0"/>
                          <w:marRight w:val="0"/>
                          <w:marTop w:val="0"/>
                          <w:marBottom w:val="0"/>
                          <w:divBdr>
                            <w:top w:val="none" w:sz="0" w:space="0" w:color="auto"/>
                            <w:left w:val="none" w:sz="0" w:space="0" w:color="auto"/>
                            <w:bottom w:val="none" w:sz="0" w:space="0" w:color="auto"/>
                            <w:right w:val="none" w:sz="0" w:space="0" w:color="auto"/>
                          </w:divBdr>
                          <w:divsChild>
                            <w:div w:id="1296986735">
                              <w:marLeft w:val="0"/>
                              <w:marRight w:val="0"/>
                              <w:marTop w:val="0"/>
                              <w:marBottom w:val="0"/>
                              <w:divBdr>
                                <w:top w:val="none" w:sz="0" w:space="0" w:color="auto"/>
                                <w:left w:val="none" w:sz="0" w:space="0" w:color="auto"/>
                                <w:bottom w:val="none" w:sz="0" w:space="0" w:color="auto"/>
                                <w:right w:val="none" w:sz="0" w:space="0" w:color="auto"/>
                              </w:divBdr>
                              <w:divsChild>
                                <w:div w:id="800538400">
                                  <w:marLeft w:val="0"/>
                                  <w:marRight w:val="0"/>
                                  <w:marTop w:val="0"/>
                                  <w:marBottom w:val="0"/>
                                  <w:divBdr>
                                    <w:top w:val="none" w:sz="0" w:space="0" w:color="auto"/>
                                    <w:left w:val="none" w:sz="0" w:space="0" w:color="auto"/>
                                    <w:bottom w:val="none" w:sz="0" w:space="0" w:color="auto"/>
                                    <w:right w:val="none" w:sz="0" w:space="0" w:color="auto"/>
                                  </w:divBdr>
                                  <w:divsChild>
                                    <w:div w:id="202792013">
                                      <w:marLeft w:val="0"/>
                                      <w:marRight w:val="0"/>
                                      <w:marTop w:val="0"/>
                                      <w:marBottom w:val="0"/>
                                      <w:divBdr>
                                        <w:top w:val="none" w:sz="0" w:space="0" w:color="auto"/>
                                        <w:left w:val="none" w:sz="0" w:space="0" w:color="auto"/>
                                        <w:bottom w:val="none" w:sz="0" w:space="0" w:color="auto"/>
                                        <w:right w:val="none" w:sz="0" w:space="0" w:color="auto"/>
                                      </w:divBdr>
                                    </w:div>
                                    <w:div w:id="1916089108">
                                      <w:marLeft w:val="0"/>
                                      <w:marRight w:val="0"/>
                                      <w:marTop w:val="0"/>
                                      <w:marBottom w:val="0"/>
                                      <w:divBdr>
                                        <w:top w:val="none" w:sz="0" w:space="0" w:color="auto"/>
                                        <w:left w:val="none" w:sz="0" w:space="0" w:color="auto"/>
                                        <w:bottom w:val="none" w:sz="0" w:space="0" w:color="auto"/>
                                        <w:right w:val="none" w:sz="0" w:space="0" w:color="auto"/>
                                      </w:divBdr>
                                      <w:divsChild>
                                        <w:div w:id="576670138">
                                          <w:marLeft w:val="0"/>
                                          <w:marRight w:val="0"/>
                                          <w:marTop w:val="0"/>
                                          <w:marBottom w:val="0"/>
                                          <w:divBdr>
                                            <w:top w:val="none" w:sz="0" w:space="0" w:color="auto"/>
                                            <w:left w:val="none" w:sz="0" w:space="0" w:color="auto"/>
                                            <w:bottom w:val="none" w:sz="0" w:space="0" w:color="auto"/>
                                            <w:right w:val="none" w:sz="0" w:space="0" w:color="auto"/>
                                          </w:divBdr>
                                        </w:div>
                                        <w:div w:id="594167008">
                                          <w:marLeft w:val="60"/>
                                          <w:marRight w:val="60"/>
                                          <w:marTop w:val="60"/>
                                          <w:marBottom w:val="60"/>
                                          <w:divBdr>
                                            <w:top w:val="none" w:sz="0" w:space="0" w:color="auto"/>
                                            <w:left w:val="none" w:sz="0" w:space="0" w:color="auto"/>
                                            <w:bottom w:val="none" w:sz="0" w:space="0" w:color="auto"/>
                                            <w:right w:val="none" w:sz="0" w:space="0" w:color="auto"/>
                                          </w:divBdr>
                                        </w:div>
                                        <w:div w:id="15965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5486518">
      <w:bodyDiv w:val="1"/>
      <w:marLeft w:val="0"/>
      <w:marRight w:val="0"/>
      <w:marTop w:val="0"/>
      <w:marBottom w:val="0"/>
      <w:divBdr>
        <w:top w:val="none" w:sz="0" w:space="0" w:color="auto"/>
        <w:left w:val="none" w:sz="0" w:space="0" w:color="auto"/>
        <w:bottom w:val="none" w:sz="0" w:space="0" w:color="auto"/>
        <w:right w:val="none" w:sz="0" w:space="0" w:color="auto"/>
      </w:divBdr>
      <w:divsChild>
        <w:div w:id="785584372">
          <w:marLeft w:val="0"/>
          <w:marRight w:val="0"/>
          <w:marTop w:val="0"/>
          <w:marBottom w:val="0"/>
          <w:divBdr>
            <w:top w:val="none" w:sz="0" w:space="0" w:color="auto"/>
            <w:left w:val="none" w:sz="0" w:space="0" w:color="auto"/>
            <w:bottom w:val="none" w:sz="0" w:space="0" w:color="auto"/>
            <w:right w:val="none" w:sz="0" w:space="0" w:color="auto"/>
          </w:divBdr>
        </w:div>
        <w:div w:id="1501896339">
          <w:marLeft w:val="0"/>
          <w:marRight w:val="0"/>
          <w:marTop w:val="0"/>
          <w:marBottom w:val="0"/>
          <w:divBdr>
            <w:top w:val="none" w:sz="0" w:space="0" w:color="auto"/>
            <w:left w:val="none" w:sz="0" w:space="0" w:color="auto"/>
            <w:bottom w:val="none" w:sz="0" w:space="0" w:color="auto"/>
            <w:right w:val="none" w:sz="0" w:space="0" w:color="auto"/>
          </w:divBdr>
        </w:div>
        <w:div w:id="1828596114">
          <w:marLeft w:val="0"/>
          <w:marRight w:val="0"/>
          <w:marTop w:val="0"/>
          <w:marBottom w:val="0"/>
          <w:divBdr>
            <w:top w:val="none" w:sz="0" w:space="0" w:color="auto"/>
            <w:left w:val="none" w:sz="0" w:space="0" w:color="auto"/>
            <w:bottom w:val="none" w:sz="0" w:space="0" w:color="auto"/>
            <w:right w:val="none" w:sz="0" w:space="0" w:color="auto"/>
          </w:divBdr>
        </w:div>
        <w:div w:id="2098167692">
          <w:marLeft w:val="0"/>
          <w:marRight w:val="0"/>
          <w:marTop w:val="0"/>
          <w:marBottom w:val="0"/>
          <w:divBdr>
            <w:top w:val="none" w:sz="0" w:space="0" w:color="auto"/>
            <w:left w:val="none" w:sz="0" w:space="0" w:color="auto"/>
            <w:bottom w:val="none" w:sz="0" w:space="0" w:color="auto"/>
            <w:right w:val="none" w:sz="0" w:space="0" w:color="auto"/>
          </w:divBdr>
        </w:div>
      </w:divsChild>
    </w:div>
    <w:div w:id="1213342462">
      <w:bodyDiv w:val="1"/>
      <w:marLeft w:val="0"/>
      <w:marRight w:val="0"/>
      <w:marTop w:val="0"/>
      <w:marBottom w:val="0"/>
      <w:divBdr>
        <w:top w:val="none" w:sz="0" w:space="0" w:color="auto"/>
        <w:left w:val="none" w:sz="0" w:space="0" w:color="auto"/>
        <w:bottom w:val="none" w:sz="0" w:space="0" w:color="auto"/>
        <w:right w:val="none" w:sz="0" w:space="0" w:color="auto"/>
      </w:divBdr>
    </w:div>
    <w:div w:id="1223364821">
      <w:bodyDiv w:val="1"/>
      <w:marLeft w:val="0"/>
      <w:marRight w:val="0"/>
      <w:marTop w:val="0"/>
      <w:marBottom w:val="0"/>
      <w:divBdr>
        <w:top w:val="none" w:sz="0" w:space="0" w:color="auto"/>
        <w:left w:val="none" w:sz="0" w:space="0" w:color="auto"/>
        <w:bottom w:val="none" w:sz="0" w:space="0" w:color="auto"/>
        <w:right w:val="none" w:sz="0" w:space="0" w:color="auto"/>
      </w:divBdr>
      <w:divsChild>
        <w:div w:id="267079327">
          <w:marLeft w:val="0"/>
          <w:marRight w:val="0"/>
          <w:marTop w:val="0"/>
          <w:marBottom w:val="0"/>
          <w:divBdr>
            <w:top w:val="none" w:sz="0" w:space="0" w:color="auto"/>
            <w:left w:val="none" w:sz="0" w:space="0" w:color="auto"/>
            <w:bottom w:val="none" w:sz="0" w:space="0" w:color="auto"/>
            <w:right w:val="none" w:sz="0" w:space="0" w:color="auto"/>
          </w:divBdr>
        </w:div>
      </w:divsChild>
    </w:div>
    <w:div w:id="1226910999">
      <w:bodyDiv w:val="1"/>
      <w:marLeft w:val="0"/>
      <w:marRight w:val="0"/>
      <w:marTop w:val="0"/>
      <w:marBottom w:val="0"/>
      <w:divBdr>
        <w:top w:val="none" w:sz="0" w:space="0" w:color="auto"/>
        <w:left w:val="none" w:sz="0" w:space="0" w:color="auto"/>
        <w:bottom w:val="none" w:sz="0" w:space="0" w:color="auto"/>
        <w:right w:val="none" w:sz="0" w:space="0" w:color="auto"/>
      </w:divBdr>
    </w:div>
    <w:div w:id="1228952010">
      <w:bodyDiv w:val="1"/>
      <w:marLeft w:val="0"/>
      <w:marRight w:val="0"/>
      <w:marTop w:val="0"/>
      <w:marBottom w:val="0"/>
      <w:divBdr>
        <w:top w:val="none" w:sz="0" w:space="0" w:color="auto"/>
        <w:left w:val="none" w:sz="0" w:space="0" w:color="auto"/>
        <w:bottom w:val="none" w:sz="0" w:space="0" w:color="auto"/>
        <w:right w:val="none" w:sz="0" w:space="0" w:color="auto"/>
      </w:divBdr>
      <w:divsChild>
        <w:div w:id="1892229241">
          <w:marLeft w:val="0"/>
          <w:marRight w:val="0"/>
          <w:marTop w:val="0"/>
          <w:marBottom w:val="0"/>
          <w:divBdr>
            <w:top w:val="none" w:sz="0" w:space="0" w:color="auto"/>
            <w:left w:val="none" w:sz="0" w:space="0" w:color="auto"/>
            <w:bottom w:val="none" w:sz="0" w:space="0" w:color="auto"/>
            <w:right w:val="none" w:sz="0" w:space="0" w:color="auto"/>
          </w:divBdr>
        </w:div>
      </w:divsChild>
    </w:div>
    <w:div w:id="1236010378">
      <w:bodyDiv w:val="1"/>
      <w:marLeft w:val="0"/>
      <w:marRight w:val="0"/>
      <w:marTop w:val="0"/>
      <w:marBottom w:val="0"/>
      <w:divBdr>
        <w:top w:val="none" w:sz="0" w:space="0" w:color="auto"/>
        <w:left w:val="none" w:sz="0" w:space="0" w:color="auto"/>
        <w:bottom w:val="none" w:sz="0" w:space="0" w:color="auto"/>
        <w:right w:val="none" w:sz="0" w:space="0" w:color="auto"/>
      </w:divBdr>
    </w:div>
    <w:div w:id="1238788575">
      <w:bodyDiv w:val="1"/>
      <w:marLeft w:val="0"/>
      <w:marRight w:val="0"/>
      <w:marTop w:val="0"/>
      <w:marBottom w:val="0"/>
      <w:divBdr>
        <w:top w:val="none" w:sz="0" w:space="0" w:color="auto"/>
        <w:left w:val="none" w:sz="0" w:space="0" w:color="auto"/>
        <w:bottom w:val="none" w:sz="0" w:space="0" w:color="auto"/>
        <w:right w:val="none" w:sz="0" w:space="0" w:color="auto"/>
      </w:divBdr>
    </w:div>
    <w:div w:id="1241330344">
      <w:bodyDiv w:val="1"/>
      <w:marLeft w:val="0"/>
      <w:marRight w:val="0"/>
      <w:marTop w:val="0"/>
      <w:marBottom w:val="0"/>
      <w:divBdr>
        <w:top w:val="none" w:sz="0" w:space="0" w:color="auto"/>
        <w:left w:val="none" w:sz="0" w:space="0" w:color="auto"/>
        <w:bottom w:val="none" w:sz="0" w:space="0" w:color="auto"/>
        <w:right w:val="none" w:sz="0" w:space="0" w:color="auto"/>
      </w:divBdr>
    </w:div>
    <w:div w:id="1253777967">
      <w:bodyDiv w:val="1"/>
      <w:marLeft w:val="0"/>
      <w:marRight w:val="0"/>
      <w:marTop w:val="0"/>
      <w:marBottom w:val="0"/>
      <w:divBdr>
        <w:top w:val="none" w:sz="0" w:space="0" w:color="auto"/>
        <w:left w:val="none" w:sz="0" w:space="0" w:color="auto"/>
        <w:bottom w:val="none" w:sz="0" w:space="0" w:color="auto"/>
        <w:right w:val="none" w:sz="0" w:space="0" w:color="auto"/>
      </w:divBdr>
    </w:div>
    <w:div w:id="1273054057">
      <w:bodyDiv w:val="1"/>
      <w:marLeft w:val="0"/>
      <w:marRight w:val="0"/>
      <w:marTop w:val="0"/>
      <w:marBottom w:val="0"/>
      <w:divBdr>
        <w:top w:val="none" w:sz="0" w:space="0" w:color="auto"/>
        <w:left w:val="none" w:sz="0" w:space="0" w:color="auto"/>
        <w:bottom w:val="none" w:sz="0" w:space="0" w:color="auto"/>
        <w:right w:val="none" w:sz="0" w:space="0" w:color="auto"/>
      </w:divBdr>
    </w:div>
    <w:div w:id="1273630952">
      <w:bodyDiv w:val="1"/>
      <w:marLeft w:val="0"/>
      <w:marRight w:val="0"/>
      <w:marTop w:val="0"/>
      <w:marBottom w:val="0"/>
      <w:divBdr>
        <w:top w:val="none" w:sz="0" w:space="0" w:color="auto"/>
        <w:left w:val="none" w:sz="0" w:space="0" w:color="auto"/>
        <w:bottom w:val="none" w:sz="0" w:space="0" w:color="auto"/>
        <w:right w:val="none" w:sz="0" w:space="0" w:color="auto"/>
      </w:divBdr>
    </w:div>
    <w:div w:id="1276017774">
      <w:bodyDiv w:val="1"/>
      <w:marLeft w:val="0"/>
      <w:marRight w:val="0"/>
      <w:marTop w:val="0"/>
      <w:marBottom w:val="0"/>
      <w:divBdr>
        <w:top w:val="none" w:sz="0" w:space="0" w:color="auto"/>
        <w:left w:val="none" w:sz="0" w:space="0" w:color="auto"/>
        <w:bottom w:val="none" w:sz="0" w:space="0" w:color="auto"/>
        <w:right w:val="none" w:sz="0" w:space="0" w:color="auto"/>
      </w:divBdr>
    </w:div>
    <w:div w:id="1289431079">
      <w:bodyDiv w:val="1"/>
      <w:marLeft w:val="0"/>
      <w:marRight w:val="0"/>
      <w:marTop w:val="0"/>
      <w:marBottom w:val="0"/>
      <w:divBdr>
        <w:top w:val="none" w:sz="0" w:space="0" w:color="auto"/>
        <w:left w:val="none" w:sz="0" w:space="0" w:color="auto"/>
        <w:bottom w:val="none" w:sz="0" w:space="0" w:color="auto"/>
        <w:right w:val="none" w:sz="0" w:space="0" w:color="auto"/>
      </w:divBdr>
    </w:div>
    <w:div w:id="1290090623">
      <w:bodyDiv w:val="1"/>
      <w:marLeft w:val="0"/>
      <w:marRight w:val="0"/>
      <w:marTop w:val="0"/>
      <w:marBottom w:val="0"/>
      <w:divBdr>
        <w:top w:val="none" w:sz="0" w:space="0" w:color="auto"/>
        <w:left w:val="none" w:sz="0" w:space="0" w:color="auto"/>
        <w:bottom w:val="none" w:sz="0" w:space="0" w:color="auto"/>
        <w:right w:val="none" w:sz="0" w:space="0" w:color="auto"/>
      </w:divBdr>
    </w:div>
    <w:div w:id="1316757937">
      <w:bodyDiv w:val="1"/>
      <w:marLeft w:val="0"/>
      <w:marRight w:val="0"/>
      <w:marTop w:val="0"/>
      <w:marBottom w:val="0"/>
      <w:divBdr>
        <w:top w:val="none" w:sz="0" w:space="0" w:color="auto"/>
        <w:left w:val="none" w:sz="0" w:space="0" w:color="auto"/>
        <w:bottom w:val="none" w:sz="0" w:space="0" w:color="auto"/>
        <w:right w:val="none" w:sz="0" w:space="0" w:color="auto"/>
      </w:divBdr>
      <w:divsChild>
        <w:div w:id="1753158869">
          <w:marLeft w:val="0"/>
          <w:marRight w:val="0"/>
          <w:marTop w:val="0"/>
          <w:marBottom w:val="0"/>
          <w:divBdr>
            <w:top w:val="none" w:sz="0" w:space="0" w:color="auto"/>
            <w:left w:val="none" w:sz="0" w:space="0" w:color="auto"/>
            <w:bottom w:val="none" w:sz="0" w:space="0" w:color="auto"/>
            <w:right w:val="none" w:sz="0" w:space="0" w:color="auto"/>
          </w:divBdr>
        </w:div>
      </w:divsChild>
    </w:div>
    <w:div w:id="1317612268">
      <w:bodyDiv w:val="1"/>
      <w:marLeft w:val="0"/>
      <w:marRight w:val="0"/>
      <w:marTop w:val="0"/>
      <w:marBottom w:val="0"/>
      <w:divBdr>
        <w:top w:val="none" w:sz="0" w:space="0" w:color="auto"/>
        <w:left w:val="none" w:sz="0" w:space="0" w:color="auto"/>
        <w:bottom w:val="none" w:sz="0" w:space="0" w:color="auto"/>
        <w:right w:val="none" w:sz="0" w:space="0" w:color="auto"/>
      </w:divBdr>
      <w:divsChild>
        <w:div w:id="673579387">
          <w:marLeft w:val="0"/>
          <w:marRight w:val="0"/>
          <w:marTop w:val="0"/>
          <w:marBottom w:val="0"/>
          <w:divBdr>
            <w:top w:val="none" w:sz="0" w:space="0" w:color="auto"/>
            <w:left w:val="none" w:sz="0" w:space="0" w:color="auto"/>
            <w:bottom w:val="none" w:sz="0" w:space="0" w:color="auto"/>
            <w:right w:val="none" w:sz="0" w:space="0" w:color="auto"/>
          </w:divBdr>
        </w:div>
      </w:divsChild>
    </w:div>
    <w:div w:id="1329478859">
      <w:bodyDiv w:val="1"/>
      <w:marLeft w:val="0"/>
      <w:marRight w:val="0"/>
      <w:marTop w:val="0"/>
      <w:marBottom w:val="0"/>
      <w:divBdr>
        <w:top w:val="none" w:sz="0" w:space="0" w:color="auto"/>
        <w:left w:val="none" w:sz="0" w:space="0" w:color="auto"/>
        <w:bottom w:val="none" w:sz="0" w:space="0" w:color="auto"/>
        <w:right w:val="none" w:sz="0" w:space="0" w:color="auto"/>
      </w:divBdr>
    </w:div>
    <w:div w:id="1330714788">
      <w:bodyDiv w:val="1"/>
      <w:marLeft w:val="0"/>
      <w:marRight w:val="0"/>
      <w:marTop w:val="0"/>
      <w:marBottom w:val="0"/>
      <w:divBdr>
        <w:top w:val="none" w:sz="0" w:space="0" w:color="auto"/>
        <w:left w:val="none" w:sz="0" w:space="0" w:color="auto"/>
        <w:bottom w:val="none" w:sz="0" w:space="0" w:color="auto"/>
        <w:right w:val="none" w:sz="0" w:space="0" w:color="auto"/>
      </w:divBdr>
      <w:divsChild>
        <w:div w:id="162626276">
          <w:marLeft w:val="0"/>
          <w:marRight w:val="0"/>
          <w:marTop w:val="0"/>
          <w:marBottom w:val="0"/>
          <w:divBdr>
            <w:top w:val="none" w:sz="0" w:space="0" w:color="auto"/>
            <w:left w:val="none" w:sz="0" w:space="0" w:color="auto"/>
            <w:bottom w:val="none" w:sz="0" w:space="0" w:color="auto"/>
            <w:right w:val="none" w:sz="0" w:space="0" w:color="auto"/>
          </w:divBdr>
        </w:div>
        <w:div w:id="169567436">
          <w:marLeft w:val="0"/>
          <w:marRight w:val="0"/>
          <w:marTop w:val="0"/>
          <w:marBottom w:val="0"/>
          <w:divBdr>
            <w:top w:val="none" w:sz="0" w:space="0" w:color="auto"/>
            <w:left w:val="none" w:sz="0" w:space="0" w:color="auto"/>
            <w:bottom w:val="none" w:sz="0" w:space="0" w:color="auto"/>
            <w:right w:val="none" w:sz="0" w:space="0" w:color="auto"/>
          </w:divBdr>
        </w:div>
        <w:div w:id="763844630">
          <w:marLeft w:val="0"/>
          <w:marRight w:val="0"/>
          <w:marTop w:val="0"/>
          <w:marBottom w:val="0"/>
          <w:divBdr>
            <w:top w:val="none" w:sz="0" w:space="0" w:color="auto"/>
            <w:left w:val="none" w:sz="0" w:space="0" w:color="auto"/>
            <w:bottom w:val="none" w:sz="0" w:space="0" w:color="auto"/>
            <w:right w:val="none" w:sz="0" w:space="0" w:color="auto"/>
          </w:divBdr>
        </w:div>
        <w:div w:id="957224863">
          <w:marLeft w:val="0"/>
          <w:marRight w:val="0"/>
          <w:marTop w:val="0"/>
          <w:marBottom w:val="0"/>
          <w:divBdr>
            <w:top w:val="none" w:sz="0" w:space="0" w:color="auto"/>
            <w:left w:val="none" w:sz="0" w:space="0" w:color="auto"/>
            <w:bottom w:val="none" w:sz="0" w:space="0" w:color="auto"/>
            <w:right w:val="none" w:sz="0" w:space="0" w:color="auto"/>
          </w:divBdr>
        </w:div>
        <w:div w:id="1123306543">
          <w:marLeft w:val="0"/>
          <w:marRight w:val="0"/>
          <w:marTop w:val="0"/>
          <w:marBottom w:val="0"/>
          <w:divBdr>
            <w:top w:val="none" w:sz="0" w:space="0" w:color="auto"/>
            <w:left w:val="none" w:sz="0" w:space="0" w:color="auto"/>
            <w:bottom w:val="none" w:sz="0" w:space="0" w:color="auto"/>
            <w:right w:val="none" w:sz="0" w:space="0" w:color="auto"/>
          </w:divBdr>
        </w:div>
        <w:div w:id="1199322656">
          <w:marLeft w:val="0"/>
          <w:marRight w:val="0"/>
          <w:marTop w:val="0"/>
          <w:marBottom w:val="0"/>
          <w:divBdr>
            <w:top w:val="none" w:sz="0" w:space="0" w:color="auto"/>
            <w:left w:val="none" w:sz="0" w:space="0" w:color="auto"/>
            <w:bottom w:val="none" w:sz="0" w:space="0" w:color="auto"/>
            <w:right w:val="none" w:sz="0" w:space="0" w:color="auto"/>
          </w:divBdr>
        </w:div>
        <w:div w:id="2029210729">
          <w:marLeft w:val="0"/>
          <w:marRight w:val="0"/>
          <w:marTop w:val="0"/>
          <w:marBottom w:val="0"/>
          <w:divBdr>
            <w:top w:val="none" w:sz="0" w:space="0" w:color="auto"/>
            <w:left w:val="none" w:sz="0" w:space="0" w:color="auto"/>
            <w:bottom w:val="none" w:sz="0" w:space="0" w:color="auto"/>
            <w:right w:val="none" w:sz="0" w:space="0" w:color="auto"/>
          </w:divBdr>
        </w:div>
        <w:div w:id="2057266818">
          <w:marLeft w:val="0"/>
          <w:marRight w:val="0"/>
          <w:marTop w:val="0"/>
          <w:marBottom w:val="0"/>
          <w:divBdr>
            <w:top w:val="none" w:sz="0" w:space="0" w:color="auto"/>
            <w:left w:val="none" w:sz="0" w:space="0" w:color="auto"/>
            <w:bottom w:val="none" w:sz="0" w:space="0" w:color="auto"/>
            <w:right w:val="none" w:sz="0" w:space="0" w:color="auto"/>
          </w:divBdr>
        </w:div>
      </w:divsChild>
    </w:div>
    <w:div w:id="1336149838">
      <w:bodyDiv w:val="1"/>
      <w:marLeft w:val="0"/>
      <w:marRight w:val="0"/>
      <w:marTop w:val="0"/>
      <w:marBottom w:val="0"/>
      <w:divBdr>
        <w:top w:val="none" w:sz="0" w:space="0" w:color="auto"/>
        <w:left w:val="none" w:sz="0" w:space="0" w:color="auto"/>
        <w:bottom w:val="none" w:sz="0" w:space="0" w:color="auto"/>
        <w:right w:val="none" w:sz="0" w:space="0" w:color="auto"/>
      </w:divBdr>
      <w:divsChild>
        <w:div w:id="1520047861">
          <w:marLeft w:val="0"/>
          <w:marRight w:val="0"/>
          <w:marTop w:val="0"/>
          <w:marBottom w:val="0"/>
          <w:divBdr>
            <w:top w:val="none" w:sz="0" w:space="0" w:color="auto"/>
            <w:left w:val="none" w:sz="0" w:space="0" w:color="auto"/>
            <w:bottom w:val="none" w:sz="0" w:space="0" w:color="auto"/>
            <w:right w:val="none" w:sz="0" w:space="0" w:color="auto"/>
          </w:divBdr>
        </w:div>
      </w:divsChild>
    </w:div>
    <w:div w:id="1338579569">
      <w:bodyDiv w:val="1"/>
      <w:marLeft w:val="0"/>
      <w:marRight w:val="0"/>
      <w:marTop w:val="0"/>
      <w:marBottom w:val="0"/>
      <w:divBdr>
        <w:top w:val="none" w:sz="0" w:space="0" w:color="auto"/>
        <w:left w:val="none" w:sz="0" w:space="0" w:color="auto"/>
        <w:bottom w:val="none" w:sz="0" w:space="0" w:color="auto"/>
        <w:right w:val="none" w:sz="0" w:space="0" w:color="auto"/>
      </w:divBdr>
    </w:div>
    <w:div w:id="1355233727">
      <w:bodyDiv w:val="1"/>
      <w:marLeft w:val="0"/>
      <w:marRight w:val="0"/>
      <w:marTop w:val="0"/>
      <w:marBottom w:val="0"/>
      <w:divBdr>
        <w:top w:val="none" w:sz="0" w:space="0" w:color="auto"/>
        <w:left w:val="none" w:sz="0" w:space="0" w:color="auto"/>
        <w:bottom w:val="none" w:sz="0" w:space="0" w:color="auto"/>
        <w:right w:val="none" w:sz="0" w:space="0" w:color="auto"/>
      </w:divBdr>
    </w:div>
    <w:div w:id="1356034180">
      <w:bodyDiv w:val="1"/>
      <w:marLeft w:val="0"/>
      <w:marRight w:val="0"/>
      <w:marTop w:val="0"/>
      <w:marBottom w:val="0"/>
      <w:divBdr>
        <w:top w:val="none" w:sz="0" w:space="0" w:color="auto"/>
        <w:left w:val="none" w:sz="0" w:space="0" w:color="auto"/>
        <w:bottom w:val="none" w:sz="0" w:space="0" w:color="auto"/>
        <w:right w:val="none" w:sz="0" w:space="0" w:color="auto"/>
      </w:divBdr>
    </w:div>
    <w:div w:id="1358697297">
      <w:bodyDiv w:val="1"/>
      <w:marLeft w:val="0"/>
      <w:marRight w:val="0"/>
      <w:marTop w:val="0"/>
      <w:marBottom w:val="0"/>
      <w:divBdr>
        <w:top w:val="none" w:sz="0" w:space="0" w:color="auto"/>
        <w:left w:val="none" w:sz="0" w:space="0" w:color="auto"/>
        <w:bottom w:val="none" w:sz="0" w:space="0" w:color="auto"/>
        <w:right w:val="none" w:sz="0" w:space="0" w:color="auto"/>
      </w:divBdr>
      <w:divsChild>
        <w:div w:id="749739539">
          <w:marLeft w:val="0"/>
          <w:marRight w:val="0"/>
          <w:marTop w:val="0"/>
          <w:marBottom w:val="0"/>
          <w:divBdr>
            <w:top w:val="none" w:sz="0" w:space="0" w:color="auto"/>
            <w:left w:val="none" w:sz="0" w:space="0" w:color="auto"/>
            <w:bottom w:val="none" w:sz="0" w:space="0" w:color="auto"/>
            <w:right w:val="none" w:sz="0" w:space="0" w:color="auto"/>
          </w:divBdr>
        </w:div>
      </w:divsChild>
    </w:div>
    <w:div w:id="1366369579">
      <w:bodyDiv w:val="1"/>
      <w:marLeft w:val="0"/>
      <w:marRight w:val="0"/>
      <w:marTop w:val="0"/>
      <w:marBottom w:val="0"/>
      <w:divBdr>
        <w:top w:val="none" w:sz="0" w:space="0" w:color="auto"/>
        <w:left w:val="none" w:sz="0" w:space="0" w:color="auto"/>
        <w:bottom w:val="none" w:sz="0" w:space="0" w:color="auto"/>
        <w:right w:val="none" w:sz="0" w:space="0" w:color="auto"/>
      </w:divBdr>
      <w:divsChild>
        <w:div w:id="65808694">
          <w:marLeft w:val="0"/>
          <w:marRight w:val="0"/>
          <w:marTop w:val="0"/>
          <w:marBottom w:val="0"/>
          <w:divBdr>
            <w:top w:val="none" w:sz="0" w:space="0" w:color="auto"/>
            <w:left w:val="none" w:sz="0" w:space="0" w:color="auto"/>
            <w:bottom w:val="none" w:sz="0" w:space="0" w:color="auto"/>
            <w:right w:val="none" w:sz="0" w:space="0" w:color="auto"/>
          </w:divBdr>
        </w:div>
        <w:div w:id="118306250">
          <w:marLeft w:val="0"/>
          <w:marRight w:val="0"/>
          <w:marTop w:val="0"/>
          <w:marBottom w:val="0"/>
          <w:divBdr>
            <w:top w:val="none" w:sz="0" w:space="0" w:color="auto"/>
            <w:left w:val="none" w:sz="0" w:space="0" w:color="auto"/>
            <w:bottom w:val="none" w:sz="0" w:space="0" w:color="auto"/>
            <w:right w:val="none" w:sz="0" w:space="0" w:color="auto"/>
          </w:divBdr>
        </w:div>
        <w:div w:id="118380230">
          <w:marLeft w:val="0"/>
          <w:marRight w:val="0"/>
          <w:marTop w:val="0"/>
          <w:marBottom w:val="0"/>
          <w:divBdr>
            <w:top w:val="none" w:sz="0" w:space="0" w:color="auto"/>
            <w:left w:val="none" w:sz="0" w:space="0" w:color="auto"/>
            <w:bottom w:val="none" w:sz="0" w:space="0" w:color="auto"/>
            <w:right w:val="none" w:sz="0" w:space="0" w:color="auto"/>
          </w:divBdr>
        </w:div>
        <w:div w:id="270554717">
          <w:marLeft w:val="0"/>
          <w:marRight w:val="0"/>
          <w:marTop w:val="0"/>
          <w:marBottom w:val="0"/>
          <w:divBdr>
            <w:top w:val="none" w:sz="0" w:space="0" w:color="auto"/>
            <w:left w:val="none" w:sz="0" w:space="0" w:color="auto"/>
            <w:bottom w:val="none" w:sz="0" w:space="0" w:color="auto"/>
            <w:right w:val="none" w:sz="0" w:space="0" w:color="auto"/>
          </w:divBdr>
        </w:div>
        <w:div w:id="293288965">
          <w:marLeft w:val="0"/>
          <w:marRight w:val="0"/>
          <w:marTop w:val="0"/>
          <w:marBottom w:val="0"/>
          <w:divBdr>
            <w:top w:val="none" w:sz="0" w:space="0" w:color="auto"/>
            <w:left w:val="none" w:sz="0" w:space="0" w:color="auto"/>
            <w:bottom w:val="none" w:sz="0" w:space="0" w:color="auto"/>
            <w:right w:val="none" w:sz="0" w:space="0" w:color="auto"/>
          </w:divBdr>
        </w:div>
        <w:div w:id="394207087">
          <w:marLeft w:val="0"/>
          <w:marRight w:val="0"/>
          <w:marTop w:val="0"/>
          <w:marBottom w:val="0"/>
          <w:divBdr>
            <w:top w:val="none" w:sz="0" w:space="0" w:color="auto"/>
            <w:left w:val="none" w:sz="0" w:space="0" w:color="auto"/>
            <w:bottom w:val="none" w:sz="0" w:space="0" w:color="auto"/>
            <w:right w:val="none" w:sz="0" w:space="0" w:color="auto"/>
          </w:divBdr>
        </w:div>
        <w:div w:id="400295905">
          <w:marLeft w:val="0"/>
          <w:marRight w:val="0"/>
          <w:marTop w:val="0"/>
          <w:marBottom w:val="0"/>
          <w:divBdr>
            <w:top w:val="none" w:sz="0" w:space="0" w:color="auto"/>
            <w:left w:val="none" w:sz="0" w:space="0" w:color="auto"/>
            <w:bottom w:val="none" w:sz="0" w:space="0" w:color="auto"/>
            <w:right w:val="none" w:sz="0" w:space="0" w:color="auto"/>
          </w:divBdr>
        </w:div>
        <w:div w:id="450056016">
          <w:marLeft w:val="0"/>
          <w:marRight w:val="0"/>
          <w:marTop w:val="0"/>
          <w:marBottom w:val="0"/>
          <w:divBdr>
            <w:top w:val="none" w:sz="0" w:space="0" w:color="auto"/>
            <w:left w:val="none" w:sz="0" w:space="0" w:color="auto"/>
            <w:bottom w:val="none" w:sz="0" w:space="0" w:color="auto"/>
            <w:right w:val="none" w:sz="0" w:space="0" w:color="auto"/>
          </w:divBdr>
        </w:div>
        <w:div w:id="476185256">
          <w:marLeft w:val="0"/>
          <w:marRight w:val="0"/>
          <w:marTop w:val="0"/>
          <w:marBottom w:val="0"/>
          <w:divBdr>
            <w:top w:val="none" w:sz="0" w:space="0" w:color="auto"/>
            <w:left w:val="none" w:sz="0" w:space="0" w:color="auto"/>
            <w:bottom w:val="none" w:sz="0" w:space="0" w:color="auto"/>
            <w:right w:val="none" w:sz="0" w:space="0" w:color="auto"/>
          </w:divBdr>
        </w:div>
        <w:div w:id="505822350">
          <w:marLeft w:val="0"/>
          <w:marRight w:val="0"/>
          <w:marTop w:val="0"/>
          <w:marBottom w:val="0"/>
          <w:divBdr>
            <w:top w:val="none" w:sz="0" w:space="0" w:color="auto"/>
            <w:left w:val="none" w:sz="0" w:space="0" w:color="auto"/>
            <w:bottom w:val="none" w:sz="0" w:space="0" w:color="auto"/>
            <w:right w:val="none" w:sz="0" w:space="0" w:color="auto"/>
          </w:divBdr>
        </w:div>
        <w:div w:id="506286678">
          <w:marLeft w:val="0"/>
          <w:marRight w:val="0"/>
          <w:marTop w:val="0"/>
          <w:marBottom w:val="0"/>
          <w:divBdr>
            <w:top w:val="none" w:sz="0" w:space="0" w:color="auto"/>
            <w:left w:val="none" w:sz="0" w:space="0" w:color="auto"/>
            <w:bottom w:val="none" w:sz="0" w:space="0" w:color="auto"/>
            <w:right w:val="none" w:sz="0" w:space="0" w:color="auto"/>
          </w:divBdr>
        </w:div>
        <w:div w:id="590433798">
          <w:marLeft w:val="0"/>
          <w:marRight w:val="0"/>
          <w:marTop w:val="0"/>
          <w:marBottom w:val="0"/>
          <w:divBdr>
            <w:top w:val="none" w:sz="0" w:space="0" w:color="auto"/>
            <w:left w:val="none" w:sz="0" w:space="0" w:color="auto"/>
            <w:bottom w:val="none" w:sz="0" w:space="0" w:color="auto"/>
            <w:right w:val="none" w:sz="0" w:space="0" w:color="auto"/>
          </w:divBdr>
        </w:div>
        <w:div w:id="625163051">
          <w:marLeft w:val="0"/>
          <w:marRight w:val="0"/>
          <w:marTop w:val="0"/>
          <w:marBottom w:val="0"/>
          <w:divBdr>
            <w:top w:val="none" w:sz="0" w:space="0" w:color="auto"/>
            <w:left w:val="none" w:sz="0" w:space="0" w:color="auto"/>
            <w:bottom w:val="none" w:sz="0" w:space="0" w:color="auto"/>
            <w:right w:val="none" w:sz="0" w:space="0" w:color="auto"/>
          </w:divBdr>
        </w:div>
        <w:div w:id="668214601">
          <w:marLeft w:val="0"/>
          <w:marRight w:val="0"/>
          <w:marTop w:val="0"/>
          <w:marBottom w:val="0"/>
          <w:divBdr>
            <w:top w:val="none" w:sz="0" w:space="0" w:color="auto"/>
            <w:left w:val="none" w:sz="0" w:space="0" w:color="auto"/>
            <w:bottom w:val="none" w:sz="0" w:space="0" w:color="auto"/>
            <w:right w:val="none" w:sz="0" w:space="0" w:color="auto"/>
          </w:divBdr>
        </w:div>
        <w:div w:id="809590187">
          <w:marLeft w:val="0"/>
          <w:marRight w:val="0"/>
          <w:marTop w:val="0"/>
          <w:marBottom w:val="0"/>
          <w:divBdr>
            <w:top w:val="none" w:sz="0" w:space="0" w:color="auto"/>
            <w:left w:val="none" w:sz="0" w:space="0" w:color="auto"/>
            <w:bottom w:val="none" w:sz="0" w:space="0" w:color="auto"/>
            <w:right w:val="none" w:sz="0" w:space="0" w:color="auto"/>
          </w:divBdr>
        </w:div>
        <w:div w:id="853617965">
          <w:marLeft w:val="0"/>
          <w:marRight w:val="0"/>
          <w:marTop w:val="0"/>
          <w:marBottom w:val="0"/>
          <w:divBdr>
            <w:top w:val="none" w:sz="0" w:space="0" w:color="auto"/>
            <w:left w:val="none" w:sz="0" w:space="0" w:color="auto"/>
            <w:bottom w:val="none" w:sz="0" w:space="0" w:color="auto"/>
            <w:right w:val="none" w:sz="0" w:space="0" w:color="auto"/>
          </w:divBdr>
        </w:div>
        <w:div w:id="913509484">
          <w:marLeft w:val="0"/>
          <w:marRight w:val="0"/>
          <w:marTop w:val="0"/>
          <w:marBottom w:val="0"/>
          <w:divBdr>
            <w:top w:val="none" w:sz="0" w:space="0" w:color="auto"/>
            <w:left w:val="none" w:sz="0" w:space="0" w:color="auto"/>
            <w:bottom w:val="none" w:sz="0" w:space="0" w:color="auto"/>
            <w:right w:val="none" w:sz="0" w:space="0" w:color="auto"/>
          </w:divBdr>
        </w:div>
        <w:div w:id="1046443160">
          <w:marLeft w:val="0"/>
          <w:marRight w:val="0"/>
          <w:marTop w:val="0"/>
          <w:marBottom w:val="0"/>
          <w:divBdr>
            <w:top w:val="none" w:sz="0" w:space="0" w:color="auto"/>
            <w:left w:val="none" w:sz="0" w:space="0" w:color="auto"/>
            <w:bottom w:val="none" w:sz="0" w:space="0" w:color="auto"/>
            <w:right w:val="none" w:sz="0" w:space="0" w:color="auto"/>
          </w:divBdr>
        </w:div>
        <w:div w:id="1061975432">
          <w:marLeft w:val="0"/>
          <w:marRight w:val="0"/>
          <w:marTop w:val="0"/>
          <w:marBottom w:val="0"/>
          <w:divBdr>
            <w:top w:val="none" w:sz="0" w:space="0" w:color="auto"/>
            <w:left w:val="none" w:sz="0" w:space="0" w:color="auto"/>
            <w:bottom w:val="none" w:sz="0" w:space="0" w:color="auto"/>
            <w:right w:val="none" w:sz="0" w:space="0" w:color="auto"/>
          </w:divBdr>
        </w:div>
        <w:div w:id="1142962073">
          <w:marLeft w:val="0"/>
          <w:marRight w:val="0"/>
          <w:marTop w:val="0"/>
          <w:marBottom w:val="0"/>
          <w:divBdr>
            <w:top w:val="none" w:sz="0" w:space="0" w:color="auto"/>
            <w:left w:val="none" w:sz="0" w:space="0" w:color="auto"/>
            <w:bottom w:val="none" w:sz="0" w:space="0" w:color="auto"/>
            <w:right w:val="none" w:sz="0" w:space="0" w:color="auto"/>
          </w:divBdr>
        </w:div>
        <w:div w:id="1146432703">
          <w:marLeft w:val="0"/>
          <w:marRight w:val="0"/>
          <w:marTop w:val="0"/>
          <w:marBottom w:val="0"/>
          <w:divBdr>
            <w:top w:val="none" w:sz="0" w:space="0" w:color="auto"/>
            <w:left w:val="none" w:sz="0" w:space="0" w:color="auto"/>
            <w:bottom w:val="none" w:sz="0" w:space="0" w:color="auto"/>
            <w:right w:val="none" w:sz="0" w:space="0" w:color="auto"/>
          </w:divBdr>
        </w:div>
        <w:div w:id="1196309049">
          <w:marLeft w:val="0"/>
          <w:marRight w:val="0"/>
          <w:marTop w:val="0"/>
          <w:marBottom w:val="0"/>
          <w:divBdr>
            <w:top w:val="none" w:sz="0" w:space="0" w:color="auto"/>
            <w:left w:val="none" w:sz="0" w:space="0" w:color="auto"/>
            <w:bottom w:val="none" w:sz="0" w:space="0" w:color="auto"/>
            <w:right w:val="none" w:sz="0" w:space="0" w:color="auto"/>
          </w:divBdr>
        </w:div>
        <w:div w:id="1219588970">
          <w:marLeft w:val="0"/>
          <w:marRight w:val="0"/>
          <w:marTop w:val="0"/>
          <w:marBottom w:val="0"/>
          <w:divBdr>
            <w:top w:val="none" w:sz="0" w:space="0" w:color="auto"/>
            <w:left w:val="none" w:sz="0" w:space="0" w:color="auto"/>
            <w:bottom w:val="none" w:sz="0" w:space="0" w:color="auto"/>
            <w:right w:val="none" w:sz="0" w:space="0" w:color="auto"/>
          </w:divBdr>
        </w:div>
        <w:div w:id="1629241557">
          <w:marLeft w:val="0"/>
          <w:marRight w:val="0"/>
          <w:marTop w:val="0"/>
          <w:marBottom w:val="0"/>
          <w:divBdr>
            <w:top w:val="none" w:sz="0" w:space="0" w:color="auto"/>
            <w:left w:val="none" w:sz="0" w:space="0" w:color="auto"/>
            <w:bottom w:val="none" w:sz="0" w:space="0" w:color="auto"/>
            <w:right w:val="none" w:sz="0" w:space="0" w:color="auto"/>
          </w:divBdr>
        </w:div>
        <w:div w:id="1664090414">
          <w:marLeft w:val="0"/>
          <w:marRight w:val="0"/>
          <w:marTop w:val="0"/>
          <w:marBottom w:val="0"/>
          <w:divBdr>
            <w:top w:val="none" w:sz="0" w:space="0" w:color="auto"/>
            <w:left w:val="none" w:sz="0" w:space="0" w:color="auto"/>
            <w:bottom w:val="none" w:sz="0" w:space="0" w:color="auto"/>
            <w:right w:val="none" w:sz="0" w:space="0" w:color="auto"/>
          </w:divBdr>
        </w:div>
        <w:div w:id="1943567786">
          <w:marLeft w:val="0"/>
          <w:marRight w:val="0"/>
          <w:marTop w:val="0"/>
          <w:marBottom w:val="0"/>
          <w:divBdr>
            <w:top w:val="none" w:sz="0" w:space="0" w:color="auto"/>
            <w:left w:val="none" w:sz="0" w:space="0" w:color="auto"/>
            <w:bottom w:val="none" w:sz="0" w:space="0" w:color="auto"/>
            <w:right w:val="none" w:sz="0" w:space="0" w:color="auto"/>
          </w:divBdr>
        </w:div>
        <w:div w:id="1948807624">
          <w:marLeft w:val="0"/>
          <w:marRight w:val="0"/>
          <w:marTop w:val="0"/>
          <w:marBottom w:val="0"/>
          <w:divBdr>
            <w:top w:val="none" w:sz="0" w:space="0" w:color="auto"/>
            <w:left w:val="none" w:sz="0" w:space="0" w:color="auto"/>
            <w:bottom w:val="none" w:sz="0" w:space="0" w:color="auto"/>
            <w:right w:val="none" w:sz="0" w:space="0" w:color="auto"/>
          </w:divBdr>
        </w:div>
        <w:div w:id="2033873441">
          <w:marLeft w:val="0"/>
          <w:marRight w:val="0"/>
          <w:marTop w:val="0"/>
          <w:marBottom w:val="0"/>
          <w:divBdr>
            <w:top w:val="none" w:sz="0" w:space="0" w:color="auto"/>
            <w:left w:val="none" w:sz="0" w:space="0" w:color="auto"/>
            <w:bottom w:val="none" w:sz="0" w:space="0" w:color="auto"/>
            <w:right w:val="none" w:sz="0" w:space="0" w:color="auto"/>
          </w:divBdr>
        </w:div>
        <w:div w:id="2042512407">
          <w:marLeft w:val="0"/>
          <w:marRight w:val="0"/>
          <w:marTop w:val="0"/>
          <w:marBottom w:val="0"/>
          <w:divBdr>
            <w:top w:val="none" w:sz="0" w:space="0" w:color="auto"/>
            <w:left w:val="none" w:sz="0" w:space="0" w:color="auto"/>
            <w:bottom w:val="none" w:sz="0" w:space="0" w:color="auto"/>
            <w:right w:val="none" w:sz="0" w:space="0" w:color="auto"/>
          </w:divBdr>
        </w:div>
        <w:div w:id="2070685209">
          <w:marLeft w:val="0"/>
          <w:marRight w:val="0"/>
          <w:marTop w:val="0"/>
          <w:marBottom w:val="0"/>
          <w:divBdr>
            <w:top w:val="none" w:sz="0" w:space="0" w:color="auto"/>
            <w:left w:val="none" w:sz="0" w:space="0" w:color="auto"/>
            <w:bottom w:val="none" w:sz="0" w:space="0" w:color="auto"/>
            <w:right w:val="none" w:sz="0" w:space="0" w:color="auto"/>
          </w:divBdr>
        </w:div>
        <w:div w:id="2088333336">
          <w:marLeft w:val="0"/>
          <w:marRight w:val="0"/>
          <w:marTop w:val="0"/>
          <w:marBottom w:val="0"/>
          <w:divBdr>
            <w:top w:val="none" w:sz="0" w:space="0" w:color="auto"/>
            <w:left w:val="none" w:sz="0" w:space="0" w:color="auto"/>
            <w:bottom w:val="none" w:sz="0" w:space="0" w:color="auto"/>
            <w:right w:val="none" w:sz="0" w:space="0" w:color="auto"/>
          </w:divBdr>
        </w:div>
      </w:divsChild>
    </w:div>
    <w:div w:id="1374843232">
      <w:bodyDiv w:val="1"/>
      <w:marLeft w:val="0"/>
      <w:marRight w:val="0"/>
      <w:marTop w:val="0"/>
      <w:marBottom w:val="0"/>
      <w:divBdr>
        <w:top w:val="none" w:sz="0" w:space="0" w:color="auto"/>
        <w:left w:val="none" w:sz="0" w:space="0" w:color="auto"/>
        <w:bottom w:val="none" w:sz="0" w:space="0" w:color="auto"/>
        <w:right w:val="none" w:sz="0" w:space="0" w:color="auto"/>
      </w:divBdr>
    </w:div>
    <w:div w:id="1409230269">
      <w:bodyDiv w:val="1"/>
      <w:marLeft w:val="0"/>
      <w:marRight w:val="0"/>
      <w:marTop w:val="0"/>
      <w:marBottom w:val="0"/>
      <w:divBdr>
        <w:top w:val="none" w:sz="0" w:space="0" w:color="auto"/>
        <w:left w:val="none" w:sz="0" w:space="0" w:color="auto"/>
        <w:bottom w:val="none" w:sz="0" w:space="0" w:color="auto"/>
        <w:right w:val="none" w:sz="0" w:space="0" w:color="auto"/>
      </w:divBdr>
      <w:divsChild>
        <w:div w:id="1078551704">
          <w:marLeft w:val="0"/>
          <w:marRight w:val="0"/>
          <w:marTop w:val="0"/>
          <w:marBottom w:val="0"/>
          <w:divBdr>
            <w:top w:val="none" w:sz="0" w:space="0" w:color="auto"/>
            <w:left w:val="none" w:sz="0" w:space="0" w:color="auto"/>
            <w:bottom w:val="none" w:sz="0" w:space="0" w:color="auto"/>
            <w:right w:val="none" w:sz="0" w:space="0" w:color="auto"/>
          </w:divBdr>
          <w:divsChild>
            <w:div w:id="267739599">
              <w:marLeft w:val="0"/>
              <w:marRight w:val="0"/>
              <w:marTop w:val="0"/>
              <w:marBottom w:val="0"/>
              <w:divBdr>
                <w:top w:val="none" w:sz="0" w:space="0" w:color="auto"/>
                <w:left w:val="none" w:sz="0" w:space="0" w:color="auto"/>
                <w:bottom w:val="none" w:sz="0" w:space="0" w:color="auto"/>
                <w:right w:val="none" w:sz="0" w:space="0" w:color="auto"/>
              </w:divBdr>
            </w:div>
            <w:div w:id="357046024">
              <w:marLeft w:val="0"/>
              <w:marRight w:val="0"/>
              <w:marTop w:val="0"/>
              <w:marBottom w:val="0"/>
              <w:divBdr>
                <w:top w:val="none" w:sz="0" w:space="0" w:color="auto"/>
                <w:left w:val="none" w:sz="0" w:space="0" w:color="auto"/>
                <w:bottom w:val="none" w:sz="0" w:space="0" w:color="auto"/>
                <w:right w:val="none" w:sz="0" w:space="0" w:color="auto"/>
              </w:divBdr>
            </w:div>
            <w:div w:id="374812158">
              <w:marLeft w:val="0"/>
              <w:marRight w:val="0"/>
              <w:marTop w:val="0"/>
              <w:marBottom w:val="0"/>
              <w:divBdr>
                <w:top w:val="none" w:sz="0" w:space="0" w:color="auto"/>
                <w:left w:val="none" w:sz="0" w:space="0" w:color="auto"/>
                <w:bottom w:val="none" w:sz="0" w:space="0" w:color="auto"/>
                <w:right w:val="none" w:sz="0" w:space="0" w:color="auto"/>
              </w:divBdr>
            </w:div>
            <w:div w:id="576327429">
              <w:marLeft w:val="0"/>
              <w:marRight w:val="0"/>
              <w:marTop w:val="0"/>
              <w:marBottom w:val="0"/>
              <w:divBdr>
                <w:top w:val="none" w:sz="0" w:space="0" w:color="auto"/>
                <w:left w:val="none" w:sz="0" w:space="0" w:color="auto"/>
                <w:bottom w:val="none" w:sz="0" w:space="0" w:color="auto"/>
                <w:right w:val="none" w:sz="0" w:space="0" w:color="auto"/>
              </w:divBdr>
            </w:div>
            <w:div w:id="675767664">
              <w:marLeft w:val="0"/>
              <w:marRight w:val="0"/>
              <w:marTop w:val="0"/>
              <w:marBottom w:val="0"/>
              <w:divBdr>
                <w:top w:val="none" w:sz="0" w:space="0" w:color="auto"/>
                <w:left w:val="none" w:sz="0" w:space="0" w:color="auto"/>
                <w:bottom w:val="none" w:sz="0" w:space="0" w:color="auto"/>
                <w:right w:val="none" w:sz="0" w:space="0" w:color="auto"/>
              </w:divBdr>
            </w:div>
            <w:div w:id="874538003">
              <w:marLeft w:val="0"/>
              <w:marRight w:val="0"/>
              <w:marTop w:val="0"/>
              <w:marBottom w:val="0"/>
              <w:divBdr>
                <w:top w:val="none" w:sz="0" w:space="0" w:color="auto"/>
                <w:left w:val="none" w:sz="0" w:space="0" w:color="auto"/>
                <w:bottom w:val="none" w:sz="0" w:space="0" w:color="auto"/>
                <w:right w:val="none" w:sz="0" w:space="0" w:color="auto"/>
              </w:divBdr>
            </w:div>
            <w:div w:id="1126581799">
              <w:marLeft w:val="0"/>
              <w:marRight w:val="0"/>
              <w:marTop w:val="0"/>
              <w:marBottom w:val="0"/>
              <w:divBdr>
                <w:top w:val="none" w:sz="0" w:space="0" w:color="auto"/>
                <w:left w:val="none" w:sz="0" w:space="0" w:color="auto"/>
                <w:bottom w:val="none" w:sz="0" w:space="0" w:color="auto"/>
                <w:right w:val="none" w:sz="0" w:space="0" w:color="auto"/>
              </w:divBdr>
            </w:div>
            <w:div w:id="1145581689">
              <w:marLeft w:val="0"/>
              <w:marRight w:val="0"/>
              <w:marTop w:val="0"/>
              <w:marBottom w:val="0"/>
              <w:divBdr>
                <w:top w:val="none" w:sz="0" w:space="0" w:color="auto"/>
                <w:left w:val="none" w:sz="0" w:space="0" w:color="auto"/>
                <w:bottom w:val="none" w:sz="0" w:space="0" w:color="auto"/>
                <w:right w:val="none" w:sz="0" w:space="0" w:color="auto"/>
              </w:divBdr>
            </w:div>
            <w:div w:id="1491406765">
              <w:marLeft w:val="0"/>
              <w:marRight w:val="0"/>
              <w:marTop w:val="0"/>
              <w:marBottom w:val="0"/>
              <w:divBdr>
                <w:top w:val="none" w:sz="0" w:space="0" w:color="auto"/>
                <w:left w:val="none" w:sz="0" w:space="0" w:color="auto"/>
                <w:bottom w:val="none" w:sz="0" w:space="0" w:color="auto"/>
                <w:right w:val="none" w:sz="0" w:space="0" w:color="auto"/>
              </w:divBdr>
            </w:div>
            <w:div w:id="1639257698">
              <w:marLeft w:val="0"/>
              <w:marRight w:val="0"/>
              <w:marTop w:val="0"/>
              <w:marBottom w:val="0"/>
              <w:divBdr>
                <w:top w:val="none" w:sz="0" w:space="0" w:color="auto"/>
                <w:left w:val="none" w:sz="0" w:space="0" w:color="auto"/>
                <w:bottom w:val="none" w:sz="0" w:space="0" w:color="auto"/>
                <w:right w:val="none" w:sz="0" w:space="0" w:color="auto"/>
              </w:divBdr>
            </w:div>
            <w:div w:id="1790054305">
              <w:marLeft w:val="0"/>
              <w:marRight w:val="0"/>
              <w:marTop w:val="0"/>
              <w:marBottom w:val="0"/>
              <w:divBdr>
                <w:top w:val="none" w:sz="0" w:space="0" w:color="auto"/>
                <w:left w:val="none" w:sz="0" w:space="0" w:color="auto"/>
                <w:bottom w:val="none" w:sz="0" w:space="0" w:color="auto"/>
                <w:right w:val="none" w:sz="0" w:space="0" w:color="auto"/>
              </w:divBdr>
            </w:div>
            <w:div w:id="1832478092">
              <w:marLeft w:val="0"/>
              <w:marRight w:val="0"/>
              <w:marTop w:val="0"/>
              <w:marBottom w:val="0"/>
              <w:divBdr>
                <w:top w:val="none" w:sz="0" w:space="0" w:color="auto"/>
                <w:left w:val="none" w:sz="0" w:space="0" w:color="auto"/>
                <w:bottom w:val="none" w:sz="0" w:space="0" w:color="auto"/>
                <w:right w:val="none" w:sz="0" w:space="0" w:color="auto"/>
              </w:divBdr>
            </w:div>
            <w:div w:id="1837958427">
              <w:marLeft w:val="0"/>
              <w:marRight w:val="0"/>
              <w:marTop w:val="0"/>
              <w:marBottom w:val="0"/>
              <w:divBdr>
                <w:top w:val="none" w:sz="0" w:space="0" w:color="auto"/>
                <w:left w:val="none" w:sz="0" w:space="0" w:color="auto"/>
                <w:bottom w:val="none" w:sz="0" w:space="0" w:color="auto"/>
                <w:right w:val="none" w:sz="0" w:space="0" w:color="auto"/>
              </w:divBdr>
            </w:div>
            <w:div w:id="1901330966">
              <w:marLeft w:val="0"/>
              <w:marRight w:val="0"/>
              <w:marTop w:val="0"/>
              <w:marBottom w:val="0"/>
              <w:divBdr>
                <w:top w:val="none" w:sz="0" w:space="0" w:color="auto"/>
                <w:left w:val="none" w:sz="0" w:space="0" w:color="auto"/>
                <w:bottom w:val="none" w:sz="0" w:space="0" w:color="auto"/>
                <w:right w:val="none" w:sz="0" w:space="0" w:color="auto"/>
              </w:divBdr>
            </w:div>
            <w:div w:id="2081520084">
              <w:marLeft w:val="0"/>
              <w:marRight w:val="0"/>
              <w:marTop w:val="0"/>
              <w:marBottom w:val="0"/>
              <w:divBdr>
                <w:top w:val="none" w:sz="0" w:space="0" w:color="auto"/>
                <w:left w:val="none" w:sz="0" w:space="0" w:color="auto"/>
                <w:bottom w:val="none" w:sz="0" w:space="0" w:color="auto"/>
                <w:right w:val="none" w:sz="0" w:space="0" w:color="auto"/>
              </w:divBdr>
            </w:div>
            <w:div w:id="21039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28219">
      <w:bodyDiv w:val="1"/>
      <w:marLeft w:val="0"/>
      <w:marRight w:val="0"/>
      <w:marTop w:val="0"/>
      <w:marBottom w:val="0"/>
      <w:divBdr>
        <w:top w:val="none" w:sz="0" w:space="0" w:color="auto"/>
        <w:left w:val="none" w:sz="0" w:space="0" w:color="auto"/>
        <w:bottom w:val="none" w:sz="0" w:space="0" w:color="auto"/>
        <w:right w:val="none" w:sz="0" w:space="0" w:color="auto"/>
      </w:divBdr>
    </w:div>
    <w:div w:id="1450081006">
      <w:bodyDiv w:val="1"/>
      <w:marLeft w:val="0"/>
      <w:marRight w:val="0"/>
      <w:marTop w:val="0"/>
      <w:marBottom w:val="0"/>
      <w:divBdr>
        <w:top w:val="none" w:sz="0" w:space="0" w:color="auto"/>
        <w:left w:val="none" w:sz="0" w:space="0" w:color="auto"/>
        <w:bottom w:val="none" w:sz="0" w:space="0" w:color="auto"/>
        <w:right w:val="none" w:sz="0" w:space="0" w:color="auto"/>
      </w:divBdr>
    </w:div>
    <w:div w:id="1460762054">
      <w:bodyDiv w:val="1"/>
      <w:marLeft w:val="0"/>
      <w:marRight w:val="0"/>
      <w:marTop w:val="0"/>
      <w:marBottom w:val="0"/>
      <w:divBdr>
        <w:top w:val="none" w:sz="0" w:space="0" w:color="auto"/>
        <w:left w:val="none" w:sz="0" w:space="0" w:color="auto"/>
        <w:bottom w:val="none" w:sz="0" w:space="0" w:color="auto"/>
        <w:right w:val="none" w:sz="0" w:space="0" w:color="auto"/>
      </w:divBdr>
    </w:div>
    <w:div w:id="1463108869">
      <w:bodyDiv w:val="1"/>
      <w:marLeft w:val="0"/>
      <w:marRight w:val="0"/>
      <w:marTop w:val="0"/>
      <w:marBottom w:val="0"/>
      <w:divBdr>
        <w:top w:val="none" w:sz="0" w:space="0" w:color="auto"/>
        <w:left w:val="none" w:sz="0" w:space="0" w:color="auto"/>
        <w:bottom w:val="none" w:sz="0" w:space="0" w:color="auto"/>
        <w:right w:val="none" w:sz="0" w:space="0" w:color="auto"/>
      </w:divBdr>
    </w:div>
    <w:div w:id="1473979840">
      <w:bodyDiv w:val="1"/>
      <w:marLeft w:val="0"/>
      <w:marRight w:val="0"/>
      <w:marTop w:val="0"/>
      <w:marBottom w:val="0"/>
      <w:divBdr>
        <w:top w:val="none" w:sz="0" w:space="0" w:color="auto"/>
        <w:left w:val="none" w:sz="0" w:space="0" w:color="auto"/>
        <w:bottom w:val="none" w:sz="0" w:space="0" w:color="auto"/>
        <w:right w:val="none" w:sz="0" w:space="0" w:color="auto"/>
      </w:divBdr>
    </w:div>
    <w:div w:id="1490098283">
      <w:bodyDiv w:val="1"/>
      <w:marLeft w:val="0"/>
      <w:marRight w:val="0"/>
      <w:marTop w:val="0"/>
      <w:marBottom w:val="0"/>
      <w:divBdr>
        <w:top w:val="none" w:sz="0" w:space="0" w:color="auto"/>
        <w:left w:val="none" w:sz="0" w:space="0" w:color="auto"/>
        <w:bottom w:val="none" w:sz="0" w:space="0" w:color="auto"/>
        <w:right w:val="none" w:sz="0" w:space="0" w:color="auto"/>
      </w:divBdr>
    </w:div>
    <w:div w:id="1496340867">
      <w:bodyDiv w:val="1"/>
      <w:marLeft w:val="0"/>
      <w:marRight w:val="0"/>
      <w:marTop w:val="0"/>
      <w:marBottom w:val="0"/>
      <w:divBdr>
        <w:top w:val="none" w:sz="0" w:space="0" w:color="auto"/>
        <w:left w:val="none" w:sz="0" w:space="0" w:color="auto"/>
        <w:bottom w:val="none" w:sz="0" w:space="0" w:color="auto"/>
        <w:right w:val="none" w:sz="0" w:space="0" w:color="auto"/>
      </w:divBdr>
    </w:div>
    <w:div w:id="1497067769">
      <w:bodyDiv w:val="1"/>
      <w:marLeft w:val="0"/>
      <w:marRight w:val="0"/>
      <w:marTop w:val="0"/>
      <w:marBottom w:val="0"/>
      <w:divBdr>
        <w:top w:val="none" w:sz="0" w:space="0" w:color="auto"/>
        <w:left w:val="none" w:sz="0" w:space="0" w:color="auto"/>
        <w:bottom w:val="none" w:sz="0" w:space="0" w:color="auto"/>
        <w:right w:val="none" w:sz="0" w:space="0" w:color="auto"/>
      </w:divBdr>
    </w:div>
    <w:div w:id="1501772570">
      <w:bodyDiv w:val="1"/>
      <w:marLeft w:val="0"/>
      <w:marRight w:val="0"/>
      <w:marTop w:val="0"/>
      <w:marBottom w:val="0"/>
      <w:divBdr>
        <w:top w:val="none" w:sz="0" w:space="0" w:color="auto"/>
        <w:left w:val="none" w:sz="0" w:space="0" w:color="auto"/>
        <w:bottom w:val="none" w:sz="0" w:space="0" w:color="auto"/>
        <w:right w:val="none" w:sz="0" w:space="0" w:color="auto"/>
      </w:divBdr>
    </w:div>
    <w:div w:id="1509245789">
      <w:bodyDiv w:val="1"/>
      <w:marLeft w:val="0"/>
      <w:marRight w:val="0"/>
      <w:marTop w:val="0"/>
      <w:marBottom w:val="0"/>
      <w:divBdr>
        <w:top w:val="none" w:sz="0" w:space="0" w:color="auto"/>
        <w:left w:val="none" w:sz="0" w:space="0" w:color="auto"/>
        <w:bottom w:val="none" w:sz="0" w:space="0" w:color="auto"/>
        <w:right w:val="none" w:sz="0" w:space="0" w:color="auto"/>
      </w:divBdr>
    </w:div>
    <w:div w:id="1509715852">
      <w:bodyDiv w:val="1"/>
      <w:marLeft w:val="0"/>
      <w:marRight w:val="0"/>
      <w:marTop w:val="0"/>
      <w:marBottom w:val="0"/>
      <w:divBdr>
        <w:top w:val="none" w:sz="0" w:space="0" w:color="auto"/>
        <w:left w:val="none" w:sz="0" w:space="0" w:color="auto"/>
        <w:bottom w:val="none" w:sz="0" w:space="0" w:color="auto"/>
        <w:right w:val="none" w:sz="0" w:space="0" w:color="auto"/>
      </w:divBdr>
    </w:div>
    <w:div w:id="1516386752">
      <w:bodyDiv w:val="1"/>
      <w:marLeft w:val="0"/>
      <w:marRight w:val="0"/>
      <w:marTop w:val="0"/>
      <w:marBottom w:val="0"/>
      <w:divBdr>
        <w:top w:val="none" w:sz="0" w:space="0" w:color="auto"/>
        <w:left w:val="none" w:sz="0" w:space="0" w:color="auto"/>
        <w:bottom w:val="none" w:sz="0" w:space="0" w:color="auto"/>
        <w:right w:val="none" w:sz="0" w:space="0" w:color="auto"/>
      </w:divBdr>
    </w:div>
    <w:div w:id="1525481654">
      <w:bodyDiv w:val="1"/>
      <w:marLeft w:val="0"/>
      <w:marRight w:val="0"/>
      <w:marTop w:val="0"/>
      <w:marBottom w:val="0"/>
      <w:divBdr>
        <w:top w:val="none" w:sz="0" w:space="0" w:color="auto"/>
        <w:left w:val="none" w:sz="0" w:space="0" w:color="auto"/>
        <w:bottom w:val="none" w:sz="0" w:space="0" w:color="auto"/>
        <w:right w:val="none" w:sz="0" w:space="0" w:color="auto"/>
      </w:divBdr>
    </w:div>
    <w:div w:id="1528449574">
      <w:bodyDiv w:val="1"/>
      <w:marLeft w:val="0"/>
      <w:marRight w:val="0"/>
      <w:marTop w:val="0"/>
      <w:marBottom w:val="0"/>
      <w:divBdr>
        <w:top w:val="none" w:sz="0" w:space="0" w:color="auto"/>
        <w:left w:val="none" w:sz="0" w:space="0" w:color="auto"/>
        <w:bottom w:val="none" w:sz="0" w:space="0" w:color="auto"/>
        <w:right w:val="none" w:sz="0" w:space="0" w:color="auto"/>
      </w:divBdr>
    </w:div>
    <w:div w:id="1533378416">
      <w:bodyDiv w:val="1"/>
      <w:marLeft w:val="0"/>
      <w:marRight w:val="0"/>
      <w:marTop w:val="0"/>
      <w:marBottom w:val="0"/>
      <w:divBdr>
        <w:top w:val="none" w:sz="0" w:space="0" w:color="auto"/>
        <w:left w:val="none" w:sz="0" w:space="0" w:color="auto"/>
        <w:bottom w:val="none" w:sz="0" w:space="0" w:color="auto"/>
        <w:right w:val="none" w:sz="0" w:space="0" w:color="auto"/>
      </w:divBdr>
    </w:div>
    <w:div w:id="1536768352">
      <w:bodyDiv w:val="1"/>
      <w:marLeft w:val="0"/>
      <w:marRight w:val="0"/>
      <w:marTop w:val="0"/>
      <w:marBottom w:val="0"/>
      <w:divBdr>
        <w:top w:val="none" w:sz="0" w:space="0" w:color="auto"/>
        <w:left w:val="none" w:sz="0" w:space="0" w:color="auto"/>
        <w:bottom w:val="none" w:sz="0" w:space="0" w:color="auto"/>
        <w:right w:val="none" w:sz="0" w:space="0" w:color="auto"/>
      </w:divBdr>
    </w:div>
    <w:div w:id="1536851905">
      <w:bodyDiv w:val="1"/>
      <w:marLeft w:val="0"/>
      <w:marRight w:val="0"/>
      <w:marTop w:val="0"/>
      <w:marBottom w:val="0"/>
      <w:divBdr>
        <w:top w:val="none" w:sz="0" w:space="0" w:color="auto"/>
        <w:left w:val="none" w:sz="0" w:space="0" w:color="auto"/>
        <w:bottom w:val="none" w:sz="0" w:space="0" w:color="auto"/>
        <w:right w:val="none" w:sz="0" w:space="0" w:color="auto"/>
      </w:divBdr>
    </w:div>
    <w:div w:id="1541551327">
      <w:bodyDiv w:val="1"/>
      <w:marLeft w:val="0"/>
      <w:marRight w:val="0"/>
      <w:marTop w:val="0"/>
      <w:marBottom w:val="0"/>
      <w:divBdr>
        <w:top w:val="none" w:sz="0" w:space="0" w:color="auto"/>
        <w:left w:val="none" w:sz="0" w:space="0" w:color="auto"/>
        <w:bottom w:val="none" w:sz="0" w:space="0" w:color="auto"/>
        <w:right w:val="none" w:sz="0" w:space="0" w:color="auto"/>
      </w:divBdr>
      <w:divsChild>
        <w:div w:id="191261644">
          <w:marLeft w:val="0"/>
          <w:marRight w:val="0"/>
          <w:marTop w:val="0"/>
          <w:marBottom w:val="0"/>
          <w:divBdr>
            <w:top w:val="none" w:sz="0" w:space="0" w:color="auto"/>
            <w:left w:val="none" w:sz="0" w:space="0" w:color="auto"/>
            <w:bottom w:val="none" w:sz="0" w:space="0" w:color="auto"/>
            <w:right w:val="none" w:sz="0" w:space="0" w:color="auto"/>
          </w:divBdr>
        </w:div>
        <w:div w:id="198594730">
          <w:marLeft w:val="0"/>
          <w:marRight w:val="0"/>
          <w:marTop w:val="0"/>
          <w:marBottom w:val="0"/>
          <w:divBdr>
            <w:top w:val="none" w:sz="0" w:space="0" w:color="auto"/>
            <w:left w:val="none" w:sz="0" w:space="0" w:color="auto"/>
            <w:bottom w:val="none" w:sz="0" w:space="0" w:color="auto"/>
            <w:right w:val="none" w:sz="0" w:space="0" w:color="auto"/>
          </w:divBdr>
        </w:div>
        <w:div w:id="559753822">
          <w:marLeft w:val="0"/>
          <w:marRight w:val="0"/>
          <w:marTop w:val="0"/>
          <w:marBottom w:val="0"/>
          <w:divBdr>
            <w:top w:val="none" w:sz="0" w:space="0" w:color="auto"/>
            <w:left w:val="none" w:sz="0" w:space="0" w:color="auto"/>
            <w:bottom w:val="none" w:sz="0" w:space="0" w:color="auto"/>
            <w:right w:val="none" w:sz="0" w:space="0" w:color="auto"/>
          </w:divBdr>
        </w:div>
        <w:div w:id="599917727">
          <w:marLeft w:val="0"/>
          <w:marRight w:val="0"/>
          <w:marTop w:val="0"/>
          <w:marBottom w:val="0"/>
          <w:divBdr>
            <w:top w:val="none" w:sz="0" w:space="0" w:color="auto"/>
            <w:left w:val="none" w:sz="0" w:space="0" w:color="auto"/>
            <w:bottom w:val="none" w:sz="0" w:space="0" w:color="auto"/>
            <w:right w:val="none" w:sz="0" w:space="0" w:color="auto"/>
          </w:divBdr>
        </w:div>
        <w:div w:id="841435558">
          <w:marLeft w:val="0"/>
          <w:marRight w:val="0"/>
          <w:marTop w:val="0"/>
          <w:marBottom w:val="0"/>
          <w:divBdr>
            <w:top w:val="none" w:sz="0" w:space="0" w:color="auto"/>
            <w:left w:val="none" w:sz="0" w:space="0" w:color="auto"/>
            <w:bottom w:val="none" w:sz="0" w:space="0" w:color="auto"/>
            <w:right w:val="none" w:sz="0" w:space="0" w:color="auto"/>
          </w:divBdr>
        </w:div>
        <w:div w:id="956375780">
          <w:marLeft w:val="0"/>
          <w:marRight w:val="0"/>
          <w:marTop w:val="0"/>
          <w:marBottom w:val="0"/>
          <w:divBdr>
            <w:top w:val="none" w:sz="0" w:space="0" w:color="auto"/>
            <w:left w:val="none" w:sz="0" w:space="0" w:color="auto"/>
            <w:bottom w:val="none" w:sz="0" w:space="0" w:color="auto"/>
            <w:right w:val="none" w:sz="0" w:space="0" w:color="auto"/>
          </w:divBdr>
        </w:div>
        <w:div w:id="1131023877">
          <w:marLeft w:val="0"/>
          <w:marRight w:val="0"/>
          <w:marTop w:val="0"/>
          <w:marBottom w:val="0"/>
          <w:divBdr>
            <w:top w:val="none" w:sz="0" w:space="0" w:color="auto"/>
            <w:left w:val="none" w:sz="0" w:space="0" w:color="auto"/>
            <w:bottom w:val="none" w:sz="0" w:space="0" w:color="auto"/>
            <w:right w:val="none" w:sz="0" w:space="0" w:color="auto"/>
          </w:divBdr>
        </w:div>
        <w:div w:id="1399553129">
          <w:marLeft w:val="0"/>
          <w:marRight w:val="0"/>
          <w:marTop w:val="0"/>
          <w:marBottom w:val="0"/>
          <w:divBdr>
            <w:top w:val="none" w:sz="0" w:space="0" w:color="auto"/>
            <w:left w:val="none" w:sz="0" w:space="0" w:color="auto"/>
            <w:bottom w:val="none" w:sz="0" w:space="0" w:color="auto"/>
            <w:right w:val="none" w:sz="0" w:space="0" w:color="auto"/>
          </w:divBdr>
        </w:div>
        <w:div w:id="1612277481">
          <w:marLeft w:val="0"/>
          <w:marRight w:val="0"/>
          <w:marTop w:val="0"/>
          <w:marBottom w:val="0"/>
          <w:divBdr>
            <w:top w:val="none" w:sz="0" w:space="0" w:color="auto"/>
            <w:left w:val="none" w:sz="0" w:space="0" w:color="auto"/>
            <w:bottom w:val="none" w:sz="0" w:space="0" w:color="auto"/>
            <w:right w:val="none" w:sz="0" w:space="0" w:color="auto"/>
          </w:divBdr>
        </w:div>
        <w:div w:id="1640963534">
          <w:marLeft w:val="0"/>
          <w:marRight w:val="0"/>
          <w:marTop w:val="0"/>
          <w:marBottom w:val="0"/>
          <w:divBdr>
            <w:top w:val="none" w:sz="0" w:space="0" w:color="auto"/>
            <w:left w:val="none" w:sz="0" w:space="0" w:color="auto"/>
            <w:bottom w:val="none" w:sz="0" w:space="0" w:color="auto"/>
            <w:right w:val="none" w:sz="0" w:space="0" w:color="auto"/>
          </w:divBdr>
        </w:div>
        <w:div w:id="1651639322">
          <w:marLeft w:val="0"/>
          <w:marRight w:val="0"/>
          <w:marTop w:val="0"/>
          <w:marBottom w:val="0"/>
          <w:divBdr>
            <w:top w:val="none" w:sz="0" w:space="0" w:color="auto"/>
            <w:left w:val="none" w:sz="0" w:space="0" w:color="auto"/>
            <w:bottom w:val="none" w:sz="0" w:space="0" w:color="auto"/>
            <w:right w:val="none" w:sz="0" w:space="0" w:color="auto"/>
          </w:divBdr>
        </w:div>
        <w:div w:id="1657564510">
          <w:marLeft w:val="0"/>
          <w:marRight w:val="0"/>
          <w:marTop w:val="0"/>
          <w:marBottom w:val="0"/>
          <w:divBdr>
            <w:top w:val="none" w:sz="0" w:space="0" w:color="auto"/>
            <w:left w:val="none" w:sz="0" w:space="0" w:color="auto"/>
            <w:bottom w:val="none" w:sz="0" w:space="0" w:color="auto"/>
            <w:right w:val="none" w:sz="0" w:space="0" w:color="auto"/>
          </w:divBdr>
        </w:div>
        <w:div w:id="1752116633">
          <w:marLeft w:val="0"/>
          <w:marRight w:val="0"/>
          <w:marTop w:val="0"/>
          <w:marBottom w:val="0"/>
          <w:divBdr>
            <w:top w:val="none" w:sz="0" w:space="0" w:color="auto"/>
            <w:left w:val="none" w:sz="0" w:space="0" w:color="auto"/>
            <w:bottom w:val="none" w:sz="0" w:space="0" w:color="auto"/>
            <w:right w:val="none" w:sz="0" w:space="0" w:color="auto"/>
          </w:divBdr>
        </w:div>
        <w:div w:id="1930386090">
          <w:marLeft w:val="0"/>
          <w:marRight w:val="0"/>
          <w:marTop w:val="0"/>
          <w:marBottom w:val="0"/>
          <w:divBdr>
            <w:top w:val="none" w:sz="0" w:space="0" w:color="auto"/>
            <w:left w:val="none" w:sz="0" w:space="0" w:color="auto"/>
            <w:bottom w:val="none" w:sz="0" w:space="0" w:color="auto"/>
            <w:right w:val="none" w:sz="0" w:space="0" w:color="auto"/>
          </w:divBdr>
        </w:div>
        <w:div w:id="1957054663">
          <w:marLeft w:val="0"/>
          <w:marRight w:val="0"/>
          <w:marTop w:val="0"/>
          <w:marBottom w:val="0"/>
          <w:divBdr>
            <w:top w:val="none" w:sz="0" w:space="0" w:color="auto"/>
            <w:left w:val="none" w:sz="0" w:space="0" w:color="auto"/>
            <w:bottom w:val="none" w:sz="0" w:space="0" w:color="auto"/>
            <w:right w:val="none" w:sz="0" w:space="0" w:color="auto"/>
          </w:divBdr>
        </w:div>
      </w:divsChild>
    </w:div>
    <w:div w:id="1545210654">
      <w:bodyDiv w:val="1"/>
      <w:marLeft w:val="0"/>
      <w:marRight w:val="0"/>
      <w:marTop w:val="0"/>
      <w:marBottom w:val="0"/>
      <w:divBdr>
        <w:top w:val="none" w:sz="0" w:space="0" w:color="auto"/>
        <w:left w:val="none" w:sz="0" w:space="0" w:color="auto"/>
        <w:bottom w:val="none" w:sz="0" w:space="0" w:color="auto"/>
        <w:right w:val="none" w:sz="0" w:space="0" w:color="auto"/>
      </w:divBdr>
    </w:div>
    <w:div w:id="1552693759">
      <w:bodyDiv w:val="1"/>
      <w:marLeft w:val="0"/>
      <w:marRight w:val="0"/>
      <w:marTop w:val="0"/>
      <w:marBottom w:val="0"/>
      <w:divBdr>
        <w:top w:val="none" w:sz="0" w:space="0" w:color="auto"/>
        <w:left w:val="none" w:sz="0" w:space="0" w:color="auto"/>
        <w:bottom w:val="none" w:sz="0" w:space="0" w:color="auto"/>
        <w:right w:val="none" w:sz="0" w:space="0" w:color="auto"/>
      </w:divBdr>
    </w:div>
    <w:div w:id="1553082117">
      <w:bodyDiv w:val="1"/>
      <w:marLeft w:val="0"/>
      <w:marRight w:val="0"/>
      <w:marTop w:val="0"/>
      <w:marBottom w:val="0"/>
      <w:divBdr>
        <w:top w:val="none" w:sz="0" w:space="0" w:color="auto"/>
        <w:left w:val="none" w:sz="0" w:space="0" w:color="auto"/>
        <w:bottom w:val="none" w:sz="0" w:space="0" w:color="auto"/>
        <w:right w:val="none" w:sz="0" w:space="0" w:color="auto"/>
      </w:divBdr>
    </w:div>
    <w:div w:id="1575703041">
      <w:bodyDiv w:val="1"/>
      <w:marLeft w:val="0"/>
      <w:marRight w:val="0"/>
      <w:marTop w:val="0"/>
      <w:marBottom w:val="0"/>
      <w:divBdr>
        <w:top w:val="none" w:sz="0" w:space="0" w:color="auto"/>
        <w:left w:val="none" w:sz="0" w:space="0" w:color="auto"/>
        <w:bottom w:val="none" w:sz="0" w:space="0" w:color="auto"/>
        <w:right w:val="none" w:sz="0" w:space="0" w:color="auto"/>
      </w:divBdr>
    </w:div>
    <w:div w:id="1586572779">
      <w:bodyDiv w:val="1"/>
      <w:marLeft w:val="0"/>
      <w:marRight w:val="0"/>
      <w:marTop w:val="0"/>
      <w:marBottom w:val="0"/>
      <w:divBdr>
        <w:top w:val="none" w:sz="0" w:space="0" w:color="auto"/>
        <w:left w:val="none" w:sz="0" w:space="0" w:color="auto"/>
        <w:bottom w:val="none" w:sz="0" w:space="0" w:color="auto"/>
        <w:right w:val="none" w:sz="0" w:space="0" w:color="auto"/>
      </w:divBdr>
    </w:div>
    <w:div w:id="1587304043">
      <w:bodyDiv w:val="1"/>
      <w:marLeft w:val="0"/>
      <w:marRight w:val="0"/>
      <w:marTop w:val="0"/>
      <w:marBottom w:val="0"/>
      <w:divBdr>
        <w:top w:val="none" w:sz="0" w:space="0" w:color="auto"/>
        <w:left w:val="none" w:sz="0" w:space="0" w:color="auto"/>
        <w:bottom w:val="none" w:sz="0" w:space="0" w:color="auto"/>
        <w:right w:val="none" w:sz="0" w:space="0" w:color="auto"/>
      </w:divBdr>
      <w:divsChild>
        <w:div w:id="239096904">
          <w:marLeft w:val="0"/>
          <w:marRight w:val="0"/>
          <w:marTop w:val="0"/>
          <w:marBottom w:val="0"/>
          <w:divBdr>
            <w:top w:val="none" w:sz="0" w:space="0" w:color="auto"/>
            <w:left w:val="none" w:sz="0" w:space="0" w:color="auto"/>
            <w:bottom w:val="none" w:sz="0" w:space="0" w:color="auto"/>
            <w:right w:val="none" w:sz="0" w:space="0" w:color="auto"/>
          </w:divBdr>
        </w:div>
        <w:div w:id="1787694310">
          <w:marLeft w:val="0"/>
          <w:marRight w:val="0"/>
          <w:marTop w:val="0"/>
          <w:marBottom w:val="0"/>
          <w:divBdr>
            <w:top w:val="none" w:sz="0" w:space="0" w:color="auto"/>
            <w:left w:val="none" w:sz="0" w:space="0" w:color="auto"/>
            <w:bottom w:val="none" w:sz="0" w:space="0" w:color="auto"/>
            <w:right w:val="none" w:sz="0" w:space="0" w:color="auto"/>
          </w:divBdr>
        </w:div>
      </w:divsChild>
    </w:div>
    <w:div w:id="1590767706">
      <w:bodyDiv w:val="1"/>
      <w:marLeft w:val="0"/>
      <w:marRight w:val="0"/>
      <w:marTop w:val="0"/>
      <w:marBottom w:val="0"/>
      <w:divBdr>
        <w:top w:val="none" w:sz="0" w:space="0" w:color="auto"/>
        <w:left w:val="none" w:sz="0" w:space="0" w:color="auto"/>
        <w:bottom w:val="none" w:sz="0" w:space="0" w:color="auto"/>
        <w:right w:val="none" w:sz="0" w:space="0" w:color="auto"/>
      </w:divBdr>
      <w:divsChild>
        <w:div w:id="830560451">
          <w:marLeft w:val="0"/>
          <w:marRight w:val="0"/>
          <w:marTop w:val="0"/>
          <w:marBottom w:val="0"/>
          <w:divBdr>
            <w:top w:val="none" w:sz="0" w:space="0" w:color="auto"/>
            <w:left w:val="none" w:sz="0" w:space="0" w:color="auto"/>
            <w:bottom w:val="none" w:sz="0" w:space="0" w:color="auto"/>
            <w:right w:val="none" w:sz="0" w:space="0" w:color="auto"/>
          </w:divBdr>
        </w:div>
      </w:divsChild>
    </w:div>
    <w:div w:id="1592662053">
      <w:bodyDiv w:val="1"/>
      <w:marLeft w:val="0"/>
      <w:marRight w:val="0"/>
      <w:marTop w:val="0"/>
      <w:marBottom w:val="0"/>
      <w:divBdr>
        <w:top w:val="none" w:sz="0" w:space="0" w:color="auto"/>
        <w:left w:val="none" w:sz="0" w:space="0" w:color="auto"/>
        <w:bottom w:val="none" w:sz="0" w:space="0" w:color="auto"/>
        <w:right w:val="none" w:sz="0" w:space="0" w:color="auto"/>
      </w:divBdr>
    </w:div>
    <w:div w:id="1595673569">
      <w:bodyDiv w:val="1"/>
      <w:marLeft w:val="0"/>
      <w:marRight w:val="0"/>
      <w:marTop w:val="0"/>
      <w:marBottom w:val="0"/>
      <w:divBdr>
        <w:top w:val="none" w:sz="0" w:space="0" w:color="auto"/>
        <w:left w:val="none" w:sz="0" w:space="0" w:color="auto"/>
        <w:bottom w:val="none" w:sz="0" w:space="0" w:color="auto"/>
        <w:right w:val="none" w:sz="0" w:space="0" w:color="auto"/>
      </w:divBdr>
    </w:div>
    <w:div w:id="1609392640">
      <w:bodyDiv w:val="1"/>
      <w:marLeft w:val="0"/>
      <w:marRight w:val="0"/>
      <w:marTop w:val="0"/>
      <w:marBottom w:val="0"/>
      <w:divBdr>
        <w:top w:val="none" w:sz="0" w:space="0" w:color="auto"/>
        <w:left w:val="none" w:sz="0" w:space="0" w:color="auto"/>
        <w:bottom w:val="none" w:sz="0" w:space="0" w:color="auto"/>
        <w:right w:val="none" w:sz="0" w:space="0" w:color="auto"/>
      </w:divBdr>
      <w:divsChild>
        <w:div w:id="161743795">
          <w:marLeft w:val="0"/>
          <w:marRight w:val="0"/>
          <w:marTop w:val="0"/>
          <w:marBottom w:val="0"/>
          <w:divBdr>
            <w:top w:val="none" w:sz="0" w:space="0" w:color="auto"/>
            <w:left w:val="none" w:sz="0" w:space="0" w:color="auto"/>
            <w:bottom w:val="none" w:sz="0" w:space="0" w:color="auto"/>
            <w:right w:val="none" w:sz="0" w:space="0" w:color="auto"/>
          </w:divBdr>
        </w:div>
      </w:divsChild>
    </w:div>
    <w:div w:id="1620799055">
      <w:bodyDiv w:val="1"/>
      <w:marLeft w:val="0"/>
      <w:marRight w:val="0"/>
      <w:marTop w:val="0"/>
      <w:marBottom w:val="0"/>
      <w:divBdr>
        <w:top w:val="none" w:sz="0" w:space="0" w:color="auto"/>
        <w:left w:val="none" w:sz="0" w:space="0" w:color="auto"/>
        <w:bottom w:val="none" w:sz="0" w:space="0" w:color="auto"/>
        <w:right w:val="none" w:sz="0" w:space="0" w:color="auto"/>
      </w:divBdr>
      <w:divsChild>
        <w:div w:id="1752387118">
          <w:marLeft w:val="0"/>
          <w:marRight w:val="0"/>
          <w:marTop w:val="0"/>
          <w:marBottom w:val="0"/>
          <w:divBdr>
            <w:top w:val="none" w:sz="0" w:space="0" w:color="auto"/>
            <w:left w:val="none" w:sz="0" w:space="0" w:color="auto"/>
            <w:bottom w:val="none" w:sz="0" w:space="0" w:color="auto"/>
            <w:right w:val="none" w:sz="0" w:space="0" w:color="auto"/>
          </w:divBdr>
        </w:div>
      </w:divsChild>
    </w:div>
    <w:div w:id="1627082446">
      <w:bodyDiv w:val="1"/>
      <w:marLeft w:val="0"/>
      <w:marRight w:val="0"/>
      <w:marTop w:val="0"/>
      <w:marBottom w:val="0"/>
      <w:divBdr>
        <w:top w:val="none" w:sz="0" w:space="0" w:color="auto"/>
        <w:left w:val="none" w:sz="0" w:space="0" w:color="auto"/>
        <w:bottom w:val="none" w:sz="0" w:space="0" w:color="auto"/>
        <w:right w:val="none" w:sz="0" w:space="0" w:color="auto"/>
      </w:divBdr>
    </w:div>
    <w:div w:id="1638609336">
      <w:bodyDiv w:val="1"/>
      <w:marLeft w:val="0"/>
      <w:marRight w:val="0"/>
      <w:marTop w:val="0"/>
      <w:marBottom w:val="0"/>
      <w:divBdr>
        <w:top w:val="none" w:sz="0" w:space="0" w:color="auto"/>
        <w:left w:val="none" w:sz="0" w:space="0" w:color="auto"/>
        <w:bottom w:val="none" w:sz="0" w:space="0" w:color="auto"/>
        <w:right w:val="none" w:sz="0" w:space="0" w:color="auto"/>
      </w:divBdr>
      <w:divsChild>
        <w:div w:id="39676855">
          <w:marLeft w:val="0"/>
          <w:marRight w:val="0"/>
          <w:marTop w:val="0"/>
          <w:marBottom w:val="0"/>
          <w:divBdr>
            <w:top w:val="none" w:sz="0" w:space="0" w:color="auto"/>
            <w:left w:val="none" w:sz="0" w:space="0" w:color="auto"/>
            <w:bottom w:val="none" w:sz="0" w:space="0" w:color="auto"/>
            <w:right w:val="none" w:sz="0" w:space="0" w:color="auto"/>
          </w:divBdr>
        </w:div>
      </w:divsChild>
    </w:div>
    <w:div w:id="1642297937">
      <w:bodyDiv w:val="1"/>
      <w:marLeft w:val="0"/>
      <w:marRight w:val="0"/>
      <w:marTop w:val="0"/>
      <w:marBottom w:val="0"/>
      <w:divBdr>
        <w:top w:val="none" w:sz="0" w:space="0" w:color="auto"/>
        <w:left w:val="none" w:sz="0" w:space="0" w:color="auto"/>
        <w:bottom w:val="none" w:sz="0" w:space="0" w:color="auto"/>
        <w:right w:val="none" w:sz="0" w:space="0" w:color="auto"/>
      </w:divBdr>
    </w:div>
    <w:div w:id="1644654872">
      <w:bodyDiv w:val="1"/>
      <w:marLeft w:val="0"/>
      <w:marRight w:val="0"/>
      <w:marTop w:val="0"/>
      <w:marBottom w:val="0"/>
      <w:divBdr>
        <w:top w:val="none" w:sz="0" w:space="0" w:color="auto"/>
        <w:left w:val="none" w:sz="0" w:space="0" w:color="auto"/>
        <w:bottom w:val="none" w:sz="0" w:space="0" w:color="auto"/>
        <w:right w:val="none" w:sz="0" w:space="0" w:color="auto"/>
      </w:divBdr>
      <w:divsChild>
        <w:div w:id="1071074702">
          <w:marLeft w:val="0"/>
          <w:marRight w:val="0"/>
          <w:marTop w:val="0"/>
          <w:marBottom w:val="0"/>
          <w:divBdr>
            <w:top w:val="none" w:sz="0" w:space="0" w:color="auto"/>
            <w:left w:val="none" w:sz="0" w:space="0" w:color="auto"/>
            <w:bottom w:val="none" w:sz="0" w:space="0" w:color="auto"/>
            <w:right w:val="none" w:sz="0" w:space="0" w:color="auto"/>
          </w:divBdr>
        </w:div>
      </w:divsChild>
    </w:div>
    <w:div w:id="1650861531">
      <w:bodyDiv w:val="1"/>
      <w:marLeft w:val="0"/>
      <w:marRight w:val="0"/>
      <w:marTop w:val="0"/>
      <w:marBottom w:val="0"/>
      <w:divBdr>
        <w:top w:val="none" w:sz="0" w:space="0" w:color="auto"/>
        <w:left w:val="none" w:sz="0" w:space="0" w:color="auto"/>
        <w:bottom w:val="none" w:sz="0" w:space="0" w:color="auto"/>
        <w:right w:val="none" w:sz="0" w:space="0" w:color="auto"/>
      </w:divBdr>
    </w:div>
    <w:div w:id="1655596646">
      <w:bodyDiv w:val="1"/>
      <w:marLeft w:val="0"/>
      <w:marRight w:val="0"/>
      <w:marTop w:val="0"/>
      <w:marBottom w:val="0"/>
      <w:divBdr>
        <w:top w:val="none" w:sz="0" w:space="0" w:color="auto"/>
        <w:left w:val="none" w:sz="0" w:space="0" w:color="auto"/>
        <w:bottom w:val="none" w:sz="0" w:space="0" w:color="auto"/>
        <w:right w:val="none" w:sz="0" w:space="0" w:color="auto"/>
      </w:divBdr>
      <w:divsChild>
        <w:div w:id="45685365">
          <w:marLeft w:val="0"/>
          <w:marRight w:val="0"/>
          <w:marTop w:val="0"/>
          <w:marBottom w:val="0"/>
          <w:divBdr>
            <w:top w:val="none" w:sz="0" w:space="0" w:color="auto"/>
            <w:left w:val="none" w:sz="0" w:space="0" w:color="auto"/>
            <w:bottom w:val="none" w:sz="0" w:space="0" w:color="auto"/>
            <w:right w:val="none" w:sz="0" w:space="0" w:color="auto"/>
          </w:divBdr>
        </w:div>
        <w:div w:id="160198115">
          <w:marLeft w:val="0"/>
          <w:marRight w:val="0"/>
          <w:marTop w:val="0"/>
          <w:marBottom w:val="0"/>
          <w:divBdr>
            <w:top w:val="none" w:sz="0" w:space="0" w:color="auto"/>
            <w:left w:val="none" w:sz="0" w:space="0" w:color="auto"/>
            <w:bottom w:val="none" w:sz="0" w:space="0" w:color="auto"/>
            <w:right w:val="none" w:sz="0" w:space="0" w:color="auto"/>
          </w:divBdr>
        </w:div>
        <w:div w:id="167911249">
          <w:marLeft w:val="0"/>
          <w:marRight w:val="0"/>
          <w:marTop w:val="0"/>
          <w:marBottom w:val="0"/>
          <w:divBdr>
            <w:top w:val="none" w:sz="0" w:space="0" w:color="auto"/>
            <w:left w:val="none" w:sz="0" w:space="0" w:color="auto"/>
            <w:bottom w:val="none" w:sz="0" w:space="0" w:color="auto"/>
            <w:right w:val="none" w:sz="0" w:space="0" w:color="auto"/>
          </w:divBdr>
        </w:div>
        <w:div w:id="207255915">
          <w:marLeft w:val="0"/>
          <w:marRight w:val="0"/>
          <w:marTop w:val="0"/>
          <w:marBottom w:val="0"/>
          <w:divBdr>
            <w:top w:val="none" w:sz="0" w:space="0" w:color="auto"/>
            <w:left w:val="none" w:sz="0" w:space="0" w:color="auto"/>
            <w:bottom w:val="none" w:sz="0" w:space="0" w:color="auto"/>
            <w:right w:val="none" w:sz="0" w:space="0" w:color="auto"/>
          </w:divBdr>
        </w:div>
        <w:div w:id="210848905">
          <w:marLeft w:val="0"/>
          <w:marRight w:val="0"/>
          <w:marTop w:val="0"/>
          <w:marBottom w:val="0"/>
          <w:divBdr>
            <w:top w:val="none" w:sz="0" w:space="0" w:color="auto"/>
            <w:left w:val="none" w:sz="0" w:space="0" w:color="auto"/>
            <w:bottom w:val="none" w:sz="0" w:space="0" w:color="auto"/>
            <w:right w:val="none" w:sz="0" w:space="0" w:color="auto"/>
          </w:divBdr>
        </w:div>
        <w:div w:id="308704762">
          <w:marLeft w:val="0"/>
          <w:marRight w:val="0"/>
          <w:marTop w:val="0"/>
          <w:marBottom w:val="0"/>
          <w:divBdr>
            <w:top w:val="none" w:sz="0" w:space="0" w:color="auto"/>
            <w:left w:val="none" w:sz="0" w:space="0" w:color="auto"/>
            <w:bottom w:val="none" w:sz="0" w:space="0" w:color="auto"/>
            <w:right w:val="none" w:sz="0" w:space="0" w:color="auto"/>
          </w:divBdr>
        </w:div>
        <w:div w:id="311646064">
          <w:marLeft w:val="0"/>
          <w:marRight w:val="0"/>
          <w:marTop w:val="0"/>
          <w:marBottom w:val="0"/>
          <w:divBdr>
            <w:top w:val="none" w:sz="0" w:space="0" w:color="auto"/>
            <w:left w:val="none" w:sz="0" w:space="0" w:color="auto"/>
            <w:bottom w:val="none" w:sz="0" w:space="0" w:color="auto"/>
            <w:right w:val="none" w:sz="0" w:space="0" w:color="auto"/>
          </w:divBdr>
        </w:div>
        <w:div w:id="376902568">
          <w:marLeft w:val="0"/>
          <w:marRight w:val="0"/>
          <w:marTop w:val="0"/>
          <w:marBottom w:val="0"/>
          <w:divBdr>
            <w:top w:val="none" w:sz="0" w:space="0" w:color="auto"/>
            <w:left w:val="none" w:sz="0" w:space="0" w:color="auto"/>
            <w:bottom w:val="none" w:sz="0" w:space="0" w:color="auto"/>
            <w:right w:val="none" w:sz="0" w:space="0" w:color="auto"/>
          </w:divBdr>
        </w:div>
        <w:div w:id="416051898">
          <w:marLeft w:val="0"/>
          <w:marRight w:val="0"/>
          <w:marTop w:val="0"/>
          <w:marBottom w:val="0"/>
          <w:divBdr>
            <w:top w:val="none" w:sz="0" w:space="0" w:color="auto"/>
            <w:left w:val="none" w:sz="0" w:space="0" w:color="auto"/>
            <w:bottom w:val="none" w:sz="0" w:space="0" w:color="auto"/>
            <w:right w:val="none" w:sz="0" w:space="0" w:color="auto"/>
          </w:divBdr>
        </w:div>
        <w:div w:id="457842489">
          <w:marLeft w:val="0"/>
          <w:marRight w:val="0"/>
          <w:marTop w:val="0"/>
          <w:marBottom w:val="0"/>
          <w:divBdr>
            <w:top w:val="none" w:sz="0" w:space="0" w:color="auto"/>
            <w:left w:val="none" w:sz="0" w:space="0" w:color="auto"/>
            <w:bottom w:val="none" w:sz="0" w:space="0" w:color="auto"/>
            <w:right w:val="none" w:sz="0" w:space="0" w:color="auto"/>
          </w:divBdr>
        </w:div>
        <w:div w:id="515002148">
          <w:marLeft w:val="0"/>
          <w:marRight w:val="0"/>
          <w:marTop w:val="0"/>
          <w:marBottom w:val="0"/>
          <w:divBdr>
            <w:top w:val="none" w:sz="0" w:space="0" w:color="auto"/>
            <w:left w:val="none" w:sz="0" w:space="0" w:color="auto"/>
            <w:bottom w:val="none" w:sz="0" w:space="0" w:color="auto"/>
            <w:right w:val="none" w:sz="0" w:space="0" w:color="auto"/>
          </w:divBdr>
        </w:div>
        <w:div w:id="700937846">
          <w:marLeft w:val="0"/>
          <w:marRight w:val="0"/>
          <w:marTop w:val="0"/>
          <w:marBottom w:val="0"/>
          <w:divBdr>
            <w:top w:val="none" w:sz="0" w:space="0" w:color="auto"/>
            <w:left w:val="none" w:sz="0" w:space="0" w:color="auto"/>
            <w:bottom w:val="none" w:sz="0" w:space="0" w:color="auto"/>
            <w:right w:val="none" w:sz="0" w:space="0" w:color="auto"/>
          </w:divBdr>
        </w:div>
        <w:div w:id="740369521">
          <w:marLeft w:val="0"/>
          <w:marRight w:val="0"/>
          <w:marTop w:val="0"/>
          <w:marBottom w:val="0"/>
          <w:divBdr>
            <w:top w:val="none" w:sz="0" w:space="0" w:color="auto"/>
            <w:left w:val="none" w:sz="0" w:space="0" w:color="auto"/>
            <w:bottom w:val="none" w:sz="0" w:space="0" w:color="auto"/>
            <w:right w:val="none" w:sz="0" w:space="0" w:color="auto"/>
          </w:divBdr>
        </w:div>
        <w:div w:id="778599424">
          <w:marLeft w:val="0"/>
          <w:marRight w:val="0"/>
          <w:marTop w:val="0"/>
          <w:marBottom w:val="0"/>
          <w:divBdr>
            <w:top w:val="none" w:sz="0" w:space="0" w:color="auto"/>
            <w:left w:val="none" w:sz="0" w:space="0" w:color="auto"/>
            <w:bottom w:val="none" w:sz="0" w:space="0" w:color="auto"/>
            <w:right w:val="none" w:sz="0" w:space="0" w:color="auto"/>
          </w:divBdr>
        </w:div>
        <w:div w:id="792407236">
          <w:marLeft w:val="0"/>
          <w:marRight w:val="0"/>
          <w:marTop w:val="0"/>
          <w:marBottom w:val="0"/>
          <w:divBdr>
            <w:top w:val="none" w:sz="0" w:space="0" w:color="auto"/>
            <w:left w:val="none" w:sz="0" w:space="0" w:color="auto"/>
            <w:bottom w:val="none" w:sz="0" w:space="0" w:color="auto"/>
            <w:right w:val="none" w:sz="0" w:space="0" w:color="auto"/>
          </w:divBdr>
        </w:div>
        <w:div w:id="821701871">
          <w:marLeft w:val="0"/>
          <w:marRight w:val="0"/>
          <w:marTop w:val="0"/>
          <w:marBottom w:val="0"/>
          <w:divBdr>
            <w:top w:val="none" w:sz="0" w:space="0" w:color="auto"/>
            <w:left w:val="none" w:sz="0" w:space="0" w:color="auto"/>
            <w:bottom w:val="none" w:sz="0" w:space="0" w:color="auto"/>
            <w:right w:val="none" w:sz="0" w:space="0" w:color="auto"/>
          </w:divBdr>
        </w:div>
        <w:div w:id="875585258">
          <w:marLeft w:val="0"/>
          <w:marRight w:val="0"/>
          <w:marTop w:val="0"/>
          <w:marBottom w:val="0"/>
          <w:divBdr>
            <w:top w:val="none" w:sz="0" w:space="0" w:color="auto"/>
            <w:left w:val="none" w:sz="0" w:space="0" w:color="auto"/>
            <w:bottom w:val="none" w:sz="0" w:space="0" w:color="auto"/>
            <w:right w:val="none" w:sz="0" w:space="0" w:color="auto"/>
          </w:divBdr>
        </w:div>
        <w:div w:id="959340434">
          <w:marLeft w:val="0"/>
          <w:marRight w:val="0"/>
          <w:marTop w:val="0"/>
          <w:marBottom w:val="0"/>
          <w:divBdr>
            <w:top w:val="none" w:sz="0" w:space="0" w:color="auto"/>
            <w:left w:val="none" w:sz="0" w:space="0" w:color="auto"/>
            <w:bottom w:val="none" w:sz="0" w:space="0" w:color="auto"/>
            <w:right w:val="none" w:sz="0" w:space="0" w:color="auto"/>
          </w:divBdr>
        </w:div>
        <w:div w:id="975330695">
          <w:marLeft w:val="0"/>
          <w:marRight w:val="0"/>
          <w:marTop w:val="0"/>
          <w:marBottom w:val="0"/>
          <w:divBdr>
            <w:top w:val="none" w:sz="0" w:space="0" w:color="auto"/>
            <w:left w:val="none" w:sz="0" w:space="0" w:color="auto"/>
            <w:bottom w:val="none" w:sz="0" w:space="0" w:color="auto"/>
            <w:right w:val="none" w:sz="0" w:space="0" w:color="auto"/>
          </w:divBdr>
        </w:div>
        <w:div w:id="990209046">
          <w:marLeft w:val="0"/>
          <w:marRight w:val="0"/>
          <w:marTop w:val="0"/>
          <w:marBottom w:val="0"/>
          <w:divBdr>
            <w:top w:val="none" w:sz="0" w:space="0" w:color="auto"/>
            <w:left w:val="none" w:sz="0" w:space="0" w:color="auto"/>
            <w:bottom w:val="none" w:sz="0" w:space="0" w:color="auto"/>
            <w:right w:val="none" w:sz="0" w:space="0" w:color="auto"/>
          </w:divBdr>
        </w:div>
        <w:div w:id="1023286315">
          <w:marLeft w:val="0"/>
          <w:marRight w:val="0"/>
          <w:marTop w:val="0"/>
          <w:marBottom w:val="0"/>
          <w:divBdr>
            <w:top w:val="none" w:sz="0" w:space="0" w:color="auto"/>
            <w:left w:val="none" w:sz="0" w:space="0" w:color="auto"/>
            <w:bottom w:val="none" w:sz="0" w:space="0" w:color="auto"/>
            <w:right w:val="none" w:sz="0" w:space="0" w:color="auto"/>
          </w:divBdr>
        </w:div>
        <w:div w:id="1060984925">
          <w:marLeft w:val="0"/>
          <w:marRight w:val="0"/>
          <w:marTop w:val="0"/>
          <w:marBottom w:val="0"/>
          <w:divBdr>
            <w:top w:val="none" w:sz="0" w:space="0" w:color="auto"/>
            <w:left w:val="none" w:sz="0" w:space="0" w:color="auto"/>
            <w:bottom w:val="none" w:sz="0" w:space="0" w:color="auto"/>
            <w:right w:val="none" w:sz="0" w:space="0" w:color="auto"/>
          </w:divBdr>
        </w:div>
        <w:div w:id="1127167029">
          <w:marLeft w:val="0"/>
          <w:marRight w:val="0"/>
          <w:marTop w:val="0"/>
          <w:marBottom w:val="0"/>
          <w:divBdr>
            <w:top w:val="none" w:sz="0" w:space="0" w:color="auto"/>
            <w:left w:val="none" w:sz="0" w:space="0" w:color="auto"/>
            <w:bottom w:val="none" w:sz="0" w:space="0" w:color="auto"/>
            <w:right w:val="none" w:sz="0" w:space="0" w:color="auto"/>
          </w:divBdr>
        </w:div>
        <w:div w:id="1146704699">
          <w:marLeft w:val="0"/>
          <w:marRight w:val="0"/>
          <w:marTop w:val="0"/>
          <w:marBottom w:val="0"/>
          <w:divBdr>
            <w:top w:val="none" w:sz="0" w:space="0" w:color="auto"/>
            <w:left w:val="none" w:sz="0" w:space="0" w:color="auto"/>
            <w:bottom w:val="none" w:sz="0" w:space="0" w:color="auto"/>
            <w:right w:val="none" w:sz="0" w:space="0" w:color="auto"/>
          </w:divBdr>
        </w:div>
        <w:div w:id="1246039608">
          <w:marLeft w:val="0"/>
          <w:marRight w:val="0"/>
          <w:marTop w:val="0"/>
          <w:marBottom w:val="0"/>
          <w:divBdr>
            <w:top w:val="none" w:sz="0" w:space="0" w:color="auto"/>
            <w:left w:val="none" w:sz="0" w:space="0" w:color="auto"/>
            <w:bottom w:val="none" w:sz="0" w:space="0" w:color="auto"/>
            <w:right w:val="none" w:sz="0" w:space="0" w:color="auto"/>
          </w:divBdr>
        </w:div>
        <w:div w:id="1265068486">
          <w:marLeft w:val="0"/>
          <w:marRight w:val="0"/>
          <w:marTop w:val="0"/>
          <w:marBottom w:val="0"/>
          <w:divBdr>
            <w:top w:val="none" w:sz="0" w:space="0" w:color="auto"/>
            <w:left w:val="none" w:sz="0" w:space="0" w:color="auto"/>
            <w:bottom w:val="none" w:sz="0" w:space="0" w:color="auto"/>
            <w:right w:val="none" w:sz="0" w:space="0" w:color="auto"/>
          </w:divBdr>
        </w:div>
        <w:div w:id="1309899073">
          <w:marLeft w:val="0"/>
          <w:marRight w:val="0"/>
          <w:marTop w:val="0"/>
          <w:marBottom w:val="0"/>
          <w:divBdr>
            <w:top w:val="none" w:sz="0" w:space="0" w:color="auto"/>
            <w:left w:val="none" w:sz="0" w:space="0" w:color="auto"/>
            <w:bottom w:val="none" w:sz="0" w:space="0" w:color="auto"/>
            <w:right w:val="none" w:sz="0" w:space="0" w:color="auto"/>
          </w:divBdr>
        </w:div>
        <w:div w:id="1311981594">
          <w:marLeft w:val="0"/>
          <w:marRight w:val="0"/>
          <w:marTop w:val="0"/>
          <w:marBottom w:val="0"/>
          <w:divBdr>
            <w:top w:val="none" w:sz="0" w:space="0" w:color="auto"/>
            <w:left w:val="none" w:sz="0" w:space="0" w:color="auto"/>
            <w:bottom w:val="none" w:sz="0" w:space="0" w:color="auto"/>
            <w:right w:val="none" w:sz="0" w:space="0" w:color="auto"/>
          </w:divBdr>
        </w:div>
        <w:div w:id="1373534959">
          <w:marLeft w:val="0"/>
          <w:marRight w:val="0"/>
          <w:marTop w:val="0"/>
          <w:marBottom w:val="0"/>
          <w:divBdr>
            <w:top w:val="none" w:sz="0" w:space="0" w:color="auto"/>
            <w:left w:val="none" w:sz="0" w:space="0" w:color="auto"/>
            <w:bottom w:val="none" w:sz="0" w:space="0" w:color="auto"/>
            <w:right w:val="none" w:sz="0" w:space="0" w:color="auto"/>
          </w:divBdr>
        </w:div>
        <w:div w:id="1420441278">
          <w:marLeft w:val="0"/>
          <w:marRight w:val="0"/>
          <w:marTop w:val="0"/>
          <w:marBottom w:val="0"/>
          <w:divBdr>
            <w:top w:val="none" w:sz="0" w:space="0" w:color="auto"/>
            <w:left w:val="none" w:sz="0" w:space="0" w:color="auto"/>
            <w:bottom w:val="none" w:sz="0" w:space="0" w:color="auto"/>
            <w:right w:val="none" w:sz="0" w:space="0" w:color="auto"/>
          </w:divBdr>
        </w:div>
        <w:div w:id="1467352269">
          <w:marLeft w:val="0"/>
          <w:marRight w:val="0"/>
          <w:marTop w:val="0"/>
          <w:marBottom w:val="0"/>
          <w:divBdr>
            <w:top w:val="none" w:sz="0" w:space="0" w:color="auto"/>
            <w:left w:val="none" w:sz="0" w:space="0" w:color="auto"/>
            <w:bottom w:val="none" w:sz="0" w:space="0" w:color="auto"/>
            <w:right w:val="none" w:sz="0" w:space="0" w:color="auto"/>
          </w:divBdr>
        </w:div>
        <w:div w:id="1489246719">
          <w:marLeft w:val="0"/>
          <w:marRight w:val="0"/>
          <w:marTop w:val="0"/>
          <w:marBottom w:val="0"/>
          <w:divBdr>
            <w:top w:val="none" w:sz="0" w:space="0" w:color="auto"/>
            <w:left w:val="none" w:sz="0" w:space="0" w:color="auto"/>
            <w:bottom w:val="none" w:sz="0" w:space="0" w:color="auto"/>
            <w:right w:val="none" w:sz="0" w:space="0" w:color="auto"/>
          </w:divBdr>
        </w:div>
        <w:div w:id="1575965627">
          <w:marLeft w:val="0"/>
          <w:marRight w:val="0"/>
          <w:marTop w:val="0"/>
          <w:marBottom w:val="0"/>
          <w:divBdr>
            <w:top w:val="none" w:sz="0" w:space="0" w:color="auto"/>
            <w:left w:val="none" w:sz="0" w:space="0" w:color="auto"/>
            <w:bottom w:val="none" w:sz="0" w:space="0" w:color="auto"/>
            <w:right w:val="none" w:sz="0" w:space="0" w:color="auto"/>
          </w:divBdr>
        </w:div>
        <w:div w:id="1686514057">
          <w:marLeft w:val="0"/>
          <w:marRight w:val="0"/>
          <w:marTop w:val="0"/>
          <w:marBottom w:val="0"/>
          <w:divBdr>
            <w:top w:val="none" w:sz="0" w:space="0" w:color="auto"/>
            <w:left w:val="none" w:sz="0" w:space="0" w:color="auto"/>
            <w:bottom w:val="none" w:sz="0" w:space="0" w:color="auto"/>
            <w:right w:val="none" w:sz="0" w:space="0" w:color="auto"/>
          </w:divBdr>
        </w:div>
        <w:div w:id="1689596513">
          <w:marLeft w:val="0"/>
          <w:marRight w:val="0"/>
          <w:marTop w:val="0"/>
          <w:marBottom w:val="0"/>
          <w:divBdr>
            <w:top w:val="none" w:sz="0" w:space="0" w:color="auto"/>
            <w:left w:val="none" w:sz="0" w:space="0" w:color="auto"/>
            <w:bottom w:val="none" w:sz="0" w:space="0" w:color="auto"/>
            <w:right w:val="none" w:sz="0" w:space="0" w:color="auto"/>
          </w:divBdr>
        </w:div>
        <w:div w:id="1697346137">
          <w:marLeft w:val="0"/>
          <w:marRight w:val="0"/>
          <w:marTop w:val="0"/>
          <w:marBottom w:val="0"/>
          <w:divBdr>
            <w:top w:val="none" w:sz="0" w:space="0" w:color="auto"/>
            <w:left w:val="none" w:sz="0" w:space="0" w:color="auto"/>
            <w:bottom w:val="none" w:sz="0" w:space="0" w:color="auto"/>
            <w:right w:val="none" w:sz="0" w:space="0" w:color="auto"/>
          </w:divBdr>
        </w:div>
        <w:div w:id="1713921905">
          <w:marLeft w:val="0"/>
          <w:marRight w:val="0"/>
          <w:marTop w:val="0"/>
          <w:marBottom w:val="0"/>
          <w:divBdr>
            <w:top w:val="none" w:sz="0" w:space="0" w:color="auto"/>
            <w:left w:val="none" w:sz="0" w:space="0" w:color="auto"/>
            <w:bottom w:val="none" w:sz="0" w:space="0" w:color="auto"/>
            <w:right w:val="none" w:sz="0" w:space="0" w:color="auto"/>
          </w:divBdr>
        </w:div>
        <w:div w:id="1716420320">
          <w:marLeft w:val="0"/>
          <w:marRight w:val="0"/>
          <w:marTop w:val="0"/>
          <w:marBottom w:val="0"/>
          <w:divBdr>
            <w:top w:val="none" w:sz="0" w:space="0" w:color="auto"/>
            <w:left w:val="none" w:sz="0" w:space="0" w:color="auto"/>
            <w:bottom w:val="none" w:sz="0" w:space="0" w:color="auto"/>
            <w:right w:val="none" w:sz="0" w:space="0" w:color="auto"/>
          </w:divBdr>
        </w:div>
        <w:div w:id="1769884859">
          <w:marLeft w:val="0"/>
          <w:marRight w:val="0"/>
          <w:marTop w:val="0"/>
          <w:marBottom w:val="0"/>
          <w:divBdr>
            <w:top w:val="none" w:sz="0" w:space="0" w:color="auto"/>
            <w:left w:val="none" w:sz="0" w:space="0" w:color="auto"/>
            <w:bottom w:val="none" w:sz="0" w:space="0" w:color="auto"/>
            <w:right w:val="none" w:sz="0" w:space="0" w:color="auto"/>
          </w:divBdr>
        </w:div>
        <w:div w:id="1833256500">
          <w:marLeft w:val="0"/>
          <w:marRight w:val="0"/>
          <w:marTop w:val="0"/>
          <w:marBottom w:val="0"/>
          <w:divBdr>
            <w:top w:val="none" w:sz="0" w:space="0" w:color="auto"/>
            <w:left w:val="none" w:sz="0" w:space="0" w:color="auto"/>
            <w:bottom w:val="none" w:sz="0" w:space="0" w:color="auto"/>
            <w:right w:val="none" w:sz="0" w:space="0" w:color="auto"/>
          </w:divBdr>
        </w:div>
        <w:div w:id="1853109297">
          <w:marLeft w:val="0"/>
          <w:marRight w:val="0"/>
          <w:marTop w:val="0"/>
          <w:marBottom w:val="0"/>
          <w:divBdr>
            <w:top w:val="none" w:sz="0" w:space="0" w:color="auto"/>
            <w:left w:val="none" w:sz="0" w:space="0" w:color="auto"/>
            <w:bottom w:val="none" w:sz="0" w:space="0" w:color="auto"/>
            <w:right w:val="none" w:sz="0" w:space="0" w:color="auto"/>
          </w:divBdr>
        </w:div>
        <w:div w:id="1916275711">
          <w:marLeft w:val="0"/>
          <w:marRight w:val="0"/>
          <w:marTop w:val="0"/>
          <w:marBottom w:val="0"/>
          <w:divBdr>
            <w:top w:val="none" w:sz="0" w:space="0" w:color="auto"/>
            <w:left w:val="none" w:sz="0" w:space="0" w:color="auto"/>
            <w:bottom w:val="none" w:sz="0" w:space="0" w:color="auto"/>
            <w:right w:val="none" w:sz="0" w:space="0" w:color="auto"/>
          </w:divBdr>
        </w:div>
        <w:div w:id="1938905227">
          <w:marLeft w:val="0"/>
          <w:marRight w:val="0"/>
          <w:marTop w:val="0"/>
          <w:marBottom w:val="0"/>
          <w:divBdr>
            <w:top w:val="none" w:sz="0" w:space="0" w:color="auto"/>
            <w:left w:val="none" w:sz="0" w:space="0" w:color="auto"/>
            <w:bottom w:val="none" w:sz="0" w:space="0" w:color="auto"/>
            <w:right w:val="none" w:sz="0" w:space="0" w:color="auto"/>
          </w:divBdr>
        </w:div>
        <w:div w:id="2005468225">
          <w:marLeft w:val="0"/>
          <w:marRight w:val="0"/>
          <w:marTop w:val="0"/>
          <w:marBottom w:val="0"/>
          <w:divBdr>
            <w:top w:val="none" w:sz="0" w:space="0" w:color="auto"/>
            <w:left w:val="none" w:sz="0" w:space="0" w:color="auto"/>
            <w:bottom w:val="none" w:sz="0" w:space="0" w:color="auto"/>
            <w:right w:val="none" w:sz="0" w:space="0" w:color="auto"/>
          </w:divBdr>
        </w:div>
        <w:div w:id="2014724187">
          <w:marLeft w:val="0"/>
          <w:marRight w:val="0"/>
          <w:marTop w:val="0"/>
          <w:marBottom w:val="0"/>
          <w:divBdr>
            <w:top w:val="none" w:sz="0" w:space="0" w:color="auto"/>
            <w:left w:val="none" w:sz="0" w:space="0" w:color="auto"/>
            <w:bottom w:val="none" w:sz="0" w:space="0" w:color="auto"/>
            <w:right w:val="none" w:sz="0" w:space="0" w:color="auto"/>
          </w:divBdr>
        </w:div>
      </w:divsChild>
    </w:div>
    <w:div w:id="1659575901">
      <w:bodyDiv w:val="1"/>
      <w:marLeft w:val="0"/>
      <w:marRight w:val="0"/>
      <w:marTop w:val="0"/>
      <w:marBottom w:val="0"/>
      <w:divBdr>
        <w:top w:val="none" w:sz="0" w:space="0" w:color="auto"/>
        <w:left w:val="none" w:sz="0" w:space="0" w:color="auto"/>
        <w:bottom w:val="none" w:sz="0" w:space="0" w:color="auto"/>
        <w:right w:val="none" w:sz="0" w:space="0" w:color="auto"/>
      </w:divBdr>
      <w:divsChild>
        <w:div w:id="505287718">
          <w:marLeft w:val="0"/>
          <w:marRight w:val="0"/>
          <w:marTop w:val="0"/>
          <w:marBottom w:val="0"/>
          <w:divBdr>
            <w:top w:val="none" w:sz="0" w:space="0" w:color="auto"/>
            <w:left w:val="none" w:sz="0" w:space="0" w:color="auto"/>
            <w:bottom w:val="none" w:sz="0" w:space="0" w:color="auto"/>
            <w:right w:val="none" w:sz="0" w:space="0" w:color="auto"/>
          </w:divBdr>
        </w:div>
        <w:div w:id="828907668">
          <w:marLeft w:val="0"/>
          <w:marRight w:val="0"/>
          <w:marTop w:val="0"/>
          <w:marBottom w:val="0"/>
          <w:divBdr>
            <w:top w:val="none" w:sz="0" w:space="0" w:color="auto"/>
            <w:left w:val="none" w:sz="0" w:space="0" w:color="auto"/>
            <w:bottom w:val="none" w:sz="0" w:space="0" w:color="auto"/>
            <w:right w:val="none" w:sz="0" w:space="0" w:color="auto"/>
          </w:divBdr>
        </w:div>
        <w:div w:id="895121110">
          <w:marLeft w:val="0"/>
          <w:marRight w:val="0"/>
          <w:marTop w:val="0"/>
          <w:marBottom w:val="0"/>
          <w:divBdr>
            <w:top w:val="none" w:sz="0" w:space="0" w:color="auto"/>
            <w:left w:val="none" w:sz="0" w:space="0" w:color="auto"/>
            <w:bottom w:val="none" w:sz="0" w:space="0" w:color="auto"/>
            <w:right w:val="none" w:sz="0" w:space="0" w:color="auto"/>
          </w:divBdr>
        </w:div>
        <w:div w:id="1243174988">
          <w:marLeft w:val="0"/>
          <w:marRight w:val="0"/>
          <w:marTop w:val="0"/>
          <w:marBottom w:val="0"/>
          <w:divBdr>
            <w:top w:val="none" w:sz="0" w:space="0" w:color="auto"/>
            <w:left w:val="none" w:sz="0" w:space="0" w:color="auto"/>
            <w:bottom w:val="none" w:sz="0" w:space="0" w:color="auto"/>
            <w:right w:val="none" w:sz="0" w:space="0" w:color="auto"/>
          </w:divBdr>
        </w:div>
        <w:div w:id="1371421808">
          <w:marLeft w:val="0"/>
          <w:marRight w:val="0"/>
          <w:marTop w:val="0"/>
          <w:marBottom w:val="0"/>
          <w:divBdr>
            <w:top w:val="none" w:sz="0" w:space="0" w:color="auto"/>
            <w:left w:val="none" w:sz="0" w:space="0" w:color="auto"/>
            <w:bottom w:val="none" w:sz="0" w:space="0" w:color="auto"/>
            <w:right w:val="none" w:sz="0" w:space="0" w:color="auto"/>
          </w:divBdr>
        </w:div>
        <w:div w:id="1524517315">
          <w:marLeft w:val="0"/>
          <w:marRight w:val="0"/>
          <w:marTop w:val="0"/>
          <w:marBottom w:val="0"/>
          <w:divBdr>
            <w:top w:val="none" w:sz="0" w:space="0" w:color="auto"/>
            <w:left w:val="none" w:sz="0" w:space="0" w:color="auto"/>
            <w:bottom w:val="none" w:sz="0" w:space="0" w:color="auto"/>
            <w:right w:val="none" w:sz="0" w:space="0" w:color="auto"/>
          </w:divBdr>
        </w:div>
        <w:div w:id="1922718694">
          <w:marLeft w:val="0"/>
          <w:marRight w:val="0"/>
          <w:marTop w:val="0"/>
          <w:marBottom w:val="0"/>
          <w:divBdr>
            <w:top w:val="none" w:sz="0" w:space="0" w:color="auto"/>
            <w:left w:val="none" w:sz="0" w:space="0" w:color="auto"/>
            <w:bottom w:val="none" w:sz="0" w:space="0" w:color="auto"/>
            <w:right w:val="none" w:sz="0" w:space="0" w:color="auto"/>
          </w:divBdr>
        </w:div>
        <w:div w:id="2079859056">
          <w:marLeft w:val="0"/>
          <w:marRight w:val="0"/>
          <w:marTop w:val="0"/>
          <w:marBottom w:val="0"/>
          <w:divBdr>
            <w:top w:val="none" w:sz="0" w:space="0" w:color="auto"/>
            <w:left w:val="none" w:sz="0" w:space="0" w:color="auto"/>
            <w:bottom w:val="none" w:sz="0" w:space="0" w:color="auto"/>
            <w:right w:val="none" w:sz="0" w:space="0" w:color="auto"/>
          </w:divBdr>
        </w:div>
      </w:divsChild>
    </w:div>
    <w:div w:id="1670711492">
      <w:bodyDiv w:val="1"/>
      <w:marLeft w:val="0"/>
      <w:marRight w:val="0"/>
      <w:marTop w:val="0"/>
      <w:marBottom w:val="0"/>
      <w:divBdr>
        <w:top w:val="none" w:sz="0" w:space="0" w:color="auto"/>
        <w:left w:val="none" w:sz="0" w:space="0" w:color="auto"/>
        <w:bottom w:val="none" w:sz="0" w:space="0" w:color="auto"/>
        <w:right w:val="none" w:sz="0" w:space="0" w:color="auto"/>
      </w:divBdr>
    </w:div>
    <w:div w:id="1678726566">
      <w:bodyDiv w:val="1"/>
      <w:marLeft w:val="0"/>
      <w:marRight w:val="0"/>
      <w:marTop w:val="0"/>
      <w:marBottom w:val="0"/>
      <w:divBdr>
        <w:top w:val="none" w:sz="0" w:space="0" w:color="auto"/>
        <w:left w:val="none" w:sz="0" w:space="0" w:color="auto"/>
        <w:bottom w:val="none" w:sz="0" w:space="0" w:color="auto"/>
        <w:right w:val="none" w:sz="0" w:space="0" w:color="auto"/>
      </w:divBdr>
      <w:divsChild>
        <w:div w:id="71127365">
          <w:marLeft w:val="0"/>
          <w:marRight w:val="0"/>
          <w:marTop w:val="0"/>
          <w:marBottom w:val="0"/>
          <w:divBdr>
            <w:top w:val="none" w:sz="0" w:space="0" w:color="auto"/>
            <w:left w:val="none" w:sz="0" w:space="0" w:color="auto"/>
            <w:bottom w:val="none" w:sz="0" w:space="0" w:color="auto"/>
            <w:right w:val="none" w:sz="0" w:space="0" w:color="auto"/>
          </w:divBdr>
        </w:div>
        <w:div w:id="88429769">
          <w:marLeft w:val="0"/>
          <w:marRight w:val="0"/>
          <w:marTop w:val="0"/>
          <w:marBottom w:val="0"/>
          <w:divBdr>
            <w:top w:val="none" w:sz="0" w:space="0" w:color="auto"/>
            <w:left w:val="none" w:sz="0" w:space="0" w:color="auto"/>
            <w:bottom w:val="none" w:sz="0" w:space="0" w:color="auto"/>
            <w:right w:val="none" w:sz="0" w:space="0" w:color="auto"/>
          </w:divBdr>
        </w:div>
        <w:div w:id="137962614">
          <w:marLeft w:val="0"/>
          <w:marRight w:val="0"/>
          <w:marTop w:val="0"/>
          <w:marBottom w:val="0"/>
          <w:divBdr>
            <w:top w:val="none" w:sz="0" w:space="0" w:color="auto"/>
            <w:left w:val="none" w:sz="0" w:space="0" w:color="auto"/>
            <w:bottom w:val="none" w:sz="0" w:space="0" w:color="auto"/>
            <w:right w:val="none" w:sz="0" w:space="0" w:color="auto"/>
          </w:divBdr>
        </w:div>
        <w:div w:id="174930319">
          <w:marLeft w:val="0"/>
          <w:marRight w:val="0"/>
          <w:marTop w:val="0"/>
          <w:marBottom w:val="0"/>
          <w:divBdr>
            <w:top w:val="none" w:sz="0" w:space="0" w:color="auto"/>
            <w:left w:val="none" w:sz="0" w:space="0" w:color="auto"/>
            <w:bottom w:val="none" w:sz="0" w:space="0" w:color="auto"/>
            <w:right w:val="none" w:sz="0" w:space="0" w:color="auto"/>
          </w:divBdr>
        </w:div>
        <w:div w:id="211619542">
          <w:marLeft w:val="0"/>
          <w:marRight w:val="0"/>
          <w:marTop w:val="0"/>
          <w:marBottom w:val="0"/>
          <w:divBdr>
            <w:top w:val="none" w:sz="0" w:space="0" w:color="auto"/>
            <w:left w:val="none" w:sz="0" w:space="0" w:color="auto"/>
            <w:bottom w:val="none" w:sz="0" w:space="0" w:color="auto"/>
            <w:right w:val="none" w:sz="0" w:space="0" w:color="auto"/>
          </w:divBdr>
        </w:div>
        <w:div w:id="215313696">
          <w:marLeft w:val="0"/>
          <w:marRight w:val="0"/>
          <w:marTop w:val="0"/>
          <w:marBottom w:val="0"/>
          <w:divBdr>
            <w:top w:val="none" w:sz="0" w:space="0" w:color="auto"/>
            <w:left w:val="none" w:sz="0" w:space="0" w:color="auto"/>
            <w:bottom w:val="none" w:sz="0" w:space="0" w:color="auto"/>
            <w:right w:val="none" w:sz="0" w:space="0" w:color="auto"/>
          </w:divBdr>
        </w:div>
        <w:div w:id="252977473">
          <w:marLeft w:val="0"/>
          <w:marRight w:val="0"/>
          <w:marTop w:val="0"/>
          <w:marBottom w:val="0"/>
          <w:divBdr>
            <w:top w:val="none" w:sz="0" w:space="0" w:color="auto"/>
            <w:left w:val="none" w:sz="0" w:space="0" w:color="auto"/>
            <w:bottom w:val="none" w:sz="0" w:space="0" w:color="auto"/>
            <w:right w:val="none" w:sz="0" w:space="0" w:color="auto"/>
          </w:divBdr>
        </w:div>
        <w:div w:id="267009672">
          <w:marLeft w:val="0"/>
          <w:marRight w:val="0"/>
          <w:marTop w:val="0"/>
          <w:marBottom w:val="0"/>
          <w:divBdr>
            <w:top w:val="none" w:sz="0" w:space="0" w:color="auto"/>
            <w:left w:val="none" w:sz="0" w:space="0" w:color="auto"/>
            <w:bottom w:val="none" w:sz="0" w:space="0" w:color="auto"/>
            <w:right w:val="none" w:sz="0" w:space="0" w:color="auto"/>
          </w:divBdr>
        </w:div>
        <w:div w:id="358822368">
          <w:marLeft w:val="0"/>
          <w:marRight w:val="0"/>
          <w:marTop w:val="0"/>
          <w:marBottom w:val="0"/>
          <w:divBdr>
            <w:top w:val="none" w:sz="0" w:space="0" w:color="auto"/>
            <w:left w:val="none" w:sz="0" w:space="0" w:color="auto"/>
            <w:bottom w:val="none" w:sz="0" w:space="0" w:color="auto"/>
            <w:right w:val="none" w:sz="0" w:space="0" w:color="auto"/>
          </w:divBdr>
        </w:div>
        <w:div w:id="453982398">
          <w:marLeft w:val="0"/>
          <w:marRight w:val="0"/>
          <w:marTop w:val="0"/>
          <w:marBottom w:val="0"/>
          <w:divBdr>
            <w:top w:val="none" w:sz="0" w:space="0" w:color="auto"/>
            <w:left w:val="none" w:sz="0" w:space="0" w:color="auto"/>
            <w:bottom w:val="none" w:sz="0" w:space="0" w:color="auto"/>
            <w:right w:val="none" w:sz="0" w:space="0" w:color="auto"/>
          </w:divBdr>
        </w:div>
        <w:div w:id="744686168">
          <w:marLeft w:val="0"/>
          <w:marRight w:val="0"/>
          <w:marTop w:val="0"/>
          <w:marBottom w:val="0"/>
          <w:divBdr>
            <w:top w:val="none" w:sz="0" w:space="0" w:color="auto"/>
            <w:left w:val="none" w:sz="0" w:space="0" w:color="auto"/>
            <w:bottom w:val="none" w:sz="0" w:space="0" w:color="auto"/>
            <w:right w:val="none" w:sz="0" w:space="0" w:color="auto"/>
          </w:divBdr>
        </w:div>
        <w:div w:id="872767537">
          <w:marLeft w:val="0"/>
          <w:marRight w:val="0"/>
          <w:marTop w:val="0"/>
          <w:marBottom w:val="0"/>
          <w:divBdr>
            <w:top w:val="none" w:sz="0" w:space="0" w:color="auto"/>
            <w:left w:val="none" w:sz="0" w:space="0" w:color="auto"/>
            <w:bottom w:val="none" w:sz="0" w:space="0" w:color="auto"/>
            <w:right w:val="none" w:sz="0" w:space="0" w:color="auto"/>
          </w:divBdr>
        </w:div>
        <w:div w:id="931933413">
          <w:marLeft w:val="0"/>
          <w:marRight w:val="0"/>
          <w:marTop w:val="0"/>
          <w:marBottom w:val="0"/>
          <w:divBdr>
            <w:top w:val="none" w:sz="0" w:space="0" w:color="auto"/>
            <w:left w:val="none" w:sz="0" w:space="0" w:color="auto"/>
            <w:bottom w:val="none" w:sz="0" w:space="0" w:color="auto"/>
            <w:right w:val="none" w:sz="0" w:space="0" w:color="auto"/>
          </w:divBdr>
        </w:div>
        <w:div w:id="1134369525">
          <w:marLeft w:val="0"/>
          <w:marRight w:val="0"/>
          <w:marTop w:val="0"/>
          <w:marBottom w:val="0"/>
          <w:divBdr>
            <w:top w:val="none" w:sz="0" w:space="0" w:color="auto"/>
            <w:left w:val="none" w:sz="0" w:space="0" w:color="auto"/>
            <w:bottom w:val="none" w:sz="0" w:space="0" w:color="auto"/>
            <w:right w:val="none" w:sz="0" w:space="0" w:color="auto"/>
          </w:divBdr>
        </w:div>
        <w:div w:id="1144665642">
          <w:marLeft w:val="0"/>
          <w:marRight w:val="0"/>
          <w:marTop w:val="0"/>
          <w:marBottom w:val="0"/>
          <w:divBdr>
            <w:top w:val="none" w:sz="0" w:space="0" w:color="auto"/>
            <w:left w:val="none" w:sz="0" w:space="0" w:color="auto"/>
            <w:bottom w:val="none" w:sz="0" w:space="0" w:color="auto"/>
            <w:right w:val="none" w:sz="0" w:space="0" w:color="auto"/>
          </w:divBdr>
        </w:div>
        <w:div w:id="1174954892">
          <w:marLeft w:val="0"/>
          <w:marRight w:val="0"/>
          <w:marTop w:val="0"/>
          <w:marBottom w:val="0"/>
          <w:divBdr>
            <w:top w:val="none" w:sz="0" w:space="0" w:color="auto"/>
            <w:left w:val="none" w:sz="0" w:space="0" w:color="auto"/>
            <w:bottom w:val="none" w:sz="0" w:space="0" w:color="auto"/>
            <w:right w:val="none" w:sz="0" w:space="0" w:color="auto"/>
          </w:divBdr>
        </w:div>
        <w:div w:id="1190485639">
          <w:marLeft w:val="0"/>
          <w:marRight w:val="0"/>
          <w:marTop w:val="0"/>
          <w:marBottom w:val="0"/>
          <w:divBdr>
            <w:top w:val="none" w:sz="0" w:space="0" w:color="auto"/>
            <w:left w:val="none" w:sz="0" w:space="0" w:color="auto"/>
            <w:bottom w:val="none" w:sz="0" w:space="0" w:color="auto"/>
            <w:right w:val="none" w:sz="0" w:space="0" w:color="auto"/>
          </w:divBdr>
        </w:div>
        <w:div w:id="1225338712">
          <w:marLeft w:val="0"/>
          <w:marRight w:val="0"/>
          <w:marTop w:val="0"/>
          <w:marBottom w:val="0"/>
          <w:divBdr>
            <w:top w:val="none" w:sz="0" w:space="0" w:color="auto"/>
            <w:left w:val="none" w:sz="0" w:space="0" w:color="auto"/>
            <w:bottom w:val="none" w:sz="0" w:space="0" w:color="auto"/>
            <w:right w:val="none" w:sz="0" w:space="0" w:color="auto"/>
          </w:divBdr>
        </w:div>
        <w:div w:id="1406222971">
          <w:marLeft w:val="0"/>
          <w:marRight w:val="0"/>
          <w:marTop w:val="0"/>
          <w:marBottom w:val="0"/>
          <w:divBdr>
            <w:top w:val="none" w:sz="0" w:space="0" w:color="auto"/>
            <w:left w:val="none" w:sz="0" w:space="0" w:color="auto"/>
            <w:bottom w:val="none" w:sz="0" w:space="0" w:color="auto"/>
            <w:right w:val="none" w:sz="0" w:space="0" w:color="auto"/>
          </w:divBdr>
        </w:div>
        <w:div w:id="1441071251">
          <w:marLeft w:val="0"/>
          <w:marRight w:val="0"/>
          <w:marTop w:val="0"/>
          <w:marBottom w:val="0"/>
          <w:divBdr>
            <w:top w:val="none" w:sz="0" w:space="0" w:color="auto"/>
            <w:left w:val="none" w:sz="0" w:space="0" w:color="auto"/>
            <w:bottom w:val="none" w:sz="0" w:space="0" w:color="auto"/>
            <w:right w:val="none" w:sz="0" w:space="0" w:color="auto"/>
          </w:divBdr>
        </w:div>
        <w:div w:id="1469860036">
          <w:marLeft w:val="0"/>
          <w:marRight w:val="0"/>
          <w:marTop w:val="0"/>
          <w:marBottom w:val="0"/>
          <w:divBdr>
            <w:top w:val="none" w:sz="0" w:space="0" w:color="auto"/>
            <w:left w:val="none" w:sz="0" w:space="0" w:color="auto"/>
            <w:bottom w:val="none" w:sz="0" w:space="0" w:color="auto"/>
            <w:right w:val="none" w:sz="0" w:space="0" w:color="auto"/>
          </w:divBdr>
        </w:div>
        <w:div w:id="1491679028">
          <w:marLeft w:val="0"/>
          <w:marRight w:val="0"/>
          <w:marTop w:val="0"/>
          <w:marBottom w:val="0"/>
          <w:divBdr>
            <w:top w:val="none" w:sz="0" w:space="0" w:color="auto"/>
            <w:left w:val="none" w:sz="0" w:space="0" w:color="auto"/>
            <w:bottom w:val="none" w:sz="0" w:space="0" w:color="auto"/>
            <w:right w:val="none" w:sz="0" w:space="0" w:color="auto"/>
          </w:divBdr>
        </w:div>
        <w:div w:id="1673680091">
          <w:marLeft w:val="0"/>
          <w:marRight w:val="0"/>
          <w:marTop w:val="0"/>
          <w:marBottom w:val="0"/>
          <w:divBdr>
            <w:top w:val="none" w:sz="0" w:space="0" w:color="auto"/>
            <w:left w:val="none" w:sz="0" w:space="0" w:color="auto"/>
            <w:bottom w:val="none" w:sz="0" w:space="0" w:color="auto"/>
            <w:right w:val="none" w:sz="0" w:space="0" w:color="auto"/>
          </w:divBdr>
        </w:div>
        <w:div w:id="1827628503">
          <w:marLeft w:val="0"/>
          <w:marRight w:val="0"/>
          <w:marTop w:val="0"/>
          <w:marBottom w:val="0"/>
          <w:divBdr>
            <w:top w:val="none" w:sz="0" w:space="0" w:color="auto"/>
            <w:left w:val="none" w:sz="0" w:space="0" w:color="auto"/>
            <w:bottom w:val="none" w:sz="0" w:space="0" w:color="auto"/>
            <w:right w:val="none" w:sz="0" w:space="0" w:color="auto"/>
          </w:divBdr>
        </w:div>
        <w:div w:id="1936597256">
          <w:marLeft w:val="0"/>
          <w:marRight w:val="0"/>
          <w:marTop w:val="0"/>
          <w:marBottom w:val="0"/>
          <w:divBdr>
            <w:top w:val="none" w:sz="0" w:space="0" w:color="auto"/>
            <w:left w:val="none" w:sz="0" w:space="0" w:color="auto"/>
            <w:bottom w:val="none" w:sz="0" w:space="0" w:color="auto"/>
            <w:right w:val="none" w:sz="0" w:space="0" w:color="auto"/>
          </w:divBdr>
        </w:div>
        <w:div w:id="2020229258">
          <w:marLeft w:val="0"/>
          <w:marRight w:val="0"/>
          <w:marTop w:val="0"/>
          <w:marBottom w:val="0"/>
          <w:divBdr>
            <w:top w:val="none" w:sz="0" w:space="0" w:color="auto"/>
            <w:left w:val="none" w:sz="0" w:space="0" w:color="auto"/>
            <w:bottom w:val="none" w:sz="0" w:space="0" w:color="auto"/>
            <w:right w:val="none" w:sz="0" w:space="0" w:color="auto"/>
          </w:divBdr>
        </w:div>
        <w:div w:id="2033722077">
          <w:marLeft w:val="0"/>
          <w:marRight w:val="0"/>
          <w:marTop w:val="0"/>
          <w:marBottom w:val="0"/>
          <w:divBdr>
            <w:top w:val="none" w:sz="0" w:space="0" w:color="auto"/>
            <w:left w:val="none" w:sz="0" w:space="0" w:color="auto"/>
            <w:bottom w:val="none" w:sz="0" w:space="0" w:color="auto"/>
            <w:right w:val="none" w:sz="0" w:space="0" w:color="auto"/>
          </w:divBdr>
        </w:div>
      </w:divsChild>
    </w:div>
    <w:div w:id="1682733933">
      <w:bodyDiv w:val="1"/>
      <w:marLeft w:val="0"/>
      <w:marRight w:val="0"/>
      <w:marTop w:val="0"/>
      <w:marBottom w:val="0"/>
      <w:divBdr>
        <w:top w:val="none" w:sz="0" w:space="0" w:color="auto"/>
        <w:left w:val="none" w:sz="0" w:space="0" w:color="auto"/>
        <w:bottom w:val="none" w:sz="0" w:space="0" w:color="auto"/>
        <w:right w:val="none" w:sz="0" w:space="0" w:color="auto"/>
      </w:divBdr>
      <w:divsChild>
        <w:div w:id="393553328">
          <w:marLeft w:val="0"/>
          <w:marRight w:val="0"/>
          <w:marTop w:val="0"/>
          <w:marBottom w:val="0"/>
          <w:divBdr>
            <w:top w:val="none" w:sz="0" w:space="0" w:color="auto"/>
            <w:left w:val="none" w:sz="0" w:space="0" w:color="auto"/>
            <w:bottom w:val="none" w:sz="0" w:space="0" w:color="auto"/>
            <w:right w:val="none" w:sz="0" w:space="0" w:color="auto"/>
          </w:divBdr>
        </w:div>
      </w:divsChild>
    </w:div>
    <w:div w:id="1701206158">
      <w:bodyDiv w:val="1"/>
      <w:marLeft w:val="0"/>
      <w:marRight w:val="0"/>
      <w:marTop w:val="0"/>
      <w:marBottom w:val="0"/>
      <w:divBdr>
        <w:top w:val="none" w:sz="0" w:space="0" w:color="auto"/>
        <w:left w:val="none" w:sz="0" w:space="0" w:color="auto"/>
        <w:bottom w:val="none" w:sz="0" w:space="0" w:color="auto"/>
        <w:right w:val="none" w:sz="0" w:space="0" w:color="auto"/>
      </w:divBdr>
      <w:divsChild>
        <w:div w:id="827281923">
          <w:marLeft w:val="0"/>
          <w:marRight w:val="0"/>
          <w:marTop w:val="0"/>
          <w:marBottom w:val="0"/>
          <w:divBdr>
            <w:top w:val="none" w:sz="0" w:space="0" w:color="auto"/>
            <w:left w:val="none" w:sz="0" w:space="0" w:color="auto"/>
            <w:bottom w:val="none" w:sz="0" w:space="0" w:color="auto"/>
            <w:right w:val="none" w:sz="0" w:space="0" w:color="auto"/>
          </w:divBdr>
        </w:div>
      </w:divsChild>
    </w:div>
    <w:div w:id="1713185730">
      <w:bodyDiv w:val="1"/>
      <w:marLeft w:val="0"/>
      <w:marRight w:val="0"/>
      <w:marTop w:val="0"/>
      <w:marBottom w:val="0"/>
      <w:divBdr>
        <w:top w:val="none" w:sz="0" w:space="0" w:color="auto"/>
        <w:left w:val="none" w:sz="0" w:space="0" w:color="auto"/>
        <w:bottom w:val="none" w:sz="0" w:space="0" w:color="auto"/>
        <w:right w:val="none" w:sz="0" w:space="0" w:color="auto"/>
      </w:divBdr>
      <w:divsChild>
        <w:div w:id="1341737905">
          <w:marLeft w:val="0"/>
          <w:marRight w:val="0"/>
          <w:marTop w:val="0"/>
          <w:marBottom w:val="0"/>
          <w:divBdr>
            <w:top w:val="none" w:sz="0" w:space="0" w:color="auto"/>
            <w:left w:val="none" w:sz="0" w:space="0" w:color="auto"/>
            <w:bottom w:val="none" w:sz="0" w:space="0" w:color="auto"/>
            <w:right w:val="none" w:sz="0" w:space="0" w:color="auto"/>
          </w:divBdr>
        </w:div>
      </w:divsChild>
    </w:div>
    <w:div w:id="1715617324">
      <w:bodyDiv w:val="1"/>
      <w:marLeft w:val="0"/>
      <w:marRight w:val="0"/>
      <w:marTop w:val="0"/>
      <w:marBottom w:val="0"/>
      <w:divBdr>
        <w:top w:val="none" w:sz="0" w:space="0" w:color="auto"/>
        <w:left w:val="none" w:sz="0" w:space="0" w:color="auto"/>
        <w:bottom w:val="none" w:sz="0" w:space="0" w:color="auto"/>
        <w:right w:val="none" w:sz="0" w:space="0" w:color="auto"/>
      </w:divBdr>
    </w:div>
    <w:div w:id="1728412945">
      <w:bodyDiv w:val="1"/>
      <w:marLeft w:val="0"/>
      <w:marRight w:val="0"/>
      <w:marTop w:val="0"/>
      <w:marBottom w:val="0"/>
      <w:divBdr>
        <w:top w:val="none" w:sz="0" w:space="0" w:color="auto"/>
        <w:left w:val="none" w:sz="0" w:space="0" w:color="auto"/>
        <w:bottom w:val="none" w:sz="0" w:space="0" w:color="auto"/>
        <w:right w:val="none" w:sz="0" w:space="0" w:color="auto"/>
      </w:divBdr>
      <w:divsChild>
        <w:div w:id="369719954">
          <w:marLeft w:val="0"/>
          <w:marRight w:val="0"/>
          <w:marTop w:val="0"/>
          <w:marBottom w:val="0"/>
          <w:divBdr>
            <w:top w:val="none" w:sz="0" w:space="0" w:color="auto"/>
            <w:left w:val="none" w:sz="0" w:space="0" w:color="auto"/>
            <w:bottom w:val="none" w:sz="0" w:space="0" w:color="auto"/>
            <w:right w:val="none" w:sz="0" w:space="0" w:color="auto"/>
          </w:divBdr>
        </w:div>
      </w:divsChild>
    </w:div>
    <w:div w:id="1731146406">
      <w:bodyDiv w:val="1"/>
      <w:marLeft w:val="0"/>
      <w:marRight w:val="0"/>
      <w:marTop w:val="0"/>
      <w:marBottom w:val="0"/>
      <w:divBdr>
        <w:top w:val="none" w:sz="0" w:space="0" w:color="auto"/>
        <w:left w:val="none" w:sz="0" w:space="0" w:color="auto"/>
        <w:bottom w:val="none" w:sz="0" w:space="0" w:color="auto"/>
        <w:right w:val="none" w:sz="0" w:space="0" w:color="auto"/>
      </w:divBdr>
    </w:div>
    <w:div w:id="1735466520">
      <w:bodyDiv w:val="1"/>
      <w:marLeft w:val="120"/>
      <w:marRight w:val="120"/>
      <w:marTop w:val="60"/>
      <w:marBottom w:val="120"/>
      <w:divBdr>
        <w:top w:val="none" w:sz="0" w:space="0" w:color="auto"/>
        <w:left w:val="none" w:sz="0" w:space="0" w:color="auto"/>
        <w:bottom w:val="none" w:sz="0" w:space="0" w:color="auto"/>
        <w:right w:val="none" w:sz="0" w:space="0" w:color="auto"/>
      </w:divBdr>
      <w:divsChild>
        <w:div w:id="621113131">
          <w:marLeft w:val="0"/>
          <w:marRight w:val="0"/>
          <w:marTop w:val="0"/>
          <w:marBottom w:val="0"/>
          <w:divBdr>
            <w:top w:val="none" w:sz="0" w:space="0" w:color="auto"/>
            <w:left w:val="none" w:sz="0" w:space="0" w:color="auto"/>
            <w:bottom w:val="none" w:sz="0" w:space="0" w:color="auto"/>
            <w:right w:val="none" w:sz="0" w:space="0" w:color="auto"/>
          </w:divBdr>
          <w:divsChild>
            <w:div w:id="10892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2883">
      <w:bodyDiv w:val="1"/>
      <w:marLeft w:val="0"/>
      <w:marRight w:val="0"/>
      <w:marTop w:val="0"/>
      <w:marBottom w:val="0"/>
      <w:divBdr>
        <w:top w:val="none" w:sz="0" w:space="0" w:color="auto"/>
        <w:left w:val="none" w:sz="0" w:space="0" w:color="auto"/>
        <w:bottom w:val="none" w:sz="0" w:space="0" w:color="auto"/>
        <w:right w:val="none" w:sz="0" w:space="0" w:color="auto"/>
      </w:divBdr>
    </w:div>
    <w:div w:id="1742563753">
      <w:bodyDiv w:val="1"/>
      <w:marLeft w:val="0"/>
      <w:marRight w:val="0"/>
      <w:marTop w:val="0"/>
      <w:marBottom w:val="0"/>
      <w:divBdr>
        <w:top w:val="none" w:sz="0" w:space="0" w:color="auto"/>
        <w:left w:val="none" w:sz="0" w:space="0" w:color="auto"/>
        <w:bottom w:val="none" w:sz="0" w:space="0" w:color="auto"/>
        <w:right w:val="none" w:sz="0" w:space="0" w:color="auto"/>
      </w:divBdr>
      <w:divsChild>
        <w:div w:id="62148413">
          <w:marLeft w:val="0"/>
          <w:marRight w:val="0"/>
          <w:marTop w:val="0"/>
          <w:marBottom w:val="0"/>
          <w:divBdr>
            <w:top w:val="none" w:sz="0" w:space="0" w:color="auto"/>
            <w:left w:val="none" w:sz="0" w:space="0" w:color="auto"/>
            <w:bottom w:val="none" w:sz="0" w:space="0" w:color="auto"/>
            <w:right w:val="none" w:sz="0" w:space="0" w:color="auto"/>
          </w:divBdr>
          <w:divsChild>
            <w:div w:id="72719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65339">
      <w:bodyDiv w:val="1"/>
      <w:marLeft w:val="0"/>
      <w:marRight w:val="0"/>
      <w:marTop w:val="0"/>
      <w:marBottom w:val="0"/>
      <w:divBdr>
        <w:top w:val="none" w:sz="0" w:space="0" w:color="auto"/>
        <w:left w:val="none" w:sz="0" w:space="0" w:color="auto"/>
        <w:bottom w:val="none" w:sz="0" w:space="0" w:color="auto"/>
        <w:right w:val="none" w:sz="0" w:space="0" w:color="auto"/>
      </w:divBdr>
      <w:divsChild>
        <w:div w:id="1722896055">
          <w:marLeft w:val="0"/>
          <w:marRight w:val="0"/>
          <w:marTop w:val="0"/>
          <w:marBottom w:val="0"/>
          <w:divBdr>
            <w:top w:val="none" w:sz="0" w:space="0" w:color="auto"/>
            <w:left w:val="none" w:sz="0" w:space="0" w:color="auto"/>
            <w:bottom w:val="none" w:sz="0" w:space="0" w:color="auto"/>
            <w:right w:val="none" w:sz="0" w:space="0" w:color="auto"/>
          </w:divBdr>
        </w:div>
      </w:divsChild>
    </w:div>
    <w:div w:id="1744527241">
      <w:bodyDiv w:val="1"/>
      <w:marLeft w:val="0"/>
      <w:marRight w:val="0"/>
      <w:marTop w:val="0"/>
      <w:marBottom w:val="0"/>
      <w:divBdr>
        <w:top w:val="none" w:sz="0" w:space="0" w:color="auto"/>
        <w:left w:val="none" w:sz="0" w:space="0" w:color="auto"/>
        <w:bottom w:val="none" w:sz="0" w:space="0" w:color="auto"/>
        <w:right w:val="none" w:sz="0" w:space="0" w:color="auto"/>
      </w:divBdr>
    </w:div>
    <w:div w:id="1744597579">
      <w:bodyDiv w:val="1"/>
      <w:marLeft w:val="0"/>
      <w:marRight w:val="0"/>
      <w:marTop w:val="0"/>
      <w:marBottom w:val="0"/>
      <w:divBdr>
        <w:top w:val="none" w:sz="0" w:space="0" w:color="auto"/>
        <w:left w:val="none" w:sz="0" w:space="0" w:color="auto"/>
        <w:bottom w:val="none" w:sz="0" w:space="0" w:color="auto"/>
        <w:right w:val="none" w:sz="0" w:space="0" w:color="auto"/>
      </w:divBdr>
    </w:div>
    <w:div w:id="1750342020">
      <w:bodyDiv w:val="1"/>
      <w:marLeft w:val="0"/>
      <w:marRight w:val="0"/>
      <w:marTop w:val="0"/>
      <w:marBottom w:val="0"/>
      <w:divBdr>
        <w:top w:val="none" w:sz="0" w:space="0" w:color="auto"/>
        <w:left w:val="none" w:sz="0" w:space="0" w:color="auto"/>
        <w:bottom w:val="none" w:sz="0" w:space="0" w:color="auto"/>
        <w:right w:val="none" w:sz="0" w:space="0" w:color="auto"/>
      </w:divBdr>
    </w:div>
    <w:div w:id="1779333386">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792285959">
      <w:bodyDiv w:val="1"/>
      <w:marLeft w:val="0"/>
      <w:marRight w:val="0"/>
      <w:marTop w:val="0"/>
      <w:marBottom w:val="0"/>
      <w:divBdr>
        <w:top w:val="none" w:sz="0" w:space="0" w:color="auto"/>
        <w:left w:val="none" w:sz="0" w:space="0" w:color="auto"/>
        <w:bottom w:val="none" w:sz="0" w:space="0" w:color="auto"/>
        <w:right w:val="none" w:sz="0" w:space="0" w:color="auto"/>
      </w:divBdr>
    </w:div>
    <w:div w:id="1800760089">
      <w:bodyDiv w:val="1"/>
      <w:marLeft w:val="0"/>
      <w:marRight w:val="0"/>
      <w:marTop w:val="0"/>
      <w:marBottom w:val="0"/>
      <w:divBdr>
        <w:top w:val="none" w:sz="0" w:space="0" w:color="auto"/>
        <w:left w:val="none" w:sz="0" w:space="0" w:color="auto"/>
        <w:bottom w:val="none" w:sz="0" w:space="0" w:color="auto"/>
        <w:right w:val="none" w:sz="0" w:space="0" w:color="auto"/>
      </w:divBdr>
    </w:div>
    <w:div w:id="1803618172">
      <w:bodyDiv w:val="1"/>
      <w:marLeft w:val="0"/>
      <w:marRight w:val="0"/>
      <w:marTop w:val="0"/>
      <w:marBottom w:val="0"/>
      <w:divBdr>
        <w:top w:val="none" w:sz="0" w:space="0" w:color="auto"/>
        <w:left w:val="none" w:sz="0" w:space="0" w:color="auto"/>
        <w:bottom w:val="none" w:sz="0" w:space="0" w:color="auto"/>
        <w:right w:val="none" w:sz="0" w:space="0" w:color="auto"/>
      </w:divBdr>
    </w:div>
    <w:div w:id="1811246715">
      <w:bodyDiv w:val="1"/>
      <w:marLeft w:val="0"/>
      <w:marRight w:val="0"/>
      <w:marTop w:val="0"/>
      <w:marBottom w:val="0"/>
      <w:divBdr>
        <w:top w:val="none" w:sz="0" w:space="0" w:color="auto"/>
        <w:left w:val="none" w:sz="0" w:space="0" w:color="auto"/>
        <w:bottom w:val="none" w:sz="0" w:space="0" w:color="auto"/>
        <w:right w:val="none" w:sz="0" w:space="0" w:color="auto"/>
      </w:divBdr>
      <w:divsChild>
        <w:div w:id="333798750">
          <w:marLeft w:val="0"/>
          <w:marRight w:val="0"/>
          <w:marTop w:val="0"/>
          <w:marBottom w:val="0"/>
          <w:divBdr>
            <w:top w:val="none" w:sz="0" w:space="0" w:color="auto"/>
            <w:left w:val="none" w:sz="0" w:space="0" w:color="auto"/>
            <w:bottom w:val="none" w:sz="0" w:space="0" w:color="auto"/>
            <w:right w:val="none" w:sz="0" w:space="0" w:color="auto"/>
          </w:divBdr>
        </w:div>
        <w:div w:id="364990882">
          <w:marLeft w:val="0"/>
          <w:marRight w:val="0"/>
          <w:marTop w:val="0"/>
          <w:marBottom w:val="0"/>
          <w:divBdr>
            <w:top w:val="none" w:sz="0" w:space="0" w:color="auto"/>
            <w:left w:val="none" w:sz="0" w:space="0" w:color="auto"/>
            <w:bottom w:val="none" w:sz="0" w:space="0" w:color="auto"/>
            <w:right w:val="none" w:sz="0" w:space="0" w:color="auto"/>
          </w:divBdr>
        </w:div>
        <w:div w:id="379524884">
          <w:marLeft w:val="0"/>
          <w:marRight w:val="0"/>
          <w:marTop w:val="0"/>
          <w:marBottom w:val="0"/>
          <w:divBdr>
            <w:top w:val="none" w:sz="0" w:space="0" w:color="auto"/>
            <w:left w:val="none" w:sz="0" w:space="0" w:color="auto"/>
            <w:bottom w:val="none" w:sz="0" w:space="0" w:color="auto"/>
            <w:right w:val="none" w:sz="0" w:space="0" w:color="auto"/>
          </w:divBdr>
        </w:div>
        <w:div w:id="408187906">
          <w:marLeft w:val="0"/>
          <w:marRight w:val="0"/>
          <w:marTop w:val="0"/>
          <w:marBottom w:val="0"/>
          <w:divBdr>
            <w:top w:val="none" w:sz="0" w:space="0" w:color="auto"/>
            <w:left w:val="none" w:sz="0" w:space="0" w:color="auto"/>
            <w:bottom w:val="none" w:sz="0" w:space="0" w:color="auto"/>
            <w:right w:val="none" w:sz="0" w:space="0" w:color="auto"/>
          </w:divBdr>
        </w:div>
        <w:div w:id="549808680">
          <w:marLeft w:val="0"/>
          <w:marRight w:val="0"/>
          <w:marTop w:val="0"/>
          <w:marBottom w:val="0"/>
          <w:divBdr>
            <w:top w:val="none" w:sz="0" w:space="0" w:color="auto"/>
            <w:left w:val="none" w:sz="0" w:space="0" w:color="auto"/>
            <w:bottom w:val="none" w:sz="0" w:space="0" w:color="auto"/>
            <w:right w:val="none" w:sz="0" w:space="0" w:color="auto"/>
          </w:divBdr>
        </w:div>
        <w:div w:id="565259269">
          <w:marLeft w:val="0"/>
          <w:marRight w:val="0"/>
          <w:marTop w:val="0"/>
          <w:marBottom w:val="0"/>
          <w:divBdr>
            <w:top w:val="none" w:sz="0" w:space="0" w:color="auto"/>
            <w:left w:val="none" w:sz="0" w:space="0" w:color="auto"/>
            <w:bottom w:val="none" w:sz="0" w:space="0" w:color="auto"/>
            <w:right w:val="none" w:sz="0" w:space="0" w:color="auto"/>
          </w:divBdr>
        </w:div>
        <w:div w:id="701050830">
          <w:marLeft w:val="0"/>
          <w:marRight w:val="0"/>
          <w:marTop w:val="0"/>
          <w:marBottom w:val="0"/>
          <w:divBdr>
            <w:top w:val="none" w:sz="0" w:space="0" w:color="auto"/>
            <w:left w:val="none" w:sz="0" w:space="0" w:color="auto"/>
            <w:bottom w:val="none" w:sz="0" w:space="0" w:color="auto"/>
            <w:right w:val="none" w:sz="0" w:space="0" w:color="auto"/>
          </w:divBdr>
        </w:div>
        <w:div w:id="874276501">
          <w:marLeft w:val="0"/>
          <w:marRight w:val="0"/>
          <w:marTop w:val="0"/>
          <w:marBottom w:val="0"/>
          <w:divBdr>
            <w:top w:val="none" w:sz="0" w:space="0" w:color="auto"/>
            <w:left w:val="none" w:sz="0" w:space="0" w:color="auto"/>
            <w:bottom w:val="none" w:sz="0" w:space="0" w:color="auto"/>
            <w:right w:val="none" w:sz="0" w:space="0" w:color="auto"/>
          </w:divBdr>
        </w:div>
        <w:div w:id="1292248826">
          <w:marLeft w:val="0"/>
          <w:marRight w:val="0"/>
          <w:marTop w:val="0"/>
          <w:marBottom w:val="0"/>
          <w:divBdr>
            <w:top w:val="none" w:sz="0" w:space="0" w:color="auto"/>
            <w:left w:val="none" w:sz="0" w:space="0" w:color="auto"/>
            <w:bottom w:val="none" w:sz="0" w:space="0" w:color="auto"/>
            <w:right w:val="none" w:sz="0" w:space="0" w:color="auto"/>
          </w:divBdr>
        </w:div>
        <w:div w:id="1307734501">
          <w:marLeft w:val="0"/>
          <w:marRight w:val="0"/>
          <w:marTop w:val="0"/>
          <w:marBottom w:val="0"/>
          <w:divBdr>
            <w:top w:val="none" w:sz="0" w:space="0" w:color="auto"/>
            <w:left w:val="none" w:sz="0" w:space="0" w:color="auto"/>
            <w:bottom w:val="none" w:sz="0" w:space="0" w:color="auto"/>
            <w:right w:val="none" w:sz="0" w:space="0" w:color="auto"/>
          </w:divBdr>
        </w:div>
        <w:div w:id="1361052464">
          <w:marLeft w:val="0"/>
          <w:marRight w:val="0"/>
          <w:marTop w:val="0"/>
          <w:marBottom w:val="0"/>
          <w:divBdr>
            <w:top w:val="none" w:sz="0" w:space="0" w:color="auto"/>
            <w:left w:val="none" w:sz="0" w:space="0" w:color="auto"/>
            <w:bottom w:val="none" w:sz="0" w:space="0" w:color="auto"/>
            <w:right w:val="none" w:sz="0" w:space="0" w:color="auto"/>
          </w:divBdr>
        </w:div>
        <w:div w:id="1415400543">
          <w:marLeft w:val="0"/>
          <w:marRight w:val="0"/>
          <w:marTop w:val="0"/>
          <w:marBottom w:val="0"/>
          <w:divBdr>
            <w:top w:val="none" w:sz="0" w:space="0" w:color="auto"/>
            <w:left w:val="none" w:sz="0" w:space="0" w:color="auto"/>
            <w:bottom w:val="none" w:sz="0" w:space="0" w:color="auto"/>
            <w:right w:val="none" w:sz="0" w:space="0" w:color="auto"/>
          </w:divBdr>
        </w:div>
        <w:div w:id="1692608161">
          <w:marLeft w:val="0"/>
          <w:marRight w:val="0"/>
          <w:marTop w:val="0"/>
          <w:marBottom w:val="0"/>
          <w:divBdr>
            <w:top w:val="none" w:sz="0" w:space="0" w:color="auto"/>
            <w:left w:val="none" w:sz="0" w:space="0" w:color="auto"/>
            <w:bottom w:val="none" w:sz="0" w:space="0" w:color="auto"/>
            <w:right w:val="none" w:sz="0" w:space="0" w:color="auto"/>
          </w:divBdr>
        </w:div>
        <w:div w:id="1871844898">
          <w:marLeft w:val="0"/>
          <w:marRight w:val="0"/>
          <w:marTop w:val="0"/>
          <w:marBottom w:val="0"/>
          <w:divBdr>
            <w:top w:val="none" w:sz="0" w:space="0" w:color="auto"/>
            <w:left w:val="none" w:sz="0" w:space="0" w:color="auto"/>
            <w:bottom w:val="none" w:sz="0" w:space="0" w:color="auto"/>
            <w:right w:val="none" w:sz="0" w:space="0" w:color="auto"/>
          </w:divBdr>
        </w:div>
        <w:div w:id="1894271651">
          <w:marLeft w:val="0"/>
          <w:marRight w:val="0"/>
          <w:marTop w:val="0"/>
          <w:marBottom w:val="0"/>
          <w:divBdr>
            <w:top w:val="none" w:sz="0" w:space="0" w:color="auto"/>
            <w:left w:val="none" w:sz="0" w:space="0" w:color="auto"/>
            <w:bottom w:val="none" w:sz="0" w:space="0" w:color="auto"/>
            <w:right w:val="none" w:sz="0" w:space="0" w:color="auto"/>
          </w:divBdr>
        </w:div>
        <w:div w:id="1928808022">
          <w:marLeft w:val="0"/>
          <w:marRight w:val="0"/>
          <w:marTop w:val="0"/>
          <w:marBottom w:val="0"/>
          <w:divBdr>
            <w:top w:val="none" w:sz="0" w:space="0" w:color="auto"/>
            <w:left w:val="none" w:sz="0" w:space="0" w:color="auto"/>
            <w:bottom w:val="none" w:sz="0" w:space="0" w:color="auto"/>
            <w:right w:val="none" w:sz="0" w:space="0" w:color="auto"/>
          </w:divBdr>
        </w:div>
        <w:div w:id="1938096293">
          <w:marLeft w:val="0"/>
          <w:marRight w:val="0"/>
          <w:marTop w:val="0"/>
          <w:marBottom w:val="0"/>
          <w:divBdr>
            <w:top w:val="none" w:sz="0" w:space="0" w:color="auto"/>
            <w:left w:val="none" w:sz="0" w:space="0" w:color="auto"/>
            <w:bottom w:val="none" w:sz="0" w:space="0" w:color="auto"/>
            <w:right w:val="none" w:sz="0" w:space="0" w:color="auto"/>
          </w:divBdr>
        </w:div>
        <w:div w:id="1939753273">
          <w:marLeft w:val="0"/>
          <w:marRight w:val="0"/>
          <w:marTop w:val="0"/>
          <w:marBottom w:val="0"/>
          <w:divBdr>
            <w:top w:val="none" w:sz="0" w:space="0" w:color="auto"/>
            <w:left w:val="none" w:sz="0" w:space="0" w:color="auto"/>
            <w:bottom w:val="none" w:sz="0" w:space="0" w:color="auto"/>
            <w:right w:val="none" w:sz="0" w:space="0" w:color="auto"/>
          </w:divBdr>
        </w:div>
        <w:div w:id="1966429638">
          <w:marLeft w:val="0"/>
          <w:marRight w:val="0"/>
          <w:marTop w:val="0"/>
          <w:marBottom w:val="0"/>
          <w:divBdr>
            <w:top w:val="none" w:sz="0" w:space="0" w:color="auto"/>
            <w:left w:val="none" w:sz="0" w:space="0" w:color="auto"/>
            <w:bottom w:val="none" w:sz="0" w:space="0" w:color="auto"/>
            <w:right w:val="none" w:sz="0" w:space="0" w:color="auto"/>
          </w:divBdr>
        </w:div>
      </w:divsChild>
    </w:div>
    <w:div w:id="1825000124">
      <w:bodyDiv w:val="1"/>
      <w:marLeft w:val="0"/>
      <w:marRight w:val="0"/>
      <w:marTop w:val="0"/>
      <w:marBottom w:val="0"/>
      <w:divBdr>
        <w:top w:val="none" w:sz="0" w:space="0" w:color="auto"/>
        <w:left w:val="none" w:sz="0" w:space="0" w:color="auto"/>
        <w:bottom w:val="none" w:sz="0" w:space="0" w:color="auto"/>
        <w:right w:val="none" w:sz="0" w:space="0" w:color="auto"/>
      </w:divBdr>
    </w:div>
    <w:div w:id="1828788046">
      <w:bodyDiv w:val="1"/>
      <w:marLeft w:val="0"/>
      <w:marRight w:val="0"/>
      <w:marTop w:val="0"/>
      <w:marBottom w:val="0"/>
      <w:divBdr>
        <w:top w:val="none" w:sz="0" w:space="0" w:color="auto"/>
        <w:left w:val="none" w:sz="0" w:space="0" w:color="auto"/>
        <w:bottom w:val="none" w:sz="0" w:space="0" w:color="auto"/>
        <w:right w:val="none" w:sz="0" w:space="0" w:color="auto"/>
      </w:divBdr>
    </w:div>
    <w:div w:id="1845196052">
      <w:bodyDiv w:val="1"/>
      <w:marLeft w:val="0"/>
      <w:marRight w:val="0"/>
      <w:marTop w:val="0"/>
      <w:marBottom w:val="0"/>
      <w:divBdr>
        <w:top w:val="none" w:sz="0" w:space="0" w:color="auto"/>
        <w:left w:val="none" w:sz="0" w:space="0" w:color="auto"/>
        <w:bottom w:val="none" w:sz="0" w:space="0" w:color="auto"/>
        <w:right w:val="none" w:sz="0" w:space="0" w:color="auto"/>
      </w:divBdr>
    </w:div>
    <w:div w:id="1855335740">
      <w:bodyDiv w:val="1"/>
      <w:marLeft w:val="0"/>
      <w:marRight w:val="0"/>
      <w:marTop w:val="0"/>
      <w:marBottom w:val="0"/>
      <w:divBdr>
        <w:top w:val="none" w:sz="0" w:space="0" w:color="auto"/>
        <w:left w:val="none" w:sz="0" w:space="0" w:color="auto"/>
        <w:bottom w:val="none" w:sz="0" w:space="0" w:color="auto"/>
        <w:right w:val="none" w:sz="0" w:space="0" w:color="auto"/>
      </w:divBdr>
      <w:divsChild>
        <w:div w:id="308873733">
          <w:marLeft w:val="0"/>
          <w:marRight w:val="0"/>
          <w:marTop w:val="0"/>
          <w:marBottom w:val="0"/>
          <w:divBdr>
            <w:top w:val="none" w:sz="0" w:space="0" w:color="auto"/>
            <w:left w:val="none" w:sz="0" w:space="0" w:color="auto"/>
            <w:bottom w:val="none" w:sz="0" w:space="0" w:color="auto"/>
            <w:right w:val="none" w:sz="0" w:space="0" w:color="auto"/>
          </w:divBdr>
        </w:div>
      </w:divsChild>
    </w:div>
    <w:div w:id="1855343760">
      <w:bodyDiv w:val="1"/>
      <w:marLeft w:val="0"/>
      <w:marRight w:val="0"/>
      <w:marTop w:val="0"/>
      <w:marBottom w:val="0"/>
      <w:divBdr>
        <w:top w:val="none" w:sz="0" w:space="0" w:color="auto"/>
        <w:left w:val="none" w:sz="0" w:space="0" w:color="auto"/>
        <w:bottom w:val="none" w:sz="0" w:space="0" w:color="auto"/>
        <w:right w:val="none" w:sz="0" w:space="0" w:color="auto"/>
      </w:divBdr>
    </w:div>
    <w:div w:id="1856579600">
      <w:bodyDiv w:val="1"/>
      <w:marLeft w:val="0"/>
      <w:marRight w:val="0"/>
      <w:marTop w:val="0"/>
      <w:marBottom w:val="0"/>
      <w:divBdr>
        <w:top w:val="none" w:sz="0" w:space="0" w:color="auto"/>
        <w:left w:val="none" w:sz="0" w:space="0" w:color="auto"/>
        <w:bottom w:val="none" w:sz="0" w:space="0" w:color="auto"/>
        <w:right w:val="none" w:sz="0" w:space="0" w:color="auto"/>
      </w:divBdr>
      <w:divsChild>
        <w:div w:id="1340502781">
          <w:marLeft w:val="0"/>
          <w:marRight w:val="0"/>
          <w:marTop w:val="0"/>
          <w:marBottom w:val="0"/>
          <w:divBdr>
            <w:top w:val="none" w:sz="0" w:space="0" w:color="auto"/>
            <w:left w:val="none" w:sz="0" w:space="0" w:color="auto"/>
            <w:bottom w:val="none" w:sz="0" w:space="0" w:color="auto"/>
            <w:right w:val="none" w:sz="0" w:space="0" w:color="auto"/>
          </w:divBdr>
        </w:div>
      </w:divsChild>
    </w:div>
    <w:div w:id="1866093025">
      <w:bodyDiv w:val="1"/>
      <w:marLeft w:val="0"/>
      <w:marRight w:val="0"/>
      <w:marTop w:val="0"/>
      <w:marBottom w:val="0"/>
      <w:divBdr>
        <w:top w:val="none" w:sz="0" w:space="0" w:color="auto"/>
        <w:left w:val="none" w:sz="0" w:space="0" w:color="auto"/>
        <w:bottom w:val="none" w:sz="0" w:space="0" w:color="auto"/>
        <w:right w:val="none" w:sz="0" w:space="0" w:color="auto"/>
      </w:divBdr>
      <w:divsChild>
        <w:div w:id="20598078">
          <w:marLeft w:val="0"/>
          <w:marRight w:val="0"/>
          <w:marTop w:val="0"/>
          <w:marBottom w:val="0"/>
          <w:divBdr>
            <w:top w:val="none" w:sz="0" w:space="0" w:color="auto"/>
            <w:left w:val="none" w:sz="0" w:space="0" w:color="auto"/>
            <w:bottom w:val="none" w:sz="0" w:space="0" w:color="auto"/>
            <w:right w:val="none" w:sz="0" w:space="0" w:color="auto"/>
          </w:divBdr>
        </w:div>
        <w:div w:id="216743449">
          <w:marLeft w:val="0"/>
          <w:marRight w:val="0"/>
          <w:marTop w:val="0"/>
          <w:marBottom w:val="0"/>
          <w:divBdr>
            <w:top w:val="none" w:sz="0" w:space="0" w:color="auto"/>
            <w:left w:val="none" w:sz="0" w:space="0" w:color="auto"/>
            <w:bottom w:val="none" w:sz="0" w:space="0" w:color="auto"/>
            <w:right w:val="none" w:sz="0" w:space="0" w:color="auto"/>
          </w:divBdr>
        </w:div>
        <w:div w:id="233055615">
          <w:marLeft w:val="0"/>
          <w:marRight w:val="0"/>
          <w:marTop w:val="0"/>
          <w:marBottom w:val="0"/>
          <w:divBdr>
            <w:top w:val="none" w:sz="0" w:space="0" w:color="auto"/>
            <w:left w:val="none" w:sz="0" w:space="0" w:color="auto"/>
            <w:bottom w:val="none" w:sz="0" w:space="0" w:color="auto"/>
            <w:right w:val="none" w:sz="0" w:space="0" w:color="auto"/>
          </w:divBdr>
        </w:div>
        <w:div w:id="254752458">
          <w:marLeft w:val="0"/>
          <w:marRight w:val="0"/>
          <w:marTop w:val="0"/>
          <w:marBottom w:val="0"/>
          <w:divBdr>
            <w:top w:val="none" w:sz="0" w:space="0" w:color="auto"/>
            <w:left w:val="none" w:sz="0" w:space="0" w:color="auto"/>
            <w:bottom w:val="none" w:sz="0" w:space="0" w:color="auto"/>
            <w:right w:val="none" w:sz="0" w:space="0" w:color="auto"/>
          </w:divBdr>
        </w:div>
        <w:div w:id="315963277">
          <w:marLeft w:val="0"/>
          <w:marRight w:val="0"/>
          <w:marTop w:val="0"/>
          <w:marBottom w:val="0"/>
          <w:divBdr>
            <w:top w:val="none" w:sz="0" w:space="0" w:color="auto"/>
            <w:left w:val="none" w:sz="0" w:space="0" w:color="auto"/>
            <w:bottom w:val="none" w:sz="0" w:space="0" w:color="auto"/>
            <w:right w:val="none" w:sz="0" w:space="0" w:color="auto"/>
          </w:divBdr>
        </w:div>
        <w:div w:id="389772979">
          <w:marLeft w:val="0"/>
          <w:marRight w:val="0"/>
          <w:marTop w:val="0"/>
          <w:marBottom w:val="0"/>
          <w:divBdr>
            <w:top w:val="none" w:sz="0" w:space="0" w:color="auto"/>
            <w:left w:val="none" w:sz="0" w:space="0" w:color="auto"/>
            <w:bottom w:val="none" w:sz="0" w:space="0" w:color="auto"/>
            <w:right w:val="none" w:sz="0" w:space="0" w:color="auto"/>
          </w:divBdr>
        </w:div>
        <w:div w:id="423185376">
          <w:marLeft w:val="0"/>
          <w:marRight w:val="0"/>
          <w:marTop w:val="0"/>
          <w:marBottom w:val="0"/>
          <w:divBdr>
            <w:top w:val="none" w:sz="0" w:space="0" w:color="auto"/>
            <w:left w:val="none" w:sz="0" w:space="0" w:color="auto"/>
            <w:bottom w:val="none" w:sz="0" w:space="0" w:color="auto"/>
            <w:right w:val="none" w:sz="0" w:space="0" w:color="auto"/>
          </w:divBdr>
        </w:div>
        <w:div w:id="569463076">
          <w:marLeft w:val="0"/>
          <w:marRight w:val="0"/>
          <w:marTop w:val="0"/>
          <w:marBottom w:val="0"/>
          <w:divBdr>
            <w:top w:val="none" w:sz="0" w:space="0" w:color="auto"/>
            <w:left w:val="none" w:sz="0" w:space="0" w:color="auto"/>
            <w:bottom w:val="none" w:sz="0" w:space="0" w:color="auto"/>
            <w:right w:val="none" w:sz="0" w:space="0" w:color="auto"/>
          </w:divBdr>
        </w:div>
        <w:div w:id="633102859">
          <w:marLeft w:val="0"/>
          <w:marRight w:val="0"/>
          <w:marTop w:val="0"/>
          <w:marBottom w:val="0"/>
          <w:divBdr>
            <w:top w:val="none" w:sz="0" w:space="0" w:color="auto"/>
            <w:left w:val="none" w:sz="0" w:space="0" w:color="auto"/>
            <w:bottom w:val="none" w:sz="0" w:space="0" w:color="auto"/>
            <w:right w:val="none" w:sz="0" w:space="0" w:color="auto"/>
          </w:divBdr>
        </w:div>
        <w:div w:id="711224021">
          <w:marLeft w:val="0"/>
          <w:marRight w:val="0"/>
          <w:marTop w:val="0"/>
          <w:marBottom w:val="0"/>
          <w:divBdr>
            <w:top w:val="none" w:sz="0" w:space="0" w:color="auto"/>
            <w:left w:val="none" w:sz="0" w:space="0" w:color="auto"/>
            <w:bottom w:val="none" w:sz="0" w:space="0" w:color="auto"/>
            <w:right w:val="none" w:sz="0" w:space="0" w:color="auto"/>
          </w:divBdr>
        </w:div>
        <w:div w:id="755590511">
          <w:marLeft w:val="0"/>
          <w:marRight w:val="0"/>
          <w:marTop w:val="0"/>
          <w:marBottom w:val="0"/>
          <w:divBdr>
            <w:top w:val="none" w:sz="0" w:space="0" w:color="auto"/>
            <w:left w:val="none" w:sz="0" w:space="0" w:color="auto"/>
            <w:bottom w:val="none" w:sz="0" w:space="0" w:color="auto"/>
            <w:right w:val="none" w:sz="0" w:space="0" w:color="auto"/>
          </w:divBdr>
        </w:div>
        <w:div w:id="784813337">
          <w:marLeft w:val="0"/>
          <w:marRight w:val="0"/>
          <w:marTop w:val="0"/>
          <w:marBottom w:val="0"/>
          <w:divBdr>
            <w:top w:val="none" w:sz="0" w:space="0" w:color="auto"/>
            <w:left w:val="none" w:sz="0" w:space="0" w:color="auto"/>
            <w:bottom w:val="none" w:sz="0" w:space="0" w:color="auto"/>
            <w:right w:val="none" w:sz="0" w:space="0" w:color="auto"/>
          </w:divBdr>
        </w:div>
        <w:div w:id="880438625">
          <w:marLeft w:val="0"/>
          <w:marRight w:val="0"/>
          <w:marTop w:val="0"/>
          <w:marBottom w:val="0"/>
          <w:divBdr>
            <w:top w:val="none" w:sz="0" w:space="0" w:color="auto"/>
            <w:left w:val="none" w:sz="0" w:space="0" w:color="auto"/>
            <w:bottom w:val="none" w:sz="0" w:space="0" w:color="auto"/>
            <w:right w:val="none" w:sz="0" w:space="0" w:color="auto"/>
          </w:divBdr>
        </w:div>
        <w:div w:id="898514774">
          <w:marLeft w:val="0"/>
          <w:marRight w:val="0"/>
          <w:marTop w:val="0"/>
          <w:marBottom w:val="0"/>
          <w:divBdr>
            <w:top w:val="none" w:sz="0" w:space="0" w:color="auto"/>
            <w:left w:val="none" w:sz="0" w:space="0" w:color="auto"/>
            <w:bottom w:val="none" w:sz="0" w:space="0" w:color="auto"/>
            <w:right w:val="none" w:sz="0" w:space="0" w:color="auto"/>
          </w:divBdr>
        </w:div>
        <w:div w:id="923688295">
          <w:marLeft w:val="0"/>
          <w:marRight w:val="0"/>
          <w:marTop w:val="0"/>
          <w:marBottom w:val="0"/>
          <w:divBdr>
            <w:top w:val="none" w:sz="0" w:space="0" w:color="auto"/>
            <w:left w:val="none" w:sz="0" w:space="0" w:color="auto"/>
            <w:bottom w:val="none" w:sz="0" w:space="0" w:color="auto"/>
            <w:right w:val="none" w:sz="0" w:space="0" w:color="auto"/>
          </w:divBdr>
        </w:div>
        <w:div w:id="1070546011">
          <w:marLeft w:val="0"/>
          <w:marRight w:val="0"/>
          <w:marTop w:val="0"/>
          <w:marBottom w:val="0"/>
          <w:divBdr>
            <w:top w:val="none" w:sz="0" w:space="0" w:color="auto"/>
            <w:left w:val="none" w:sz="0" w:space="0" w:color="auto"/>
            <w:bottom w:val="none" w:sz="0" w:space="0" w:color="auto"/>
            <w:right w:val="none" w:sz="0" w:space="0" w:color="auto"/>
          </w:divBdr>
        </w:div>
        <w:div w:id="1134373846">
          <w:marLeft w:val="0"/>
          <w:marRight w:val="0"/>
          <w:marTop w:val="0"/>
          <w:marBottom w:val="0"/>
          <w:divBdr>
            <w:top w:val="none" w:sz="0" w:space="0" w:color="auto"/>
            <w:left w:val="none" w:sz="0" w:space="0" w:color="auto"/>
            <w:bottom w:val="none" w:sz="0" w:space="0" w:color="auto"/>
            <w:right w:val="none" w:sz="0" w:space="0" w:color="auto"/>
          </w:divBdr>
        </w:div>
        <w:div w:id="1166440881">
          <w:marLeft w:val="0"/>
          <w:marRight w:val="0"/>
          <w:marTop w:val="0"/>
          <w:marBottom w:val="0"/>
          <w:divBdr>
            <w:top w:val="none" w:sz="0" w:space="0" w:color="auto"/>
            <w:left w:val="none" w:sz="0" w:space="0" w:color="auto"/>
            <w:bottom w:val="none" w:sz="0" w:space="0" w:color="auto"/>
            <w:right w:val="none" w:sz="0" w:space="0" w:color="auto"/>
          </w:divBdr>
        </w:div>
        <w:div w:id="1189415342">
          <w:marLeft w:val="0"/>
          <w:marRight w:val="0"/>
          <w:marTop w:val="0"/>
          <w:marBottom w:val="0"/>
          <w:divBdr>
            <w:top w:val="none" w:sz="0" w:space="0" w:color="auto"/>
            <w:left w:val="none" w:sz="0" w:space="0" w:color="auto"/>
            <w:bottom w:val="none" w:sz="0" w:space="0" w:color="auto"/>
            <w:right w:val="none" w:sz="0" w:space="0" w:color="auto"/>
          </w:divBdr>
        </w:div>
        <w:div w:id="1240752131">
          <w:marLeft w:val="0"/>
          <w:marRight w:val="0"/>
          <w:marTop w:val="0"/>
          <w:marBottom w:val="0"/>
          <w:divBdr>
            <w:top w:val="none" w:sz="0" w:space="0" w:color="auto"/>
            <w:left w:val="none" w:sz="0" w:space="0" w:color="auto"/>
            <w:bottom w:val="none" w:sz="0" w:space="0" w:color="auto"/>
            <w:right w:val="none" w:sz="0" w:space="0" w:color="auto"/>
          </w:divBdr>
        </w:div>
        <w:div w:id="1285431464">
          <w:marLeft w:val="0"/>
          <w:marRight w:val="0"/>
          <w:marTop w:val="0"/>
          <w:marBottom w:val="0"/>
          <w:divBdr>
            <w:top w:val="none" w:sz="0" w:space="0" w:color="auto"/>
            <w:left w:val="none" w:sz="0" w:space="0" w:color="auto"/>
            <w:bottom w:val="none" w:sz="0" w:space="0" w:color="auto"/>
            <w:right w:val="none" w:sz="0" w:space="0" w:color="auto"/>
          </w:divBdr>
        </w:div>
        <w:div w:id="1493983204">
          <w:marLeft w:val="0"/>
          <w:marRight w:val="0"/>
          <w:marTop w:val="0"/>
          <w:marBottom w:val="0"/>
          <w:divBdr>
            <w:top w:val="none" w:sz="0" w:space="0" w:color="auto"/>
            <w:left w:val="none" w:sz="0" w:space="0" w:color="auto"/>
            <w:bottom w:val="none" w:sz="0" w:space="0" w:color="auto"/>
            <w:right w:val="none" w:sz="0" w:space="0" w:color="auto"/>
          </w:divBdr>
        </w:div>
        <w:div w:id="1500996737">
          <w:marLeft w:val="0"/>
          <w:marRight w:val="0"/>
          <w:marTop w:val="0"/>
          <w:marBottom w:val="0"/>
          <w:divBdr>
            <w:top w:val="none" w:sz="0" w:space="0" w:color="auto"/>
            <w:left w:val="none" w:sz="0" w:space="0" w:color="auto"/>
            <w:bottom w:val="none" w:sz="0" w:space="0" w:color="auto"/>
            <w:right w:val="none" w:sz="0" w:space="0" w:color="auto"/>
          </w:divBdr>
        </w:div>
        <w:div w:id="1506481911">
          <w:marLeft w:val="0"/>
          <w:marRight w:val="0"/>
          <w:marTop w:val="0"/>
          <w:marBottom w:val="0"/>
          <w:divBdr>
            <w:top w:val="none" w:sz="0" w:space="0" w:color="auto"/>
            <w:left w:val="none" w:sz="0" w:space="0" w:color="auto"/>
            <w:bottom w:val="none" w:sz="0" w:space="0" w:color="auto"/>
            <w:right w:val="none" w:sz="0" w:space="0" w:color="auto"/>
          </w:divBdr>
        </w:div>
        <w:div w:id="1595237184">
          <w:marLeft w:val="0"/>
          <w:marRight w:val="0"/>
          <w:marTop w:val="0"/>
          <w:marBottom w:val="0"/>
          <w:divBdr>
            <w:top w:val="none" w:sz="0" w:space="0" w:color="auto"/>
            <w:left w:val="none" w:sz="0" w:space="0" w:color="auto"/>
            <w:bottom w:val="none" w:sz="0" w:space="0" w:color="auto"/>
            <w:right w:val="none" w:sz="0" w:space="0" w:color="auto"/>
          </w:divBdr>
        </w:div>
        <w:div w:id="1607350695">
          <w:marLeft w:val="0"/>
          <w:marRight w:val="0"/>
          <w:marTop w:val="0"/>
          <w:marBottom w:val="0"/>
          <w:divBdr>
            <w:top w:val="none" w:sz="0" w:space="0" w:color="auto"/>
            <w:left w:val="none" w:sz="0" w:space="0" w:color="auto"/>
            <w:bottom w:val="none" w:sz="0" w:space="0" w:color="auto"/>
            <w:right w:val="none" w:sz="0" w:space="0" w:color="auto"/>
          </w:divBdr>
        </w:div>
        <w:div w:id="1609002925">
          <w:marLeft w:val="0"/>
          <w:marRight w:val="0"/>
          <w:marTop w:val="0"/>
          <w:marBottom w:val="0"/>
          <w:divBdr>
            <w:top w:val="none" w:sz="0" w:space="0" w:color="auto"/>
            <w:left w:val="none" w:sz="0" w:space="0" w:color="auto"/>
            <w:bottom w:val="none" w:sz="0" w:space="0" w:color="auto"/>
            <w:right w:val="none" w:sz="0" w:space="0" w:color="auto"/>
          </w:divBdr>
        </w:div>
        <w:div w:id="1627587262">
          <w:marLeft w:val="0"/>
          <w:marRight w:val="0"/>
          <w:marTop w:val="0"/>
          <w:marBottom w:val="0"/>
          <w:divBdr>
            <w:top w:val="none" w:sz="0" w:space="0" w:color="auto"/>
            <w:left w:val="none" w:sz="0" w:space="0" w:color="auto"/>
            <w:bottom w:val="none" w:sz="0" w:space="0" w:color="auto"/>
            <w:right w:val="none" w:sz="0" w:space="0" w:color="auto"/>
          </w:divBdr>
        </w:div>
        <w:div w:id="1714424078">
          <w:marLeft w:val="0"/>
          <w:marRight w:val="0"/>
          <w:marTop w:val="0"/>
          <w:marBottom w:val="0"/>
          <w:divBdr>
            <w:top w:val="none" w:sz="0" w:space="0" w:color="auto"/>
            <w:left w:val="none" w:sz="0" w:space="0" w:color="auto"/>
            <w:bottom w:val="none" w:sz="0" w:space="0" w:color="auto"/>
            <w:right w:val="none" w:sz="0" w:space="0" w:color="auto"/>
          </w:divBdr>
        </w:div>
        <w:div w:id="1722246421">
          <w:marLeft w:val="0"/>
          <w:marRight w:val="0"/>
          <w:marTop w:val="0"/>
          <w:marBottom w:val="0"/>
          <w:divBdr>
            <w:top w:val="none" w:sz="0" w:space="0" w:color="auto"/>
            <w:left w:val="none" w:sz="0" w:space="0" w:color="auto"/>
            <w:bottom w:val="none" w:sz="0" w:space="0" w:color="auto"/>
            <w:right w:val="none" w:sz="0" w:space="0" w:color="auto"/>
          </w:divBdr>
        </w:div>
        <w:div w:id="1726224381">
          <w:marLeft w:val="0"/>
          <w:marRight w:val="0"/>
          <w:marTop w:val="0"/>
          <w:marBottom w:val="0"/>
          <w:divBdr>
            <w:top w:val="none" w:sz="0" w:space="0" w:color="auto"/>
            <w:left w:val="none" w:sz="0" w:space="0" w:color="auto"/>
            <w:bottom w:val="none" w:sz="0" w:space="0" w:color="auto"/>
            <w:right w:val="none" w:sz="0" w:space="0" w:color="auto"/>
          </w:divBdr>
        </w:div>
        <w:div w:id="1739478640">
          <w:marLeft w:val="0"/>
          <w:marRight w:val="0"/>
          <w:marTop w:val="0"/>
          <w:marBottom w:val="0"/>
          <w:divBdr>
            <w:top w:val="none" w:sz="0" w:space="0" w:color="auto"/>
            <w:left w:val="none" w:sz="0" w:space="0" w:color="auto"/>
            <w:bottom w:val="none" w:sz="0" w:space="0" w:color="auto"/>
            <w:right w:val="none" w:sz="0" w:space="0" w:color="auto"/>
          </w:divBdr>
        </w:div>
        <w:div w:id="1742169719">
          <w:marLeft w:val="0"/>
          <w:marRight w:val="0"/>
          <w:marTop w:val="0"/>
          <w:marBottom w:val="0"/>
          <w:divBdr>
            <w:top w:val="none" w:sz="0" w:space="0" w:color="auto"/>
            <w:left w:val="none" w:sz="0" w:space="0" w:color="auto"/>
            <w:bottom w:val="none" w:sz="0" w:space="0" w:color="auto"/>
            <w:right w:val="none" w:sz="0" w:space="0" w:color="auto"/>
          </w:divBdr>
        </w:div>
        <w:div w:id="1759598144">
          <w:marLeft w:val="0"/>
          <w:marRight w:val="0"/>
          <w:marTop w:val="0"/>
          <w:marBottom w:val="0"/>
          <w:divBdr>
            <w:top w:val="none" w:sz="0" w:space="0" w:color="auto"/>
            <w:left w:val="none" w:sz="0" w:space="0" w:color="auto"/>
            <w:bottom w:val="none" w:sz="0" w:space="0" w:color="auto"/>
            <w:right w:val="none" w:sz="0" w:space="0" w:color="auto"/>
          </w:divBdr>
        </w:div>
        <w:div w:id="1761217878">
          <w:marLeft w:val="0"/>
          <w:marRight w:val="0"/>
          <w:marTop w:val="0"/>
          <w:marBottom w:val="0"/>
          <w:divBdr>
            <w:top w:val="none" w:sz="0" w:space="0" w:color="auto"/>
            <w:left w:val="none" w:sz="0" w:space="0" w:color="auto"/>
            <w:bottom w:val="none" w:sz="0" w:space="0" w:color="auto"/>
            <w:right w:val="none" w:sz="0" w:space="0" w:color="auto"/>
          </w:divBdr>
        </w:div>
        <w:div w:id="1771273847">
          <w:marLeft w:val="0"/>
          <w:marRight w:val="0"/>
          <w:marTop w:val="0"/>
          <w:marBottom w:val="0"/>
          <w:divBdr>
            <w:top w:val="none" w:sz="0" w:space="0" w:color="auto"/>
            <w:left w:val="none" w:sz="0" w:space="0" w:color="auto"/>
            <w:bottom w:val="none" w:sz="0" w:space="0" w:color="auto"/>
            <w:right w:val="none" w:sz="0" w:space="0" w:color="auto"/>
          </w:divBdr>
        </w:div>
        <w:div w:id="1817601086">
          <w:marLeft w:val="0"/>
          <w:marRight w:val="0"/>
          <w:marTop w:val="0"/>
          <w:marBottom w:val="0"/>
          <w:divBdr>
            <w:top w:val="none" w:sz="0" w:space="0" w:color="auto"/>
            <w:left w:val="none" w:sz="0" w:space="0" w:color="auto"/>
            <w:bottom w:val="none" w:sz="0" w:space="0" w:color="auto"/>
            <w:right w:val="none" w:sz="0" w:space="0" w:color="auto"/>
          </w:divBdr>
        </w:div>
        <w:div w:id="1849515883">
          <w:marLeft w:val="0"/>
          <w:marRight w:val="0"/>
          <w:marTop w:val="0"/>
          <w:marBottom w:val="0"/>
          <w:divBdr>
            <w:top w:val="none" w:sz="0" w:space="0" w:color="auto"/>
            <w:left w:val="none" w:sz="0" w:space="0" w:color="auto"/>
            <w:bottom w:val="none" w:sz="0" w:space="0" w:color="auto"/>
            <w:right w:val="none" w:sz="0" w:space="0" w:color="auto"/>
          </w:divBdr>
        </w:div>
        <w:div w:id="1884711426">
          <w:marLeft w:val="0"/>
          <w:marRight w:val="0"/>
          <w:marTop w:val="0"/>
          <w:marBottom w:val="0"/>
          <w:divBdr>
            <w:top w:val="none" w:sz="0" w:space="0" w:color="auto"/>
            <w:left w:val="none" w:sz="0" w:space="0" w:color="auto"/>
            <w:bottom w:val="none" w:sz="0" w:space="0" w:color="auto"/>
            <w:right w:val="none" w:sz="0" w:space="0" w:color="auto"/>
          </w:divBdr>
        </w:div>
        <w:div w:id="1962417088">
          <w:marLeft w:val="0"/>
          <w:marRight w:val="0"/>
          <w:marTop w:val="0"/>
          <w:marBottom w:val="0"/>
          <w:divBdr>
            <w:top w:val="none" w:sz="0" w:space="0" w:color="auto"/>
            <w:left w:val="none" w:sz="0" w:space="0" w:color="auto"/>
            <w:bottom w:val="none" w:sz="0" w:space="0" w:color="auto"/>
            <w:right w:val="none" w:sz="0" w:space="0" w:color="auto"/>
          </w:divBdr>
        </w:div>
        <w:div w:id="1990668862">
          <w:marLeft w:val="0"/>
          <w:marRight w:val="0"/>
          <w:marTop w:val="0"/>
          <w:marBottom w:val="0"/>
          <w:divBdr>
            <w:top w:val="none" w:sz="0" w:space="0" w:color="auto"/>
            <w:left w:val="none" w:sz="0" w:space="0" w:color="auto"/>
            <w:bottom w:val="none" w:sz="0" w:space="0" w:color="auto"/>
            <w:right w:val="none" w:sz="0" w:space="0" w:color="auto"/>
          </w:divBdr>
        </w:div>
        <w:div w:id="2024745254">
          <w:marLeft w:val="0"/>
          <w:marRight w:val="0"/>
          <w:marTop w:val="0"/>
          <w:marBottom w:val="0"/>
          <w:divBdr>
            <w:top w:val="none" w:sz="0" w:space="0" w:color="auto"/>
            <w:left w:val="none" w:sz="0" w:space="0" w:color="auto"/>
            <w:bottom w:val="none" w:sz="0" w:space="0" w:color="auto"/>
            <w:right w:val="none" w:sz="0" w:space="0" w:color="auto"/>
          </w:divBdr>
        </w:div>
        <w:div w:id="2101565387">
          <w:marLeft w:val="0"/>
          <w:marRight w:val="0"/>
          <w:marTop w:val="0"/>
          <w:marBottom w:val="0"/>
          <w:divBdr>
            <w:top w:val="none" w:sz="0" w:space="0" w:color="auto"/>
            <w:left w:val="none" w:sz="0" w:space="0" w:color="auto"/>
            <w:bottom w:val="none" w:sz="0" w:space="0" w:color="auto"/>
            <w:right w:val="none" w:sz="0" w:space="0" w:color="auto"/>
          </w:divBdr>
        </w:div>
      </w:divsChild>
    </w:div>
    <w:div w:id="1866093704">
      <w:bodyDiv w:val="1"/>
      <w:marLeft w:val="0"/>
      <w:marRight w:val="0"/>
      <w:marTop w:val="0"/>
      <w:marBottom w:val="0"/>
      <w:divBdr>
        <w:top w:val="none" w:sz="0" w:space="0" w:color="auto"/>
        <w:left w:val="none" w:sz="0" w:space="0" w:color="auto"/>
        <w:bottom w:val="none" w:sz="0" w:space="0" w:color="auto"/>
        <w:right w:val="none" w:sz="0" w:space="0" w:color="auto"/>
      </w:divBdr>
    </w:div>
    <w:div w:id="1869953547">
      <w:bodyDiv w:val="1"/>
      <w:marLeft w:val="0"/>
      <w:marRight w:val="0"/>
      <w:marTop w:val="0"/>
      <w:marBottom w:val="0"/>
      <w:divBdr>
        <w:top w:val="none" w:sz="0" w:space="0" w:color="auto"/>
        <w:left w:val="none" w:sz="0" w:space="0" w:color="auto"/>
        <w:bottom w:val="none" w:sz="0" w:space="0" w:color="auto"/>
        <w:right w:val="none" w:sz="0" w:space="0" w:color="auto"/>
      </w:divBdr>
      <w:divsChild>
        <w:div w:id="1377970769">
          <w:marLeft w:val="0"/>
          <w:marRight w:val="0"/>
          <w:marTop w:val="0"/>
          <w:marBottom w:val="0"/>
          <w:divBdr>
            <w:top w:val="none" w:sz="0" w:space="0" w:color="auto"/>
            <w:left w:val="none" w:sz="0" w:space="0" w:color="auto"/>
            <w:bottom w:val="none" w:sz="0" w:space="0" w:color="auto"/>
            <w:right w:val="none" w:sz="0" w:space="0" w:color="auto"/>
          </w:divBdr>
        </w:div>
      </w:divsChild>
    </w:div>
    <w:div w:id="1872376203">
      <w:bodyDiv w:val="1"/>
      <w:marLeft w:val="0"/>
      <w:marRight w:val="0"/>
      <w:marTop w:val="0"/>
      <w:marBottom w:val="0"/>
      <w:divBdr>
        <w:top w:val="none" w:sz="0" w:space="0" w:color="auto"/>
        <w:left w:val="none" w:sz="0" w:space="0" w:color="auto"/>
        <w:bottom w:val="none" w:sz="0" w:space="0" w:color="auto"/>
        <w:right w:val="none" w:sz="0" w:space="0" w:color="auto"/>
      </w:divBdr>
    </w:div>
    <w:div w:id="1873883758">
      <w:bodyDiv w:val="1"/>
      <w:marLeft w:val="0"/>
      <w:marRight w:val="0"/>
      <w:marTop w:val="0"/>
      <w:marBottom w:val="0"/>
      <w:divBdr>
        <w:top w:val="none" w:sz="0" w:space="0" w:color="auto"/>
        <w:left w:val="none" w:sz="0" w:space="0" w:color="auto"/>
        <w:bottom w:val="none" w:sz="0" w:space="0" w:color="auto"/>
        <w:right w:val="none" w:sz="0" w:space="0" w:color="auto"/>
      </w:divBdr>
    </w:div>
    <w:div w:id="1876574389">
      <w:bodyDiv w:val="1"/>
      <w:marLeft w:val="0"/>
      <w:marRight w:val="0"/>
      <w:marTop w:val="0"/>
      <w:marBottom w:val="0"/>
      <w:divBdr>
        <w:top w:val="none" w:sz="0" w:space="0" w:color="auto"/>
        <w:left w:val="none" w:sz="0" w:space="0" w:color="auto"/>
        <w:bottom w:val="none" w:sz="0" w:space="0" w:color="auto"/>
        <w:right w:val="none" w:sz="0" w:space="0" w:color="auto"/>
      </w:divBdr>
    </w:div>
    <w:div w:id="1894348808">
      <w:bodyDiv w:val="1"/>
      <w:marLeft w:val="0"/>
      <w:marRight w:val="0"/>
      <w:marTop w:val="0"/>
      <w:marBottom w:val="0"/>
      <w:divBdr>
        <w:top w:val="none" w:sz="0" w:space="0" w:color="auto"/>
        <w:left w:val="none" w:sz="0" w:space="0" w:color="auto"/>
        <w:bottom w:val="none" w:sz="0" w:space="0" w:color="auto"/>
        <w:right w:val="none" w:sz="0" w:space="0" w:color="auto"/>
      </w:divBdr>
    </w:div>
    <w:div w:id="1897887085">
      <w:bodyDiv w:val="1"/>
      <w:marLeft w:val="0"/>
      <w:marRight w:val="0"/>
      <w:marTop w:val="0"/>
      <w:marBottom w:val="0"/>
      <w:divBdr>
        <w:top w:val="none" w:sz="0" w:space="0" w:color="auto"/>
        <w:left w:val="none" w:sz="0" w:space="0" w:color="auto"/>
        <w:bottom w:val="none" w:sz="0" w:space="0" w:color="auto"/>
        <w:right w:val="none" w:sz="0" w:space="0" w:color="auto"/>
      </w:divBdr>
      <w:divsChild>
        <w:div w:id="85932002">
          <w:marLeft w:val="0"/>
          <w:marRight w:val="0"/>
          <w:marTop w:val="0"/>
          <w:marBottom w:val="0"/>
          <w:divBdr>
            <w:top w:val="none" w:sz="0" w:space="0" w:color="auto"/>
            <w:left w:val="none" w:sz="0" w:space="0" w:color="auto"/>
            <w:bottom w:val="none" w:sz="0" w:space="0" w:color="auto"/>
            <w:right w:val="none" w:sz="0" w:space="0" w:color="auto"/>
          </w:divBdr>
        </w:div>
        <w:div w:id="215706861">
          <w:marLeft w:val="0"/>
          <w:marRight w:val="0"/>
          <w:marTop w:val="0"/>
          <w:marBottom w:val="0"/>
          <w:divBdr>
            <w:top w:val="none" w:sz="0" w:space="0" w:color="auto"/>
            <w:left w:val="none" w:sz="0" w:space="0" w:color="auto"/>
            <w:bottom w:val="none" w:sz="0" w:space="0" w:color="auto"/>
            <w:right w:val="none" w:sz="0" w:space="0" w:color="auto"/>
          </w:divBdr>
        </w:div>
        <w:div w:id="425226182">
          <w:marLeft w:val="0"/>
          <w:marRight w:val="0"/>
          <w:marTop w:val="0"/>
          <w:marBottom w:val="0"/>
          <w:divBdr>
            <w:top w:val="none" w:sz="0" w:space="0" w:color="auto"/>
            <w:left w:val="none" w:sz="0" w:space="0" w:color="auto"/>
            <w:bottom w:val="none" w:sz="0" w:space="0" w:color="auto"/>
            <w:right w:val="none" w:sz="0" w:space="0" w:color="auto"/>
          </w:divBdr>
        </w:div>
        <w:div w:id="652950506">
          <w:marLeft w:val="0"/>
          <w:marRight w:val="0"/>
          <w:marTop w:val="0"/>
          <w:marBottom w:val="0"/>
          <w:divBdr>
            <w:top w:val="none" w:sz="0" w:space="0" w:color="auto"/>
            <w:left w:val="none" w:sz="0" w:space="0" w:color="auto"/>
            <w:bottom w:val="none" w:sz="0" w:space="0" w:color="auto"/>
            <w:right w:val="none" w:sz="0" w:space="0" w:color="auto"/>
          </w:divBdr>
        </w:div>
        <w:div w:id="698629167">
          <w:marLeft w:val="0"/>
          <w:marRight w:val="0"/>
          <w:marTop w:val="0"/>
          <w:marBottom w:val="0"/>
          <w:divBdr>
            <w:top w:val="none" w:sz="0" w:space="0" w:color="auto"/>
            <w:left w:val="none" w:sz="0" w:space="0" w:color="auto"/>
            <w:bottom w:val="none" w:sz="0" w:space="0" w:color="auto"/>
            <w:right w:val="none" w:sz="0" w:space="0" w:color="auto"/>
          </w:divBdr>
        </w:div>
        <w:div w:id="926352579">
          <w:marLeft w:val="0"/>
          <w:marRight w:val="0"/>
          <w:marTop w:val="0"/>
          <w:marBottom w:val="0"/>
          <w:divBdr>
            <w:top w:val="none" w:sz="0" w:space="0" w:color="auto"/>
            <w:left w:val="none" w:sz="0" w:space="0" w:color="auto"/>
            <w:bottom w:val="none" w:sz="0" w:space="0" w:color="auto"/>
            <w:right w:val="none" w:sz="0" w:space="0" w:color="auto"/>
          </w:divBdr>
        </w:div>
        <w:div w:id="1262907600">
          <w:marLeft w:val="0"/>
          <w:marRight w:val="0"/>
          <w:marTop w:val="0"/>
          <w:marBottom w:val="0"/>
          <w:divBdr>
            <w:top w:val="none" w:sz="0" w:space="0" w:color="auto"/>
            <w:left w:val="none" w:sz="0" w:space="0" w:color="auto"/>
            <w:bottom w:val="none" w:sz="0" w:space="0" w:color="auto"/>
            <w:right w:val="none" w:sz="0" w:space="0" w:color="auto"/>
          </w:divBdr>
        </w:div>
        <w:div w:id="1773747974">
          <w:marLeft w:val="0"/>
          <w:marRight w:val="0"/>
          <w:marTop w:val="0"/>
          <w:marBottom w:val="0"/>
          <w:divBdr>
            <w:top w:val="none" w:sz="0" w:space="0" w:color="auto"/>
            <w:left w:val="none" w:sz="0" w:space="0" w:color="auto"/>
            <w:bottom w:val="none" w:sz="0" w:space="0" w:color="auto"/>
            <w:right w:val="none" w:sz="0" w:space="0" w:color="auto"/>
          </w:divBdr>
        </w:div>
        <w:div w:id="1807891703">
          <w:marLeft w:val="0"/>
          <w:marRight w:val="0"/>
          <w:marTop w:val="0"/>
          <w:marBottom w:val="0"/>
          <w:divBdr>
            <w:top w:val="none" w:sz="0" w:space="0" w:color="auto"/>
            <w:left w:val="none" w:sz="0" w:space="0" w:color="auto"/>
            <w:bottom w:val="none" w:sz="0" w:space="0" w:color="auto"/>
            <w:right w:val="none" w:sz="0" w:space="0" w:color="auto"/>
          </w:divBdr>
        </w:div>
        <w:div w:id="1822310711">
          <w:marLeft w:val="0"/>
          <w:marRight w:val="0"/>
          <w:marTop w:val="0"/>
          <w:marBottom w:val="0"/>
          <w:divBdr>
            <w:top w:val="none" w:sz="0" w:space="0" w:color="auto"/>
            <w:left w:val="none" w:sz="0" w:space="0" w:color="auto"/>
            <w:bottom w:val="none" w:sz="0" w:space="0" w:color="auto"/>
            <w:right w:val="none" w:sz="0" w:space="0" w:color="auto"/>
          </w:divBdr>
        </w:div>
        <w:div w:id="1829325357">
          <w:marLeft w:val="0"/>
          <w:marRight w:val="0"/>
          <w:marTop w:val="0"/>
          <w:marBottom w:val="0"/>
          <w:divBdr>
            <w:top w:val="none" w:sz="0" w:space="0" w:color="auto"/>
            <w:left w:val="none" w:sz="0" w:space="0" w:color="auto"/>
            <w:bottom w:val="none" w:sz="0" w:space="0" w:color="auto"/>
            <w:right w:val="none" w:sz="0" w:space="0" w:color="auto"/>
          </w:divBdr>
        </w:div>
        <w:div w:id="1847743719">
          <w:marLeft w:val="0"/>
          <w:marRight w:val="0"/>
          <w:marTop w:val="0"/>
          <w:marBottom w:val="0"/>
          <w:divBdr>
            <w:top w:val="none" w:sz="0" w:space="0" w:color="auto"/>
            <w:left w:val="none" w:sz="0" w:space="0" w:color="auto"/>
            <w:bottom w:val="none" w:sz="0" w:space="0" w:color="auto"/>
            <w:right w:val="none" w:sz="0" w:space="0" w:color="auto"/>
          </w:divBdr>
        </w:div>
        <w:div w:id="1926766311">
          <w:marLeft w:val="0"/>
          <w:marRight w:val="0"/>
          <w:marTop w:val="0"/>
          <w:marBottom w:val="0"/>
          <w:divBdr>
            <w:top w:val="none" w:sz="0" w:space="0" w:color="auto"/>
            <w:left w:val="none" w:sz="0" w:space="0" w:color="auto"/>
            <w:bottom w:val="none" w:sz="0" w:space="0" w:color="auto"/>
            <w:right w:val="none" w:sz="0" w:space="0" w:color="auto"/>
          </w:divBdr>
        </w:div>
      </w:divsChild>
    </w:div>
    <w:div w:id="1898472617">
      <w:bodyDiv w:val="1"/>
      <w:marLeft w:val="0"/>
      <w:marRight w:val="0"/>
      <w:marTop w:val="0"/>
      <w:marBottom w:val="0"/>
      <w:divBdr>
        <w:top w:val="none" w:sz="0" w:space="0" w:color="auto"/>
        <w:left w:val="none" w:sz="0" w:space="0" w:color="auto"/>
        <w:bottom w:val="none" w:sz="0" w:space="0" w:color="auto"/>
        <w:right w:val="none" w:sz="0" w:space="0" w:color="auto"/>
      </w:divBdr>
    </w:div>
    <w:div w:id="1898978300">
      <w:bodyDiv w:val="1"/>
      <w:marLeft w:val="0"/>
      <w:marRight w:val="0"/>
      <w:marTop w:val="0"/>
      <w:marBottom w:val="0"/>
      <w:divBdr>
        <w:top w:val="none" w:sz="0" w:space="0" w:color="auto"/>
        <w:left w:val="none" w:sz="0" w:space="0" w:color="auto"/>
        <w:bottom w:val="none" w:sz="0" w:space="0" w:color="auto"/>
        <w:right w:val="none" w:sz="0" w:space="0" w:color="auto"/>
      </w:divBdr>
      <w:divsChild>
        <w:div w:id="685984095">
          <w:marLeft w:val="0"/>
          <w:marRight w:val="0"/>
          <w:marTop w:val="0"/>
          <w:marBottom w:val="0"/>
          <w:divBdr>
            <w:top w:val="none" w:sz="0" w:space="0" w:color="auto"/>
            <w:left w:val="none" w:sz="0" w:space="0" w:color="auto"/>
            <w:bottom w:val="none" w:sz="0" w:space="0" w:color="auto"/>
            <w:right w:val="none" w:sz="0" w:space="0" w:color="auto"/>
          </w:divBdr>
        </w:div>
      </w:divsChild>
    </w:div>
    <w:div w:id="1906647134">
      <w:bodyDiv w:val="1"/>
      <w:marLeft w:val="0"/>
      <w:marRight w:val="0"/>
      <w:marTop w:val="0"/>
      <w:marBottom w:val="0"/>
      <w:divBdr>
        <w:top w:val="none" w:sz="0" w:space="0" w:color="auto"/>
        <w:left w:val="none" w:sz="0" w:space="0" w:color="auto"/>
        <w:bottom w:val="none" w:sz="0" w:space="0" w:color="auto"/>
        <w:right w:val="none" w:sz="0" w:space="0" w:color="auto"/>
      </w:divBdr>
      <w:divsChild>
        <w:div w:id="1826818855">
          <w:marLeft w:val="0"/>
          <w:marRight w:val="0"/>
          <w:marTop w:val="0"/>
          <w:marBottom w:val="0"/>
          <w:divBdr>
            <w:top w:val="none" w:sz="0" w:space="0" w:color="auto"/>
            <w:left w:val="none" w:sz="0" w:space="0" w:color="auto"/>
            <w:bottom w:val="none" w:sz="0" w:space="0" w:color="auto"/>
            <w:right w:val="none" w:sz="0" w:space="0" w:color="auto"/>
          </w:divBdr>
        </w:div>
      </w:divsChild>
    </w:div>
    <w:div w:id="1916087161">
      <w:bodyDiv w:val="1"/>
      <w:marLeft w:val="0"/>
      <w:marRight w:val="0"/>
      <w:marTop w:val="0"/>
      <w:marBottom w:val="0"/>
      <w:divBdr>
        <w:top w:val="none" w:sz="0" w:space="0" w:color="auto"/>
        <w:left w:val="none" w:sz="0" w:space="0" w:color="auto"/>
        <w:bottom w:val="none" w:sz="0" w:space="0" w:color="auto"/>
        <w:right w:val="none" w:sz="0" w:space="0" w:color="auto"/>
      </w:divBdr>
    </w:div>
    <w:div w:id="1927810178">
      <w:bodyDiv w:val="1"/>
      <w:marLeft w:val="0"/>
      <w:marRight w:val="0"/>
      <w:marTop w:val="0"/>
      <w:marBottom w:val="0"/>
      <w:divBdr>
        <w:top w:val="none" w:sz="0" w:space="0" w:color="auto"/>
        <w:left w:val="none" w:sz="0" w:space="0" w:color="auto"/>
        <w:bottom w:val="none" w:sz="0" w:space="0" w:color="auto"/>
        <w:right w:val="none" w:sz="0" w:space="0" w:color="auto"/>
      </w:divBdr>
    </w:div>
    <w:div w:id="1933852716">
      <w:bodyDiv w:val="1"/>
      <w:marLeft w:val="0"/>
      <w:marRight w:val="0"/>
      <w:marTop w:val="0"/>
      <w:marBottom w:val="0"/>
      <w:divBdr>
        <w:top w:val="none" w:sz="0" w:space="0" w:color="auto"/>
        <w:left w:val="none" w:sz="0" w:space="0" w:color="auto"/>
        <w:bottom w:val="none" w:sz="0" w:space="0" w:color="auto"/>
        <w:right w:val="none" w:sz="0" w:space="0" w:color="auto"/>
      </w:divBdr>
      <w:divsChild>
        <w:div w:id="1029994424">
          <w:marLeft w:val="0"/>
          <w:marRight w:val="0"/>
          <w:marTop w:val="0"/>
          <w:marBottom w:val="0"/>
          <w:divBdr>
            <w:top w:val="none" w:sz="0" w:space="0" w:color="auto"/>
            <w:left w:val="none" w:sz="0" w:space="0" w:color="auto"/>
            <w:bottom w:val="none" w:sz="0" w:space="0" w:color="auto"/>
            <w:right w:val="none" w:sz="0" w:space="0" w:color="auto"/>
          </w:divBdr>
        </w:div>
        <w:div w:id="1786775936">
          <w:marLeft w:val="0"/>
          <w:marRight w:val="0"/>
          <w:marTop w:val="0"/>
          <w:marBottom w:val="0"/>
          <w:divBdr>
            <w:top w:val="none" w:sz="0" w:space="0" w:color="auto"/>
            <w:left w:val="none" w:sz="0" w:space="0" w:color="auto"/>
            <w:bottom w:val="none" w:sz="0" w:space="0" w:color="auto"/>
            <w:right w:val="none" w:sz="0" w:space="0" w:color="auto"/>
          </w:divBdr>
        </w:div>
        <w:div w:id="1951814034">
          <w:marLeft w:val="0"/>
          <w:marRight w:val="0"/>
          <w:marTop w:val="0"/>
          <w:marBottom w:val="0"/>
          <w:divBdr>
            <w:top w:val="none" w:sz="0" w:space="0" w:color="auto"/>
            <w:left w:val="none" w:sz="0" w:space="0" w:color="auto"/>
            <w:bottom w:val="none" w:sz="0" w:space="0" w:color="auto"/>
            <w:right w:val="none" w:sz="0" w:space="0" w:color="auto"/>
          </w:divBdr>
        </w:div>
      </w:divsChild>
    </w:div>
    <w:div w:id="1938755478">
      <w:bodyDiv w:val="1"/>
      <w:marLeft w:val="0"/>
      <w:marRight w:val="0"/>
      <w:marTop w:val="0"/>
      <w:marBottom w:val="0"/>
      <w:divBdr>
        <w:top w:val="none" w:sz="0" w:space="0" w:color="auto"/>
        <w:left w:val="none" w:sz="0" w:space="0" w:color="auto"/>
        <w:bottom w:val="none" w:sz="0" w:space="0" w:color="auto"/>
        <w:right w:val="none" w:sz="0" w:space="0" w:color="auto"/>
      </w:divBdr>
    </w:div>
    <w:div w:id="1950776157">
      <w:bodyDiv w:val="1"/>
      <w:marLeft w:val="0"/>
      <w:marRight w:val="0"/>
      <w:marTop w:val="0"/>
      <w:marBottom w:val="0"/>
      <w:divBdr>
        <w:top w:val="none" w:sz="0" w:space="0" w:color="auto"/>
        <w:left w:val="none" w:sz="0" w:space="0" w:color="auto"/>
        <w:bottom w:val="none" w:sz="0" w:space="0" w:color="auto"/>
        <w:right w:val="none" w:sz="0" w:space="0" w:color="auto"/>
      </w:divBdr>
      <w:divsChild>
        <w:div w:id="342054677">
          <w:marLeft w:val="0"/>
          <w:marRight w:val="0"/>
          <w:marTop w:val="0"/>
          <w:marBottom w:val="0"/>
          <w:divBdr>
            <w:top w:val="none" w:sz="0" w:space="0" w:color="auto"/>
            <w:left w:val="none" w:sz="0" w:space="0" w:color="auto"/>
            <w:bottom w:val="none" w:sz="0" w:space="0" w:color="auto"/>
            <w:right w:val="none" w:sz="0" w:space="0" w:color="auto"/>
          </w:divBdr>
        </w:div>
        <w:div w:id="564922796">
          <w:marLeft w:val="0"/>
          <w:marRight w:val="0"/>
          <w:marTop w:val="0"/>
          <w:marBottom w:val="0"/>
          <w:divBdr>
            <w:top w:val="none" w:sz="0" w:space="0" w:color="auto"/>
            <w:left w:val="none" w:sz="0" w:space="0" w:color="auto"/>
            <w:bottom w:val="none" w:sz="0" w:space="0" w:color="auto"/>
            <w:right w:val="none" w:sz="0" w:space="0" w:color="auto"/>
          </w:divBdr>
        </w:div>
        <w:div w:id="613440716">
          <w:marLeft w:val="0"/>
          <w:marRight w:val="0"/>
          <w:marTop w:val="0"/>
          <w:marBottom w:val="0"/>
          <w:divBdr>
            <w:top w:val="none" w:sz="0" w:space="0" w:color="auto"/>
            <w:left w:val="none" w:sz="0" w:space="0" w:color="auto"/>
            <w:bottom w:val="none" w:sz="0" w:space="0" w:color="auto"/>
            <w:right w:val="none" w:sz="0" w:space="0" w:color="auto"/>
          </w:divBdr>
        </w:div>
        <w:div w:id="618147963">
          <w:marLeft w:val="0"/>
          <w:marRight w:val="0"/>
          <w:marTop w:val="0"/>
          <w:marBottom w:val="0"/>
          <w:divBdr>
            <w:top w:val="none" w:sz="0" w:space="0" w:color="auto"/>
            <w:left w:val="none" w:sz="0" w:space="0" w:color="auto"/>
            <w:bottom w:val="none" w:sz="0" w:space="0" w:color="auto"/>
            <w:right w:val="none" w:sz="0" w:space="0" w:color="auto"/>
          </w:divBdr>
        </w:div>
        <w:div w:id="628129699">
          <w:marLeft w:val="0"/>
          <w:marRight w:val="0"/>
          <w:marTop w:val="0"/>
          <w:marBottom w:val="0"/>
          <w:divBdr>
            <w:top w:val="none" w:sz="0" w:space="0" w:color="auto"/>
            <w:left w:val="none" w:sz="0" w:space="0" w:color="auto"/>
            <w:bottom w:val="none" w:sz="0" w:space="0" w:color="auto"/>
            <w:right w:val="none" w:sz="0" w:space="0" w:color="auto"/>
          </w:divBdr>
        </w:div>
        <w:div w:id="718674125">
          <w:marLeft w:val="0"/>
          <w:marRight w:val="0"/>
          <w:marTop w:val="0"/>
          <w:marBottom w:val="0"/>
          <w:divBdr>
            <w:top w:val="none" w:sz="0" w:space="0" w:color="auto"/>
            <w:left w:val="none" w:sz="0" w:space="0" w:color="auto"/>
            <w:bottom w:val="none" w:sz="0" w:space="0" w:color="auto"/>
            <w:right w:val="none" w:sz="0" w:space="0" w:color="auto"/>
          </w:divBdr>
        </w:div>
        <w:div w:id="783186637">
          <w:marLeft w:val="0"/>
          <w:marRight w:val="0"/>
          <w:marTop w:val="0"/>
          <w:marBottom w:val="0"/>
          <w:divBdr>
            <w:top w:val="none" w:sz="0" w:space="0" w:color="auto"/>
            <w:left w:val="none" w:sz="0" w:space="0" w:color="auto"/>
            <w:bottom w:val="none" w:sz="0" w:space="0" w:color="auto"/>
            <w:right w:val="none" w:sz="0" w:space="0" w:color="auto"/>
          </w:divBdr>
        </w:div>
        <w:div w:id="791172975">
          <w:marLeft w:val="0"/>
          <w:marRight w:val="0"/>
          <w:marTop w:val="0"/>
          <w:marBottom w:val="0"/>
          <w:divBdr>
            <w:top w:val="none" w:sz="0" w:space="0" w:color="auto"/>
            <w:left w:val="none" w:sz="0" w:space="0" w:color="auto"/>
            <w:bottom w:val="none" w:sz="0" w:space="0" w:color="auto"/>
            <w:right w:val="none" w:sz="0" w:space="0" w:color="auto"/>
          </w:divBdr>
        </w:div>
        <w:div w:id="858279100">
          <w:marLeft w:val="0"/>
          <w:marRight w:val="0"/>
          <w:marTop w:val="0"/>
          <w:marBottom w:val="0"/>
          <w:divBdr>
            <w:top w:val="none" w:sz="0" w:space="0" w:color="auto"/>
            <w:left w:val="none" w:sz="0" w:space="0" w:color="auto"/>
            <w:bottom w:val="none" w:sz="0" w:space="0" w:color="auto"/>
            <w:right w:val="none" w:sz="0" w:space="0" w:color="auto"/>
          </w:divBdr>
        </w:div>
        <w:div w:id="865485233">
          <w:marLeft w:val="0"/>
          <w:marRight w:val="0"/>
          <w:marTop w:val="0"/>
          <w:marBottom w:val="0"/>
          <w:divBdr>
            <w:top w:val="none" w:sz="0" w:space="0" w:color="auto"/>
            <w:left w:val="none" w:sz="0" w:space="0" w:color="auto"/>
            <w:bottom w:val="none" w:sz="0" w:space="0" w:color="auto"/>
            <w:right w:val="none" w:sz="0" w:space="0" w:color="auto"/>
          </w:divBdr>
        </w:div>
        <w:div w:id="1063019827">
          <w:marLeft w:val="0"/>
          <w:marRight w:val="0"/>
          <w:marTop w:val="0"/>
          <w:marBottom w:val="0"/>
          <w:divBdr>
            <w:top w:val="none" w:sz="0" w:space="0" w:color="auto"/>
            <w:left w:val="none" w:sz="0" w:space="0" w:color="auto"/>
            <w:bottom w:val="none" w:sz="0" w:space="0" w:color="auto"/>
            <w:right w:val="none" w:sz="0" w:space="0" w:color="auto"/>
          </w:divBdr>
        </w:div>
        <w:div w:id="1244727686">
          <w:marLeft w:val="0"/>
          <w:marRight w:val="0"/>
          <w:marTop w:val="0"/>
          <w:marBottom w:val="0"/>
          <w:divBdr>
            <w:top w:val="none" w:sz="0" w:space="0" w:color="auto"/>
            <w:left w:val="none" w:sz="0" w:space="0" w:color="auto"/>
            <w:bottom w:val="none" w:sz="0" w:space="0" w:color="auto"/>
            <w:right w:val="none" w:sz="0" w:space="0" w:color="auto"/>
          </w:divBdr>
        </w:div>
        <w:div w:id="1253781682">
          <w:marLeft w:val="0"/>
          <w:marRight w:val="0"/>
          <w:marTop w:val="0"/>
          <w:marBottom w:val="0"/>
          <w:divBdr>
            <w:top w:val="none" w:sz="0" w:space="0" w:color="auto"/>
            <w:left w:val="none" w:sz="0" w:space="0" w:color="auto"/>
            <w:bottom w:val="none" w:sz="0" w:space="0" w:color="auto"/>
            <w:right w:val="none" w:sz="0" w:space="0" w:color="auto"/>
          </w:divBdr>
        </w:div>
        <w:div w:id="1351644567">
          <w:marLeft w:val="0"/>
          <w:marRight w:val="0"/>
          <w:marTop w:val="0"/>
          <w:marBottom w:val="0"/>
          <w:divBdr>
            <w:top w:val="none" w:sz="0" w:space="0" w:color="auto"/>
            <w:left w:val="none" w:sz="0" w:space="0" w:color="auto"/>
            <w:bottom w:val="none" w:sz="0" w:space="0" w:color="auto"/>
            <w:right w:val="none" w:sz="0" w:space="0" w:color="auto"/>
          </w:divBdr>
        </w:div>
        <w:div w:id="1360274482">
          <w:marLeft w:val="0"/>
          <w:marRight w:val="0"/>
          <w:marTop w:val="0"/>
          <w:marBottom w:val="0"/>
          <w:divBdr>
            <w:top w:val="none" w:sz="0" w:space="0" w:color="auto"/>
            <w:left w:val="none" w:sz="0" w:space="0" w:color="auto"/>
            <w:bottom w:val="none" w:sz="0" w:space="0" w:color="auto"/>
            <w:right w:val="none" w:sz="0" w:space="0" w:color="auto"/>
          </w:divBdr>
        </w:div>
        <w:div w:id="1395932897">
          <w:marLeft w:val="0"/>
          <w:marRight w:val="0"/>
          <w:marTop w:val="0"/>
          <w:marBottom w:val="0"/>
          <w:divBdr>
            <w:top w:val="none" w:sz="0" w:space="0" w:color="auto"/>
            <w:left w:val="none" w:sz="0" w:space="0" w:color="auto"/>
            <w:bottom w:val="none" w:sz="0" w:space="0" w:color="auto"/>
            <w:right w:val="none" w:sz="0" w:space="0" w:color="auto"/>
          </w:divBdr>
        </w:div>
        <w:div w:id="1412235444">
          <w:marLeft w:val="0"/>
          <w:marRight w:val="0"/>
          <w:marTop w:val="0"/>
          <w:marBottom w:val="0"/>
          <w:divBdr>
            <w:top w:val="none" w:sz="0" w:space="0" w:color="auto"/>
            <w:left w:val="none" w:sz="0" w:space="0" w:color="auto"/>
            <w:bottom w:val="none" w:sz="0" w:space="0" w:color="auto"/>
            <w:right w:val="none" w:sz="0" w:space="0" w:color="auto"/>
          </w:divBdr>
        </w:div>
        <w:div w:id="1704477865">
          <w:marLeft w:val="0"/>
          <w:marRight w:val="0"/>
          <w:marTop w:val="0"/>
          <w:marBottom w:val="0"/>
          <w:divBdr>
            <w:top w:val="none" w:sz="0" w:space="0" w:color="auto"/>
            <w:left w:val="none" w:sz="0" w:space="0" w:color="auto"/>
            <w:bottom w:val="none" w:sz="0" w:space="0" w:color="auto"/>
            <w:right w:val="none" w:sz="0" w:space="0" w:color="auto"/>
          </w:divBdr>
        </w:div>
        <w:div w:id="1797988075">
          <w:marLeft w:val="0"/>
          <w:marRight w:val="0"/>
          <w:marTop w:val="0"/>
          <w:marBottom w:val="0"/>
          <w:divBdr>
            <w:top w:val="none" w:sz="0" w:space="0" w:color="auto"/>
            <w:left w:val="none" w:sz="0" w:space="0" w:color="auto"/>
            <w:bottom w:val="none" w:sz="0" w:space="0" w:color="auto"/>
            <w:right w:val="none" w:sz="0" w:space="0" w:color="auto"/>
          </w:divBdr>
        </w:div>
        <w:div w:id="1826317632">
          <w:marLeft w:val="0"/>
          <w:marRight w:val="0"/>
          <w:marTop w:val="0"/>
          <w:marBottom w:val="0"/>
          <w:divBdr>
            <w:top w:val="none" w:sz="0" w:space="0" w:color="auto"/>
            <w:left w:val="none" w:sz="0" w:space="0" w:color="auto"/>
            <w:bottom w:val="none" w:sz="0" w:space="0" w:color="auto"/>
            <w:right w:val="none" w:sz="0" w:space="0" w:color="auto"/>
          </w:divBdr>
        </w:div>
        <w:div w:id="1883252014">
          <w:marLeft w:val="0"/>
          <w:marRight w:val="0"/>
          <w:marTop w:val="0"/>
          <w:marBottom w:val="0"/>
          <w:divBdr>
            <w:top w:val="none" w:sz="0" w:space="0" w:color="auto"/>
            <w:left w:val="none" w:sz="0" w:space="0" w:color="auto"/>
            <w:bottom w:val="none" w:sz="0" w:space="0" w:color="auto"/>
            <w:right w:val="none" w:sz="0" w:space="0" w:color="auto"/>
          </w:divBdr>
        </w:div>
        <w:div w:id="1962296663">
          <w:marLeft w:val="0"/>
          <w:marRight w:val="0"/>
          <w:marTop w:val="0"/>
          <w:marBottom w:val="0"/>
          <w:divBdr>
            <w:top w:val="none" w:sz="0" w:space="0" w:color="auto"/>
            <w:left w:val="none" w:sz="0" w:space="0" w:color="auto"/>
            <w:bottom w:val="none" w:sz="0" w:space="0" w:color="auto"/>
            <w:right w:val="none" w:sz="0" w:space="0" w:color="auto"/>
          </w:divBdr>
        </w:div>
        <w:div w:id="1989703659">
          <w:marLeft w:val="0"/>
          <w:marRight w:val="0"/>
          <w:marTop w:val="0"/>
          <w:marBottom w:val="0"/>
          <w:divBdr>
            <w:top w:val="none" w:sz="0" w:space="0" w:color="auto"/>
            <w:left w:val="none" w:sz="0" w:space="0" w:color="auto"/>
            <w:bottom w:val="none" w:sz="0" w:space="0" w:color="auto"/>
            <w:right w:val="none" w:sz="0" w:space="0" w:color="auto"/>
          </w:divBdr>
        </w:div>
        <w:div w:id="1992907668">
          <w:marLeft w:val="0"/>
          <w:marRight w:val="0"/>
          <w:marTop w:val="0"/>
          <w:marBottom w:val="0"/>
          <w:divBdr>
            <w:top w:val="none" w:sz="0" w:space="0" w:color="auto"/>
            <w:left w:val="none" w:sz="0" w:space="0" w:color="auto"/>
            <w:bottom w:val="none" w:sz="0" w:space="0" w:color="auto"/>
            <w:right w:val="none" w:sz="0" w:space="0" w:color="auto"/>
          </w:divBdr>
        </w:div>
        <w:div w:id="2017612019">
          <w:marLeft w:val="0"/>
          <w:marRight w:val="0"/>
          <w:marTop w:val="0"/>
          <w:marBottom w:val="0"/>
          <w:divBdr>
            <w:top w:val="none" w:sz="0" w:space="0" w:color="auto"/>
            <w:left w:val="none" w:sz="0" w:space="0" w:color="auto"/>
            <w:bottom w:val="none" w:sz="0" w:space="0" w:color="auto"/>
            <w:right w:val="none" w:sz="0" w:space="0" w:color="auto"/>
          </w:divBdr>
        </w:div>
        <w:div w:id="2028411031">
          <w:marLeft w:val="0"/>
          <w:marRight w:val="0"/>
          <w:marTop w:val="0"/>
          <w:marBottom w:val="0"/>
          <w:divBdr>
            <w:top w:val="none" w:sz="0" w:space="0" w:color="auto"/>
            <w:left w:val="none" w:sz="0" w:space="0" w:color="auto"/>
            <w:bottom w:val="none" w:sz="0" w:space="0" w:color="auto"/>
            <w:right w:val="none" w:sz="0" w:space="0" w:color="auto"/>
          </w:divBdr>
        </w:div>
      </w:divsChild>
    </w:div>
    <w:div w:id="1954511812">
      <w:bodyDiv w:val="1"/>
      <w:marLeft w:val="0"/>
      <w:marRight w:val="0"/>
      <w:marTop w:val="0"/>
      <w:marBottom w:val="0"/>
      <w:divBdr>
        <w:top w:val="none" w:sz="0" w:space="0" w:color="auto"/>
        <w:left w:val="none" w:sz="0" w:space="0" w:color="auto"/>
        <w:bottom w:val="none" w:sz="0" w:space="0" w:color="auto"/>
        <w:right w:val="none" w:sz="0" w:space="0" w:color="auto"/>
      </w:divBdr>
    </w:div>
    <w:div w:id="1967005401">
      <w:bodyDiv w:val="1"/>
      <w:marLeft w:val="0"/>
      <w:marRight w:val="0"/>
      <w:marTop w:val="0"/>
      <w:marBottom w:val="0"/>
      <w:divBdr>
        <w:top w:val="none" w:sz="0" w:space="0" w:color="auto"/>
        <w:left w:val="none" w:sz="0" w:space="0" w:color="auto"/>
        <w:bottom w:val="none" w:sz="0" w:space="0" w:color="auto"/>
        <w:right w:val="none" w:sz="0" w:space="0" w:color="auto"/>
      </w:divBdr>
      <w:divsChild>
        <w:div w:id="328103003">
          <w:marLeft w:val="0"/>
          <w:marRight w:val="0"/>
          <w:marTop w:val="0"/>
          <w:marBottom w:val="0"/>
          <w:divBdr>
            <w:top w:val="none" w:sz="0" w:space="0" w:color="auto"/>
            <w:left w:val="none" w:sz="0" w:space="0" w:color="auto"/>
            <w:bottom w:val="none" w:sz="0" w:space="0" w:color="auto"/>
            <w:right w:val="none" w:sz="0" w:space="0" w:color="auto"/>
          </w:divBdr>
        </w:div>
        <w:div w:id="535167832">
          <w:marLeft w:val="0"/>
          <w:marRight w:val="0"/>
          <w:marTop w:val="0"/>
          <w:marBottom w:val="0"/>
          <w:divBdr>
            <w:top w:val="none" w:sz="0" w:space="0" w:color="auto"/>
            <w:left w:val="none" w:sz="0" w:space="0" w:color="auto"/>
            <w:bottom w:val="none" w:sz="0" w:space="0" w:color="auto"/>
            <w:right w:val="none" w:sz="0" w:space="0" w:color="auto"/>
          </w:divBdr>
        </w:div>
        <w:div w:id="539630378">
          <w:marLeft w:val="0"/>
          <w:marRight w:val="0"/>
          <w:marTop w:val="0"/>
          <w:marBottom w:val="0"/>
          <w:divBdr>
            <w:top w:val="none" w:sz="0" w:space="0" w:color="auto"/>
            <w:left w:val="none" w:sz="0" w:space="0" w:color="auto"/>
            <w:bottom w:val="none" w:sz="0" w:space="0" w:color="auto"/>
            <w:right w:val="none" w:sz="0" w:space="0" w:color="auto"/>
          </w:divBdr>
        </w:div>
        <w:div w:id="640498525">
          <w:marLeft w:val="0"/>
          <w:marRight w:val="0"/>
          <w:marTop w:val="0"/>
          <w:marBottom w:val="0"/>
          <w:divBdr>
            <w:top w:val="none" w:sz="0" w:space="0" w:color="auto"/>
            <w:left w:val="none" w:sz="0" w:space="0" w:color="auto"/>
            <w:bottom w:val="none" w:sz="0" w:space="0" w:color="auto"/>
            <w:right w:val="none" w:sz="0" w:space="0" w:color="auto"/>
          </w:divBdr>
        </w:div>
        <w:div w:id="673266408">
          <w:marLeft w:val="0"/>
          <w:marRight w:val="0"/>
          <w:marTop w:val="0"/>
          <w:marBottom w:val="0"/>
          <w:divBdr>
            <w:top w:val="none" w:sz="0" w:space="0" w:color="auto"/>
            <w:left w:val="none" w:sz="0" w:space="0" w:color="auto"/>
            <w:bottom w:val="none" w:sz="0" w:space="0" w:color="auto"/>
            <w:right w:val="none" w:sz="0" w:space="0" w:color="auto"/>
          </w:divBdr>
        </w:div>
        <w:div w:id="750854458">
          <w:marLeft w:val="0"/>
          <w:marRight w:val="0"/>
          <w:marTop w:val="0"/>
          <w:marBottom w:val="0"/>
          <w:divBdr>
            <w:top w:val="none" w:sz="0" w:space="0" w:color="auto"/>
            <w:left w:val="none" w:sz="0" w:space="0" w:color="auto"/>
            <w:bottom w:val="none" w:sz="0" w:space="0" w:color="auto"/>
            <w:right w:val="none" w:sz="0" w:space="0" w:color="auto"/>
          </w:divBdr>
        </w:div>
        <w:div w:id="851575509">
          <w:marLeft w:val="0"/>
          <w:marRight w:val="0"/>
          <w:marTop w:val="0"/>
          <w:marBottom w:val="0"/>
          <w:divBdr>
            <w:top w:val="none" w:sz="0" w:space="0" w:color="auto"/>
            <w:left w:val="none" w:sz="0" w:space="0" w:color="auto"/>
            <w:bottom w:val="none" w:sz="0" w:space="0" w:color="auto"/>
            <w:right w:val="none" w:sz="0" w:space="0" w:color="auto"/>
          </w:divBdr>
        </w:div>
        <w:div w:id="973369560">
          <w:marLeft w:val="0"/>
          <w:marRight w:val="0"/>
          <w:marTop w:val="0"/>
          <w:marBottom w:val="0"/>
          <w:divBdr>
            <w:top w:val="none" w:sz="0" w:space="0" w:color="auto"/>
            <w:left w:val="none" w:sz="0" w:space="0" w:color="auto"/>
            <w:bottom w:val="none" w:sz="0" w:space="0" w:color="auto"/>
            <w:right w:val="none" w:sz="0" w:space="0" w:color="auto"/>
          </w:divBdr>
        </w:div>
        <w:div w:id="978654753">
          <w:marLeft w:val="0"/>
          <w:marRight w:val="0"/>
          <w:marTop w:val="0"/>
          <w:marBottom w:val="0"/>
          <w:divBdr>
            <w:top w:val="none" w:sz="0" w:space="0" w:color="auto"/>
            <w:left w:val="none" w:sz="0" w:space="0" w:color="auto"/>
            <w:bottom w:val="none" w:sz="0" w:space="0" w:color="auto"/>
            <w:right w:val="none" w:sz="0" w:space="0" w:color="auto"/>
          </w:divBdr>
        </w:div>
        <w:div w:id="1074817463">
          <w:marLeft w:val="0"/>
          <w:marRight w:val="0"/>
          <w:marTop w:val="0"/>
          <w:marBottom w:val="0"/>
          <w:divBdr>
            <w:top w:val="none" w:sz="0" w:space="0" w:color="auto"/>
            <w:left w:val="none" w:sz="0" w:space="0" w:color="auto"/>
            <w:bottom w:val="none" w:sz="0" w:space="0" w:color="auto"/>
            <w:right w:val="none" w:sz="0" w:space="0" w:color="auto"/>
          </w:divBdr>
        </w:div>
        <w:div w:id="1119882207">
          <w:marLeft w:val="0"/>
          <w:marRight w:val="0"/>
          <w:marTop w:val="0"/>
          <w:marBottom w:val="0"/>
          <w:divBdr>
            <w:top w:val="none" w:sz="0" w:space="0" w:color="auto"/>
            <w:left w:val="none" w:sz="0" w:space="0" w:color="auto"/>
            <w:bottom w:val="none" w:sz="0" w:space="0" w:color="auto"/>
            <w:right w:val="none" w:sz="0" w:space="0" w:color="auto"/>
          </w:divBdr>
        </w:div>
        <w:div w:id="1144084548">
          <w:marLeft w:val="0"/>
          <w:marRight w:val="0"/>
          <w:marTop w:val="0"/>
          <w:marBottom w:val="0"/>
          <w:divBdr>
            <w:top w:val="none" w:sz="0" w:space="0" w:color="auto"/>
            <w:left w:val="none" w:sz="0" w:space="0" w:color="auto"/>
            <w:bottom w:val="none" w:sz="0" w:space="0" w:color="auto"/>
            <w:right w:val="none" w:sz="0" w:space="0" w:color="auto"/>
          </w:divBdr>
        </w:div>
        <w:div w:id="1326393883">
          <w:marLeft w:val="0"/>
          <w:marRight w:val="0"/>
          <w:marTop w:val="0"/>
          <w:marBottom w:val="0"/>
          <w:divBdr>
            <w:top w:val="none" w:sz="0" w:space="0" w:color="auto"/>
            <w:left w:val="none" w:sz="0" w:space="0" w:color="auto"/>
            <w:bottom w:val="none" w:sz="0" w:space="0" w:color="auto"/>
            <w:right w:val="none" w:sz="0" w:space="0" w:color="auto"/>
          </w:divBdr>
        </w:div>
        <w:div w:id="1349058593">
          <w:marLeft w:val="0"/>
          <w:marRight w:val="0"/>
          <w:marTop w:val="0"/>
          <w:marBottom w:val="0"/>
          <w:divBdr>
            <w:top w:val="none" w:sz="0" w:space="0" w:color="auto"/>
            <w:left w:val="none" w:sz="0" w:space="0" w:color="auto"/>
            <w:bottom w:val="none" w:sz="0" w:space="0" w:color="auto"/>
            <w:right w:val="none" w:sz="0" w:space="0" w:color="auto"/>
          </w:divBdr>
        </w:div>
        <w:div w:id="1381788307">
          <w:marLeft w:val="0"/>
          <w:marRight w:val="0"/>
          <w:marTop w:val="0"/>
          <w:marBottom w:val="0"/>
          <w:divBdr>
            <w:top w:val="none" w:sz="0" w:space="0" w:color="auto"/>
            <w:left w:val="none" w:sz="0" w:space="0" w:color="auto"/>
            <w:bottom w:val="none" w:sz="0" w:space="0" w:color="auto"/>
            <w:right w:val="none" w:sz="0" w:space="0" w:color="auto"/>
          </w:divBdr>
        </w:div>
        <w:div w:id="1391885382">
          <w:marLeft w:val="0"/>
          <w:marRight w:val="0"/>
          <w:marTop w:val="0"/>
          <w:marBottom w:val="0"/>
          <w:divBdr>
            <w:top w:val="none" w:sz="0" w:space="0" w:color="auto"/>
            <w:left w:val="none" w:sz="0" w:space="0" w:color="auto"/>
            <w:bottom w:val="none" w:sz="0" w:space="0" w:color="auto"/>
            <w:right w:val="none" w:sz="0" w:space="0" w:color="auto"/>
          </w:divBdr>
        </w:div>
        <w:div w:id="1396122760">
          <w:marLeft w:val="0"/>
          <w:marRight w:val="0"/>
          <w:marTop w:val="0"/>
          <w:marBottom w:val="0"/>
          <w:divBdr>
            <w:top w:val="none" w:sz="0" w:space="0" w:color="auto"/>
            <w:left w:val="none" w:sz="0" w:space="0" w:color="auto"/>
            <w:bottom w:val="none" w:sz="0" w:space="0" w:color="auto"/>
            <w:right w:val="none" w:sz="0" w:space="0" w:color="auto"/>
          </w:divBdr>
        </w:div>
        <w:div w:id="1403986557">
          <w:marLeft w:val="0"/>
          <w:marRight w:val="0"/>
          <w:marTop w:val="0"/>
          <w:marBottom w:val="0"/>
          <w:divBdr>
            <w:top w:val="none" w:sz="0" w:space="0" w:color="auto"/>
            <w:left w:val="none" w:sz="0" w:space="0" w:color="auto"/>
            <w:bottom w:val="none" w:sz="0" w:space="0" w:color="auto"/>
            <w:right w:val="none" w:sz="0" w:space="0" w:color="auto"/>
          </w:divBdr>
        </w:div>
        <w:div w:id="1495805627">
          <w:marLeft w:val="0"/>
          <w:marRight w:val="0"/>
          <w:marTop w:val="0"/>
          <w:marBottom w:val="0"/>
          <w:divBdr>
            <w:top w:val="none" w:sz="0" w:space="0" w:color="auto"/>
            <w:left w:val="none" w:sz="0" w:space="0" w:color="auto"/>
            <w:bottom w:val="none" w:sz="0" w:space="0" w:color="auto"/>
            <w:right w:val="none" w:sz="0" w:space="0" w:color="auto"/>
          </w:divBdr>
        </w:div>
        <w:div w:id="1635403579">
          <w:marLeft w:val="0"/>
          <w:marRight w:val="0"/>
          <w:marTop w:val="0"/>
          <w:marBottom w:val="0"/>
          <w:divBdr>
            <w:top w:val="none" w:sz="0" w:space="0" w:color="auto"/>
            <w:left w:val="none" w:sz="0" w:space="0" w:color="auto"/>
            <w:bottom w:val="none" w:sz="0" w:space="0" w:color="auto"/>
            <w:right w:val="none" w:sz="0" w:space="0" w:color="auto"/>
          </w:divBdr>
        </w:div>
        <w:div w:id="1700205396">
          <w:marLeft w:val="0"/>
          <w:marRight w:val="0"/>
          <w:marTop w:val="0"/>
          <w:marBottom w:val="0"/>
          <w:divBdr>
            <w:top w:val="none" w:sz="0" w:space="0" w:color="auto"/>
            <w:left w:val="none" w:sz="0" w:space="0" w:color="auto"/>
            <w:bottom w:val="none" w:sz="0" w:space="0" w:color="auto"/>
            <w:right w:val="none" w:sz="0" w:space="0" w:color="auto"/>
          </w:divBdr>
        </w:div>
        <w:div w:id="1713572682">
          <w:marLeft w:val="0"/>
          <w:marRight w:val="0"/>
          <w:marTop w:val="0"/>
          <w:marBottom w:val="0"/>
          <w:divBdr>
            <w:top w:val="none" w:sz="0" w:space="0" w:color="auto"/>
            <w:left w:val="none" w:sz="0" w:space="0" w:color="auto"/>
            <w:bottom w:val="none" w:sz="0" w:space="0" w:color="auto"/>
            <w:right w:val="none" w:sz="0" w:space="0" w:color="auto"/>
          </w:divBdr>
        </w:div>
        <w:div w:id="1799180425">
          <w:marLeft w:val="0"/>
          <w:marRight w:val="0"/>
          <w:marTop w:val="0"/>
          <w:marBottom w:val="0"/>
          <w:divBdr>
            <w:top w:val="none" w:sz="0" w:space="0" w:color="auto"/>
            <w:left w:val="none" w:sz="0" w:space="0" w:color="auto"/>
            <w:bottom w:val="none" w:sz="0" w:space="0" w:color="auto"/>
            <w:right w:val="none" w:sz="0" w:space="0" w:color="auto"/>
          </w:divBdr>
        </w:div>
        <w:div w:id="1813711645">
          <w:marLeft w:val="0"/>
          <w:marRight w:val="0"/>
          <w:marTop w:val="0"/>
          <w:marBottom w:val="0"/>
          <w:divBdr>
            <w:top w:val="none" w:sz="0" w:space="0" w:color="auto"/>
            <w:left w:val="none" w:sz="0" w:space="0" w:color="auto"/>
            <w:bottom w:val="none" w:sz="0" w:space="0" w:color="auto"/>
            <w:right w:val="none" w:sz="0" w:space="0" w:color="auto"/>
          </w:divBdr>
        </w:div>
        <w:div w:id="1951163112">
          <w:marLeft w:val="0"/>
          <w:marRight w:val="0"/>
          <w:marTop w:val="0"/>
          <w:marBottom w:val="0"/>
          <w:divBdr>
            <w:top w:val="none" w:sz="0" w:space="0" w:color="auto"/>
            <w:left w:val="none" w:sz="0" w:space="0" w:color="auto"/>
            <w:bottom w:val="none" w:sz="0" w:space="0" w:color="auto"/>
            <w:right w:val="none" w:sz="0" w:space="0" w:color="auto"/>
          </w:divBdr>
        </w:div>
        <w:div w:id="2033606011">
          <w:marLeft w:val="0"/>
          <w:marRight w:val="0"/>
          <w:marTop w:val="0"/>
          <w:marBottom w:val="0"/>
          <w:divBdr>
            <w:top w:val="none" w:sz="0" w:space="0" w:color="auto"/>
            <w:left w:val="none" w:sz="0" w:space="0" w:color="auto"/>
            <w:bottom w:val="none" w:sz="0" w:space="0" w:color="auto"/>
            <w:right w:val="none" w:sz="0" w:space="0" w:color="auto"/>
          </w:divBdr>
        </w:div>
        <w:div w:id="2038577940">
          <w:marLeft w:val="0"/>
          <w:marRight w:val="0"/>
          <w:marTop w:val="0"/>
          <w:marBottom w:val="0"/>
          <w:divBdr>
            <w:top w:val="none" w:sz="0" w:space="0" w:color="auto"/>
            <w:left w:val="none" w:sz="0" w:space="0" w:color="auto"/>
            <w:bottom w:val="none" w:sz="0" w:space="0" w:color="auto"/>
            <w:right w:val="none" w:sz="0" w:space="0" w:color="auto"/>
          </w:divBdr>
        </w:div>
        <w:div w:id="2066179558">
          <w:marLeft w:val="0"/>
          <w:marRight w:val="0"/>
          <w:marTop w:val="0"/>
          <w:marBottom w:val="0"/>
          <w:divBdr>
            <w:top w:val="none" w:sz="0" w:space="0" w:color="auto"/>
            <w:left w:val="none" w:sz="0" w:space="0" w:color="auto"/>
            <w:bottom w:val="none" w:sz="0" w:space="0" w:color="auto"/>
            <w:right w:val="none" w:sz="0" w:space="0" w:color="auto"/>
          </w:divBdr>
        </w:div>
        <w:div w:id="2089690523">
          <w:marLeft w:val="0"/>
          <w:marRight w:val="0"/>
          <w:marTop w:val="0"/>
          <w:marBottom w:val="0"/>
          <w:divBdr>
            <w:top w:val="none" w:sz="0" w:space="0" w:color="auto"/>
            <w:left w:val="none" w:sz="0" w:space="0" w:color="auto"/>
            <w:bottom w:val="none" w:sz="0" w:space="0" w:color="auto"/>
            <w:right w:val="none" w:sz="0" w:space="0" w:color="auto"/>
          </w:divBdr>
        </w:div>
        <w:div w:id="2127456606">
          <w:marLeft w:val="0"/>
          <w:marRight w:val="0"/>
          <w:marTop w:val="0"/>
          <w:marBottom w:val="0"/>
          <w:divBdr>
            <w:top w:val="none" w:sz="0" w:space="0" w:color="auto"/>
            <w:left w:val="none" w:sz="0" w:space="0" w:color="auto"/>
            <w:bottom w:val="none" w:sz="0" w:space="0" w:color="auto"/>
            <w:right w:val="none" w:sz="0" w:space="0" w:color="auto"/>
          </w:divBdr>
        </w:div>
      </w:divsChild>
    </w:div>
    <w:div w:id="1976907333">
      <w:bodyDiv w:val="1"/>
      <w:marLeft w:val="0"/>
      <w:marRight w:val="0"/>
      <w:marTop w:val="0"/>
      <w:marBottom w:val="0"/>
      <w:divBdr>
        <w:top w:val="none" w:sz="0" w:space="0" w:color="auto"/>
        <w:left w:val="none" w:sz="0" w:space="0" w:color="auto"/>
        <w:bottom w:val="none" w:sz="0" w:space="0" w:color="auto"/>
        <w:right w:val="none" w:sz="0" w:space="0" w:color="auto"/>
      </w:divBdr>
      <w:divsChild>
        <w:div w:id="916669298">
          <w:marLeft w:val="0"/>
          <w:marRight w:val="0"/>
          <w:marTop w:val="0"/>
          <w:marBottom w:val="0"/>
          <w:divBdr>
            <w:top w:val="none" w:sz="0" w:space="0" w:color="auto"/>
            <w:left w:val="none" w:sz="0" w:space="0" w:color="auto"/>
            <w:bottom w:val="none" w:sz="0" w:space="0" w:color="auto"/>
            <w:right w:val="none" w:sz="0" w:space="0" w:color="auto"/>
          </w:divBdr>
        </w:div>
      </w:divsChild>
    </w:div>
    <w:div w:id="1977299034">
      <w:bodyDiv w:val="1"/>
      <w:marLeft w:val="0"/>
      <w:marRight w:val="0"/>
      <w:marTop w:val="0"/>
      <w:marBottom w:val="0"/>
      <w:divBdr>
        <w:top w:val="none" w:sz="0" w:space="0" w:color="auto"/>
        <w:left w:val="none" w:sz="0" w:space="0" w:color="auto"/>
        <w:bottom w:val="none" w:sz="0" w:space="0" w:color="auto"/>
        <w:right w:val="none" w:sz="0" w:space="0" w:color="auto"/>
      </w:divBdr>
    </w:div>
    <w:div w:id="1979410729">
      <w:bodyDiv w:val="1"/>
      <w:marLeft w:val="0"/>
      <w:marRight w:val="0"/>
      <w:marTop w:val="0"/>
      <w:marBottom w:val="0"/>
      <w:divBdr>
        <w:top w:val="none" w:sz="0" w:space="0" w:color="auto"/>
        <w:left w:val="none" w:sz="0" w:space="0" w:color="auto"/>
        <w:bottom w:val="none" w:sz="0" w:space="0" w:color="auto"/>
        <w:right w:val="none" w:sz="0" w:space="0" w:color="auto"/>
      </w:divBdr>
    </w:div>
    <w:div w:id="1981566971">
      <w:bodyDiv w:val="1"/>
      <w:marLeft w:val="0"/>
      <w:marRight w:val="0"/>
      <w:marTop w:val="0"/>
      <w:marBottom w:val="0"/>
      <w:divBdr>
        <w:top w:val="none" w:sz="0" w:space="0" w:color="auto"/>
        <w:left w:val="none" w:sz="0" w:space="0" w:color="auto"/>
        <w:bottom w:val="none" w:sz="0" w:space="0" w:color="auto"/>
        <w:right w:val="none" w:sz="0" w:space="0" w:color="auto"/>
      </w:divBdr>
    </w:div>
    <w:div w:id="1984920342">
      <w:bodyDiv w:val="1"/>
      <w:marLeft w:val="0"/>
      <w:marRight w:val="0"/>
      <w:marTop w:val="0"/>
      <w:marBottom w:val="0"/>
      <w:divBdr>
        <w:top w:val="none" w:sz="0" w:space="0" w:color="auto"/>
        <w:left w:val="none" w:sz="0" w:space="0" w:color="auto"/>
        <w:bottom w:val="none" w:sz="0" w:space="0" w:color="auto"/>
        <w:right w:val="none" w:sz="0" w:space="0" w:color="auto"/>
      </w:divBdr>
    </w:div>
    <w:div w:id="1986735341">
      <w:bodyDiv w:val="1"/>
      <w:marLeft w:val="0"/>
      <w:marRight w:val="0"/>
      <w:marTop w:val="0"/>
      <w:marBottom w:val="0"/>
      <w:divBdr>
        <w:top w:val="none" w:sz="0" w:space="0" w:color="auto"/>
        <w:left w:val="none" w:sz="0" w:space="0" w:color="auto"/>
        <w:bottom w:val="none" w:sz="0" w:space="0" w:color="auto"/>
        <w:right w:val="none" w:sz="0" w:space="0" w:color="auto"/>
      </w:divBdr>
      <w:divsChild>
        <w:div w:id="2056808548">
          <w:marLeft w:val="0"/>
          <w:marRight w:val="0"/>
          <w:marTop w:val="0"/>
          <w:marBottom w:val="0"/>
          <w:divBdr>
            <w:top w:val="none" w:sz="0" w:space="0" w:color="auto"/>
            <w:left w:val="none" w:sz="0" w:space="0" w:color="auto"/>
            <w:bottom w:val="none" w:sz="0" w:space="0" w:color="auto"/>
            <w:right w:val="none" w:sz="0" w:space="0" w:color="auto"/>
          </w:divBdr>
        </w:div>
      </w:divsChild>
    </w:div>
    <w:div w:id="1988626793">
      <w:bodyDiv w:val="1"/>
      <w:marLeft w:val="0"/>
      <w:marRight w:val="0"/>
      <w:marTop w:val="0"/>
      <w:marBottom w:val="0"/>
      <w:divBdr>
        <w:top w:val="none" w:sz="0" w:space="0" w:color="auto"/>
        <w:left w:val="none" w:sz="0" w:space="0" w:color="auto"/>
        <w:bottom w:val="none" w:sz="0" w:space="0" w:color="auto"/>
        <w:right w:val="none" w:sz="0" w:space="0" w:color="auto"/>
      </w:divBdr>
    </w:div>
    <w:div w:id="1997957477">
      <w:bodyDiv w:val="1"/>
      <w:marLeft w:val="0"/>
      <w:marRight w:val="0"/>
      <w:marTop w:val="0"/>
      <w:marBottom w:val="0"/>
      <w:divBdr>
        <w:top w:val="none" w:sz="0" w:space="0" w:color="auto"/>
        <w:left w:val="none" w:sz="0" w:space="0" w:color="auto"/>
        <w:bottom w:val="none" w:sz="0" w:space="0" w:color="auto"/>
        <w:right w:val="none" w:sz="0" w:space="0" w:color="auto"/>
      </w:divBdr>
      <w:divsChild>
        <w:div w:id="934091861">
          <w:marLeft w:val="0"/>
          <w:marRight w:val="0"/>
          <w:marTop w:val="0"/>
          <w:marBottom w:val="0"/>
          <w:divBdr>
            <w:top w:val="none" w:sz="0" w:space="0" w:color="auto"/>
            <w:left w:val="none" w:sz="0" w:space="0" w:color="auto"/>
            <w:bottom w:val="none" w:sz="0" w:space="0" w:color="auto"/>
            <w:right w:val="none" w:sz="0" w:space="0" w:color="auto"/>
          </w:divBdr>
          <w:divsChild>
            <w:div w:id="20847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87052">
      <w:bodyDiv w:val="1"/>
      <w:marLeft w:val="0"/>
      <w:marRight w:val="0"/>
      <w:marTop w:val="0"/>
      <w:marBottom w:val="0"/>
      <w:divBdr>
        <w:top w:val="none" w:sz="0" w:space="0" w:color="auto"/>
        <w:left w:val="none" w:sz="0" w:space="0" w:color="auto"/>
        <w:bottom w:val="none" w:sz="0" w:space="0" w:color="auto"/>
        <w:right w:val="none" w:sz="0" w:space="0" w:color="auto"/>
      </w:divBdr>
    </w:div>
    <w:div w:id="2020231904">
      <w:bodyDiv w:val="1"/>
      <w:marLeft w:val="0"/>
      <w:marRight w:val="0"/>
      <w:marTop w:val="0"/>
      <w:marBottom w:val="0"/>
      <w:divBdr>
        <w:top w:val="none" w:sz="0" w:space="0" w:color="auto"/>
        <w:left w:val="none" w:sz="0" w:space="0" w:color="auto"/>
        <w:bottom w:val="none" w:sz="0" w:space="0" w:color="auto"/>
        <w:right w:val="none" w:sz="0" w:space="0" w:color="auto"/>
      </w:divBdr>
      <w:divsChild>
        <w:div w:id="191917702">
          <w:marLeft w:val="0"/>
          <w:marRight w:val="0"/>
          <w:marTop w:val="0"/>
          <w:marBottom w:val="0"/>
          <w:divBdr>
            <w:top w:val="none" w:sz="0" w:space="0" w:color="auto"/>
            <w:left w:val="none" w:sz="0" w:space="0" w:color="auto"/>
            <w:bottom w:val="none" w:sz="0" w:space="0" w:color="auto"/>
            <w:right w:val="none" w:sz="0" w:space="0" w:color="auto"/>
          </w:divBdr>
        </w:div>
        <w:div w:id="209340836">
          <w:marLeft w:val="0"/>
          <w:marRight w:val="0"/>
          <w:marTop w:val="0"/>
          <w:marBottom w:val="0"/>
          <w:divBdr>
            <w:top w:val="none" w:sz="0" w:space="0" w:color="auto"/>
            <w:left w:val="none" w:sz="0" w:space="0" w:color="auto"/>
            <w:bottom w:val="none" w:sz="0" w:space="0" w:color="auto"/>
            <w:right w:val="none" w:sz="0" w:space="0" w:color="auto"/>
          </w:divBdr>
        </w:div>
        <w:div w:id="501969770">
          <w:marLeft w:val="0"/>
          <w:marRight w:val="0"/>
          <w:marTop w:val="0"/>
          <w:marBottom w:val="0"/>
          <w:divBdr>
            <w:top w:val="none" w:sz="0" w:space="0" w:color="auto"/>
            <w:left w:val="none" w:sz="0" w:space="0" w:color="auto"/>
            <w:bottom w:val="none" w:sz="0" w:space="0" w:color="auto"/>
            <w:right w:val="none" w:sz="0" w:space="0" w:color="auto"/>
          </w:divBdr>
        </w:div>
        <w:div w:id="514656651">
          <w:marLeft w:val="0"/>
          <w:marRight w:val="0"/>
          <w:marTop w:val="0"/>
          <w:marBottom w:val="0"/>
          <w:divBdr>
            <w:top w:val="none" w:sz="0" w:space="0" w:color="auto"/>
            <w:left w:val="none" w:sz="0" w:space="0" w:color="auto"/>
            <w:bottom w:val="none" w:sz="0" w:space="0" w:color="auto"/>
            <w:right w:val="none" w:sz="0" w:space="0" w:color="auto"/>
          </w:divBdr>
        </w:div>
        <w:div w:id="561646245">
          <w:marLeft w:val="0"/>
          <w:marRight w:val="0"/>
          <w:marTop w:val="0"/>
          <w:marBottom w:val="0"/>
          <w:divBdr>
            <w:top w:val="none" w:sz="0" w:space="0" w:color="auto"/>
            <w:left w:val="none" w:sz="0" w:space="0" w:color="auto"/>
            <w:bottom w:val="none" w:sz="0" w:space="0" w:color="auto"/>
            <w:right w:val="none" w:sz="0" w:space="0" w:color="auto"/>
          </w:divBdr>
        </w:div>
        <w:div w:id="624232965">
          <w:marLeft w:val="0"/>
          <w:marRight w:val="0"/>
          <w:marTop w:val="0"/>
          <w:marBottom w:val="0"/>
          <w:divBdr>
            <w:top w:val="none" w:sz="0" w:space="0" w:color="auto"/>
            <w:left w:val="none" w:sz="0" w:space="0" w:color="auto"/>
            <w:bottom w:val="none" w:sz="0" w:space="0" w:color="auto"/>
            <w:right w:val="none" w:sz="0" w:space="0" w:color="auto"/>
          </w:divBdr>
        </w:div>
        <w:div w:id="673611696">
          <w:marLeft w:val="0"/>
          <w:marRight w:val="0"/>
          <w:marTop w:val="0"/>
          <w:marBottom w:val="0"/>
          <w:divBdr>
            <w:top w:val="none" w:sz="0" w:space="0" w:color="auto"/>
            <w:left w:val="none" w:sz="0" w:space="0" w:color="auto"/>
            <w:bottom w:val="none" w:sz="0" w:space="0" w:color="auto"/>
            <w:right w:val="none" w:sz="0" w:space="0" w:color="auto"/>
          </w:divBdr>
        </w:div>
        <w:div w:id="735474919">
          <w:marLeft w:val="0"/>
          <w:marRight w:val="0"/>
          <w:marTop w:val="0"/>
          <w:marBottom w:val="0"/>
          <w:divBdr>
            <w:top w:val="none" w:sz="0" w:space="0" w:color="auto"/>
            <w:left w:val="none" w:sz="0" w:space="0" w:color="auto"/>
            <w:bottom w:val="none" w:sz="0" w:space="0" w:color="auto"/>
            <w:right w:val="none" w:sz="0" w:space="0" w:color="auto"/>
          </w:divBdr>
        </w:div>
        <w:div w:id="840465472">
          <w:marLeft w:val="0"/>
          <w:marRight w:val="0"/>
          <w:marTop w:val="0"/>
          <w:marBottom w:val="0"/>
          <w:divBdr>
            <w:top w:val="none" w:sz="0" w:space="0" w:color="auto"/>
            <w:left w:val="none" w:sz="0" w:space="0" w:color="auto"/>
            <w:bottom w:val="none" w:sz="0" w:space="0" w:color="auto"/>
            <w:right w:val="none" w:sz="0" w:space="0" w:color="auto"/>
          </w:divBdr>
        </w:div>
        <w:div w:id="885412574">
          <w:marLeft w:val="0"/>
          <w:marRight w:val="0"/>
          <w:marTop w:val="0"/>
          <w:marBottom w:val="0"/>
          <w:divBdr>
            <w:top w:val="none" w:sz="0" w:space="0" w:color="auto"/>
            <w:left w:val="none" w:sz="0" w:space="0" w:color="auto"/>
            <w:bottom w:val="none" w:sz="0" w:space="0" w:color="auto"/>
            <w:right w:val="none" w:sz="0" w:space="0" w:color="auto"/>
          </w:divBdr>
        </w:div>
        <w:div w:id="893006350">
          <w:marLeft w:val="0"/>
          <w:marRight w:val="0"/>
          <w:marTop w:val="0"/>
          <w:marBottom w:val="0"/>
          <w:divBdr>
            <w:top w:val="none" w:sz="0" w:space="0" w:color="auto"/>
            <w:left w:val="none" w:sz="0" w:space="0" w:color="auto"/>
            <w:bottom w:val="none" w:sz="0" w:space="0" w:color="auto"/>
            <w:right w:val="none" w:sz="0" w:space="0" w:color="auto"/>
          </w:divBdr>
        </w:div>
        <w:div w:id="1157725119">
          <w:marLeft w:val="0"/>
          <w:marRight w:val="0"/>
          <w:marTop w:val="0"/>
          <w:marBottom w:val="0"/>
          <w:divBdr>
            <w:top w:val="none" w:sz="0" w:space="0" w:color="auto"/>
            <w:left w:val="none" w:sz="0" w:space="0" w:color="auto"/>
            <w:bottom w:val="none" w:sz="0" w:space="0" w:color="auto"/>
            <w:right w:val="none" w:sz="0" w:space="0" w:color="auto"/>
          </w:divBdr>
        </w:div>
        <w:div w:id="1185755310">
          <w:marLeft w:val="0"/>
          <w:marRight w:val="0"/>
          <w:marTop w:val="0"/>
          <w:marBottom w:val="0"/>
          <w:divBdr>
            <w:top w:val="none" w:sz="0" w:space="0" w:color="auto"/>
            <w:left w:val="none" w:sz="0" w:space="0" w:color="auto"/>
            <w:bottom w:val="none" w:sz="0" w:space="0" w:color="auto"/>
            <w:right w:val="none" w:sz="0" w:space="0" w:color="auto"/>
          </w:divBdr>
        </w:div>
        <w:div w:id="1211265952">
          <w:marLeft w:val="0"/>
          <w:marRight w:val="0"/>
          <w:marTop w:val="0"/>
          <w:marBottom w:val="0"/>
          <w:divBdr>
            <w:top w:val="none" w:sz="0" w:space="0" w:color="auto"/>
            <w:left w:val="none" w:sz="0" w:space="0" w:color="auto"/>
            <w:bottom w:val="none" w:sz="0" w:space="0" w:color="auto"/>
            <w:right w:val="none" w:sz="0" w:space="0" w:color="auto"/>
          </w:divBdr>
        </w:div>
        <w:div w:id="1234319192">
          <w:marLeft w:val="0"/>
          <w:marRight w:val="0"/>
          <w:marTop w:val="0"/>
          <w:marBottom w:val="0"/>
          <w:divBdr>
            <w:top w:val="none" w:sz="0" w:space="0" w:color="auto"/>
            <w:left w:val="none" w:sz="0" w:space="0" w:color="auto"/>
            <w:bottom w:val="none" w:sz="0" w:space="0" w:color="auto"/>
            <w:right w:val="none" w:sz="0" w:space="0" w:color="auto"/>
          </w:divBdr>
        </w:div>
        <w:div w:id="1306592271">
          <w:marLeft w:val="0"/>
          <w:marRight w:val="0"/>
          <w:marTop w:val="0"/>
          <w:marBottom w:val="0"/>
          <w:divBdr>
            <w:top w:val="none" w:sz="0" w:space="0" w:color="auto"/>
            <w:left w:val="none" w:sz="0" w:space="0" w:color="auto"/>
            <w:bottom w:val="none" w:sz="0" w:space="0" w:color="auto"/>
            <w:right w:val="none" w:sz="0" w:space="0" w:color="auto"/>
          </w:divBdr>
        </w:div>
        <w:div w:id="1446122814">
          <w:marLeft w:val="0"/>
          <w:marRight w:val="0"/>
          <w:marTop w:val="0"/>
          <w:marBottom w:val="0"/>
          <w:divBdr>
            <w:top w:val="none" w:sz="0" w:space="0" w:color="auto"/>
            <w:left w:val="none" w:sz="0" w:space="0" w:color="auto"/>
            <w:bottom w:val="none" w:sz="0" w:space="0" w:color="auto"/>
            <w:right w:val="none" w:sz="0" w:space="0" w:color="auto"/>
          </w:divBdr>
        </w:div>
        <w:div w:id="1473258031">
          <w:marLeft w:val="0"/>
          <w:marRight w:val="0"/>
          <w:marTop w:val="0"/>
          <w:marBottom w:val="0"/>
          <w:divBdr>
            <w:top w:val="none" w:sz="0" w:space="0" w:color="auto"/>
            <w:left w:val="none" w:sz="0" w:space="0" w:color="auto"/>
            <w:bottom w:val="none" w:sz="0" w:space="0" w:color="auto"/>
            <w:right w:val="none" w:sz="0" w:space="0" w:color="auto"/>
          </w:divBdr>
        </w:div>
        <w:div w:id="1697732406">
          <w:marLeft w:val="0"/>
          <w:marRight w:val="0"/>
          <w:marTop w:val="0"/>
          <w:marBottom w:val="0"/>
          <w:divBdr>
            <w:top w:val="none" w:sz="0" w:space="0" w:color="auto"/>
            <w:left w:val="none" w:sz="0" w:space="0" w:color="auto"/>
            <w:bottom w:val="none" w:sz="0" w:space="0" w:color="auto"/>
            <w:right w:val="none" w:sz="0" w:space="0" w:color="auto"/>
          </w:divBdr>
        </w:div>
        <w:div w:id="1880848513">
          <w:marLeft w:val="0"/>
          <w:marRight w:val="0"/>
          <w:marTop w:val="0"/>
          <w:marBottom w:val="0"/>
          <w:divBdr>
            <w:top w:val="none" w:sz="0" w:space="0" w:color="auto"/>
            <w:left w:val="none" w:sz="0" w:space="0" w:color="auto"/>
            <w:bottom w:val="none" w:sz="0" w:space="0" w:color="auto"/>
            <w:right w:val="none" w:sz="0" w:space="0" w:color="auto"/>
          </w:divBdr>
        </w:div>
        <w:div w:id="1944529799">
          <w:marLeft w:val="0"/>
          <w:marRight w:val="0"/>
          <w:marTop w:val="0"/>
          <w:marBottom w:val="0"/>
          <w:divBdr>
            <w:top w:val="none" w:sz="0" w:space="0" w:color="auto"/>
            <w:left w:val="none" w:sz="0" w:space="0" w:color="auto"/>
            <w:bottom w:val="none" w:sz="0" w:space="0" w:color="auto"/>
            <w:right w:val="none" w:sz="0" w:space="0" w:color="auto"/>
          </w:divBdr>
        </w:div>
        <w:div w:id="2086759641">
          <w:marLeft w:val="0"/>
          <w:marRight w:val="0"/>
          <w:marTop w:val="0"/>
          <w:marBottom w:val="0"/>
          <w:divBdr>
            <w:top w:val="none" w:sz="0" w:space="0" w:color="auto"/>
            <w:left w:val="none" w:sz="0" w:space="0" w:color="auto"/>
            <w:bottom w:val="none" w:sz="0" w:space="0" w:color="auto"/>
            <w:right w:val="none" w:sz="0" w:space="0" w:color="auto"/>
          </w:divBdr>
        </w:div>
        <w:div w:id="2089425819">
          <w:marLeft w:val="0"/>
          <w:marRight w:val="0"/>
          <w:marTop w:val="0"/>
          <w:marBottom w:val="0"/>
          <w:divBdr>
            <w:top w:val="none" w:sz="0" w:space="0" w:color="auto"/>
            <w:left w:val="none" w:sz="0" w:space="0" w:color="auto"/>
            <w:bottom w:val="none" w:sz="0" w:space="0" w:color="auto"/>
            <w:right w:val="none" w:sz="0" w:space="0" w:color="auto"/>
          </w:divBdr>
        </w:div>
        <w:div w:id="2094741219">
          <w:marLeft w:val="0"/>
          <w:marRight w:val="0"/>
          <w:marTop w:val="0"/>
          <w:marBottom w:val="0"/>
          <w:divBdr>
            <w:top w:val="none" w:sz="0" w:space="0" w:color="auto"/>
            <w:left w:val="none" w:sz="0" w:space="0" w:color="auto"/>
            <w:bottom w:val="none" w:sz="0" w:space="0" w:color="auto"/>
            <w:right w:val="none" w:sz="0" w:space="0" w:color="auto"/>
          </w:divBdr>
        </w:div>
        <w:div w:id="2116249425">
          <w:marLeft w:val="0"/>
          <w:marRight w:val="0"/>
          <w:marTop w:val="0"/>
          <w:marBottom w:val="0"/>
          <w:divBdr>
            <w:top w:val="none" w:sz="0" w:space="0" w:color="auto"/>
            <w:left w:val="none" w:sz="0" w:space="0" w:color="auto"/>
            <w:bottom w:val="none" w:sz="0" w:space="0" w:color="auto"/>
            <w:right w:val="none" w:sz="0" w:space="0" w:color="auto"/>
          </w:divBdr>
        </w:div>
      </w:divsChild>
    </w:div>
    <w:div w:id="2026589906">
      <w:bodyDiv w:val="1"/>
      <w:marLeft w:val="0"/>
      <w:marRight w:val="0"/>
      <w:marTop w:val="0"/>
      <w:marBottom w:val="0"/>
      <w:divBdr>
        <w:top w:val="none" w:sz="0" w:space="0" w:color="auto"/>
        <w:left w:val="none" w:sz="0" w:space="0" w:color="auto"/>
        <w:bottom w:val="none" w:sz="0" w:space="0" w:color="auto"/>
        <w:right w:val="none" w:sz="0" w:space="0" w:color="auto"/>
      </w:divBdr>
      <w:divsChild>
        <w:div w:id="288628154">
          <w:marLeft w:val="0"/>
          <w:marRight w:val="0"/>
          <w:marTop w:val="0"/>
          <w:marBottom w:val="0"/>
          <w:divBdr>
            <w:top w:val="none" w:sz="0" w:space="0" w:color="auto"/>
            <w:left w:val="none" w:sz="0" w:space="0" w:color="auto"/>
            <w:bottom w:val="none" w:sz="0" w:space="0" w:color="auto"/>
            <w:right w:val="none" w:sz="0" w:space="0" w:color="auto"/>
          </w:divBdr>
        </w:div>
      </w:divsChild>
    </w:div>
    <w:div w:id="2027708893">
      <w:bodyDiv w:val="1"/>
      <w:marLeft w:val="0"/>
      <w:marRight w:val="0"/>
      <w:marTop w:val="0"/>
      <w:marBottom w:val="0"/>
      <w:divBdr>
        <w:top w:val="none" w:sz="0" w:space="0" w:color="auto"/>
        <w:left w:val="none" w:sz="0" w:space="0" w:color="auto"/>
        <w:bottom w:val="none" w:sz="0" w:space="0" w:color="auto"/>
        <w:right w:val="none" w:sz="0" w:space="0" w:color="auto"/>
      </w:divBdr>
    </w:div>
    <w:div w:id="2028631871">
      <w:bodyDiv w:val="1"/>
      <w:marLeft w:val="0"/>
      <w:marRight w:val="0"/>
      <w:marTop w:val="0"/>
      <w:marBottom w:val="0"/>
      <w:divBdr>
        <w:top w:val="none" w:sz="0" w:space="0" w:color="auto"/>
        <w:left w:val="none" w:sz="0" w:space="0" w:color="auto"/>
        <w:bottom w:val="none" w:sz="0" w:space="0" w:color="auto"/>
        <w:right w:val="none" w:sz="0" w:space="0" w:color="auto"/>
      </w:divBdr>
    </w:div>
    <w:div w:id="2033913818">
      <w:bodyDiv w:val="1"/>
      <w:marLeft w:val="0"/>
      <w:marRight w:val="0"/>
      <w:marTop w:val="0"/>
      <w:marBottom w:val="0"/>
      <w:divBdr>
        <w:top w:val="none" w:sz="0" w:space="0" w:color="auto"/>
        <w:left w:val="none" w:sz="0" w:space="0" w:color="auto"/>
        <w:bottom w:val="none" w:sz="0" w:space="0" w:color="auto"/>
        <w:right w:val="none" w:sz="0" w:space="0" w:color="auto"/>
      </w:divBdr>
    </w:div>
    <w:div w:id="2043892761">
      <w:bodyDiv w:val="1"/>
      <w:marLeft w:val="0"/>
      <w:marRight w:val="0"/>
      <w:marTop w:val="0"/>
      <w:marBottom w:val="0"/>
      <w:divBdr>
        <w:top w:val="none" w:sz="0" w:space="0" w:color="auto"/>
        <w:left w:val="none" w:sz="0" w:space="0" w:color="auto"/>
        <w:bottom w:val="none" w:sz="0" w:space="0" w:color="auto"/>
        <w:right w:val="none" w:sz="0" w:space="0" w:color="auto"/>
      </w:divBdr>
      <w:divsChild>
        <w:div w:id="806243793">
          <w:marLeft w:val="0"/>
          <w:marRight w:val="0"/>
          <w:marTop w:val="0"/>
          <w:marBottom w:val="0"/>
          <w:divBdr>
            <w:top w:val="none" w:sz="0" w:space="0" w:color="auto"/>
            <w:left w:val="none" w:sz="0" w:space="0" w:color="auto"/>
            <w:bottom w:val="none" w:sz="0" w:space="0" w:color="auto"/>
            <w:right w:val="none" w:sz="0" w:space="0" w:color="auto"/>
          </w:divBdr>
        </w:div>
      </w:divsChild>
    </w:div>
    <w:div w:id="2045787443">
      <w:bodyDiv w:val="1"/>
      <w:marLeft w:val="0"/>
      <w:marRight w:val="0"/>
      <w:marTop w:val="0"/>
      <w:marBottom w:val="0"/>
      <w:divBdr>
        <w:top w:val="none" w:sz="0" w:space="0" w:color="auto"/>
        <w:left w:val="none" w:sz="0" w:space="0" w:color="auto"/>
        <w:bottom w:val="none" w:sz="0" w:space="0" w:color="auto"/>
        <w:right w:val="none" w:sz="0" w:space="0" w:color="auto"/>
      </w:divBdr>
      <w:divsChild>
        <w:div w:id="1334213497">
          <w:marLeft w:val="0"/>
          <w:marRight w:val="0"/>
          <w:marTop w:val="0"/>
          <w:marBottom w:val="0"/>
          <w:divBdr>
            <w:top w:val="none" w:sz="0" w:space="0" w:color="auto"/>
            <w:left w:val="none" w:sz="0" w:space="0" w:color="auto"/>
            <w:bottom w:val="none" w:sz="0" w:space="0" w:color="auto"/>
            <w:right w:val="none" w:sz="0" w:space="0" w:color="auto"/>
          </w:divBdr>
        </w:div>
      </w:divsChild>
    </w:div>
    <w:div w:id="2047020858">
      <w:bodyDiv w:val="1"/>
      <w:marLeft w:val="0"/>
      <w:marRight w:val="0"/>
      <w:marTop w:val="0"/>
      <w:marBottom w:val="0"/>
      <w:divBdr>
        <w:top w:val="none" w:sz="0" w:space="0" w:color="auto"/>
        <w:left w:val="none" w:sz="0" w:space="0" w:color="auto"/>
        <w:bottom w:val="none" w:sz="0" w:space="0" w:color="auto"/>
        <w:right w:val="none" w:sz="0" w:space="0" w:color="auto"/>
      </w:divBdr>
    </w:div>
    <w:div w:id="2048674707">
      <w:bodyDiv w:val="1"/>
      <w:marLeft w:val="0"/>
      <w:marRight w:val="0"/>
      <w:marTop w:val="0"/>
      <w:marBottom w:val="0"/>
      <w:divBdr>
        <w:top w:val="none" w:sz="0" w:space="0" w:color="auto"/>
        <w:left w:val="none" w:sz="0" w:space="0" w:color="auto"/>
        <w:bottom w:val="none" w:sz="0" w:space="0" w:color="auto"/>
        <w:right w:val="none" w:sz="0" w:space="0" w:color="auto"/>
      </w:divBdr>
    </w:div>
    <w:div w:id="2049639810">
      <w:bodyDiv w:val="1"/>
      <w:marLeft w:val="0"/>
      <w:marRight w:val="0"/>
      <w:marTop w:val="0"/>
      <w:marBottom w:val="0"/>
      <w:divBdr>
        <w:top w:val="none" w:sz="0" w:space="0" w:color="auto"/>
        <w:left w:val="none" w:sz="0" w:space="0" w:color="auto"/>
        <w:bottom w:val="none" w:sz="0" w:space="0" w:color="auto"/>
        <w:right w:val="none" w:sz="0" w:space="0" w:color="auto"/>
      </w:divBdr>
      <w:divsChild>
        <w:div w:id="313610507">
          <w:marLeft w:val="0"/>
          <w:marRight w:val="0"/>
          <w:marTop w:val="0"/>
          <w:marBottom w:val="0"/>
          <w:divBdr>
            <w:top w:val="none" w:sz="0" w:space="0" w:color="auto"/>
            <w:left w:val="none" w:sz="0" w:space="0" w:color="auto"/>
            <w:bottom w:val="none" w:sz="0" w:space="0" w:color="auto"/>
            <w:right w:val="none" w:sz="0" w:space="0" w:color="auto"/>
          </w:divBdr>
        </w:div>
        <w:div w:id="341130415">
          <w:marLeft w:val="0"/>
          <w:marRight w:val="0"/>
          <w:marTop w:val="0"/>
          <w:marBottom w:val="0"/>
          <w:divBdr>
            <w:top w:val="none" w:sz="0" w:space="0" w:color="auto"/>
            <w:left w:val="none" w:sz="0" w:space="0" w:color="auto"/>
            <w:bottom w:val="none" w:sz="0" w:space="0" w:color="auto"/>
            <w:right w:val="none" w:sz="0" w:space="0" w:color="auto"/>
          </w:divBdr>
        </w:div>
        <w:div w:id="469440731">
          <w:marLeft w:val="0"/>
          <w:marRight w:val="0"/>
          <w:marTop w:val="0"/>
          <w:marBottom w:val="0"/>
          <w:divBdr>
            <w:top w:val="none" w:sz="0" w:space="0" w:color="auto"/>
            <w:left w:val="none" w:sz="0" w:space="0" w:color="auto"/>
            <w:bottom w:val="none" w:sz="0" w:space="0" w:color="auto"/>
            <w:right w:val="none" w:sz="0" w:space="0" w:color="auto"/>
          </w:divBdr>
        </w:div>
        <w:div w:id="616644255">
          <w:marLeft w:val="0"/>
          <w:marRight w:val="0"/>
          <w:marTop w:val="0"/>
          <w:marBottom w:val="0"/>
          <w:divBdr>
            <w:top w:val="none" w:sz="0" w:space="0" w:color="auto"/>
            <w:left w:val="none" w:sz="0" w:space="0" w:color="auto"/>
            <w:bottom w:val="none" w:sz="0" w:space="0" w:color="auto"/>
            <w:right w:val="none" w:sz="0" w:space="0" w:color="auto"/>
          </w:divBdr>
        </w:div>
        <w:div w:id="657543022">
          <w:marLeft w:val="0"/>
          <w:marRight w:val="0"/>
          <w:marTop w:val="0"/>
          <w:marBottom w:val="0"/>
          <w:divBdr>
            <w:top w:val="none" w:sz="0" w:space="0" w:color="auto"/>
            <w:left w:val="none" w:sz="0" w:space="0" w:color="auto"/>
            <w:bottom w:val="none" w:sz="0" w:space="0" w:color="auto"/>
            <w:right w:val="none" w:sz="0" w:space="0" w:color="auto"/>
          </w:divBdr>
        </w:div>
        <w:div w:id="734594843">
          <w:marLeft w:val="0"/>
          <w:marRight w:val="0"/>
          <w:marTop w:val="0"/>
          <w:marBottom w:val="0"/>
          <w:divBdr>
            <w:top w:val="none" w:sz="0" w:space="0" w:color="auto"/>
            <w:left w:val="none" w:sz="0" w:space="0" w:color="auto"/>
            <w:bottom w:val="none" w:sz="0" w:space="0" w:color="auto"/>
            <w:right w:val="none" w:sz="0" w:space="0" w:color="auto"/>
          </w:divBdr>
        </w:div>
        <w:div w:id="764613003">
          <w:marLeft w:val="0"/>
          <w:marRight w:val="0"/>
          <w:marTop w:val="0"/>
          <w:marBottom w:val="0"/>
          <w:divBdr>
            <w:top w:val="none" w:sz="0" w:space="0" w:color="auto"/>
            <w:left w:val="none" w:sz="0" w:space="0" w:color="auto"/>
            <w:bottom w:val="none" w:sz="0" w:space="0" w:color="auto"/>
            <w:right w:val="none" w:sz="0" w:space="0" w:color="auto"/>
          </w:divBdr>
        </w:div>
        <w:div w:id="806507996">
          <w:marLeft w:val="0"/>
          <w:marRight w:val="0"/>
          <w:marTop w:val="0"/>
          <w:marBottom w:val="0"/>
          <w:divBdr>
            <w:top w:val="none" w:sz="0" w:space="0" w:color="auto"/>
            <w:left w:val="none" w:sz="0" w:space="0" w:color="auto"/>
            <w:bottom w:val="none" w:sz="0" w:space="0" w:color="auto"/>
            <w:right w:val="none" w:sz="0" w:space="0" w:color="auto"/>
          </w:divBdr>
        </w:div>
        <w:div w:id="809514993">
          <w:marLeft w:val="0"/>
          <w:marRight w:val="0"/>
          <w:marTop w:val="0"/>
          <w:marBottom w:val="0"/>
          <w:divBdr>
            <w:top w:val="none" w:sz="0" w:space="0" w:color="auto"/>
            <w:left w:val="none" w:sz="0" w:space="0" w:color="auto"/>
            <w:bottom w:val="none" w:sz="0" w:space="0" w:color="auto"/>
            <w:right w:val="none" w:sz="0" w:space="0" w:color="auto"/>
          </w:divBdr>
        </w:div>
        <w:div w:id="851183311">
          <w:marLeft w:val="0"/>
          <w:marRight w:val="0"/>
          <w:marTop w:val="0"/>
          <w:marBottom w:val="0"/>
          <w:divBdr>
            <w:top w:val="none" w:sz="0" w:space="0" w:color="auto"/>
            <w:left w:val="none" w:sz="0" w:space="0" w:color="auto"/>
            <w:bottom w:val="none" w:sz="0" w:space="0" w:color="auto"/>
            <w:right w:val="none" w:sz="0" w:space="0" w:color="auto"/>
          </w:divBdr>
        </w:div>
        <w:div w:id="1002975131">
          <w:marLeft w:val="0"/>
          <w:marRight w:val="0"/>
          <w:marTop w:val="0"/>
          <w:marBottom w:val="0"/>
          <w:divBdr>
            <w:top w:val="none" w:sz="0" w:space="0" w:color="auto"/>
            <w:left w:val="none" w:sz="0" w:space="0" w:color="auto"/>
            <w:bottom w:val="none" w:sz="0" w:space="0" w:color="auto"/>
            <w:right w:val="none" w:sz="0" w:space="0" w:color="auto"/>
          </w:divBdr>
        </w:div>
        <w:div w:id="1106656546">
          <w:marLeft w:val="0"/>
          <w:marRight w:val="0"/>
          <w:marTop w:val="0"/>
          <w:marBottom w:val="0"/>
          <w:divBdr>
            <w:top w:val="none" w:sz="0" w:space="0" w:color="auto"/>
            <w:left w:val="none" w:sz="0" w:space="0" w:color="auto"/>
            <w:bottom w:val="none" w:sz="0" w:space="0" w:color="auto"/>
            <w:right w:val="none" w:sz="0" w:space="0" w:color="auto"/>
          </w:divBdr>
        </w:div>
        <w:div w:id="1264416587">
          <w:marLeft w:val="0"/>
          <w:marRight w:val="0"/>
          <w:marTop w:val="0"/>
          <w:marBottom w:val="0"/>
          <w:divBdr>
            <w:top w:val="none" w:sz="0" w:space="0" w:color="auto"/>
            <w:left w:val="none" w:sz="0" w:space="0" w:color="auto"/>
            <w:bottom w:val="none" w:sz="0" w:space="0" w:color="auto"/>
            <w:right w:val="none" w:sz="0" w:space="0" w:color="auto"/>
          </w:divBdr>
        </w:div>
        <w:div w:id="1320380788">
          <w:marLeft w:val="0"/>
          <w:marRight w:val="0"/>
          <w:marTop w:val="0"/>
          <w:marBottom w:val="0"/>
          <w:divBdr>
            <w:top w:val="none" w:sz="0" w:space="0" w:color="auto"/>
            <w:left w:val="none" w:sz="0" w:space="0" w:color="auto"/>
            <w:bottom w:val="none" w:sz="0" w:space="0" w:color="auto"/>
            <w:right w:val="none" w:sz="0" w:space="0" w:color="auto"/>
          </w:divBdr>
        </w:div>
        <w:div w:id="1684697239">
          <w:marLeft w:val="0"/>
          <w:marRight w:val="0"/>
          <w:marTop w:val="0"/>
          <w:marBottom w:val="0"/>
          <w:divBdr>
            <w:top w:val="none" w:sz="0" w:space="0" w:color="auto"/>
            <w:left w:val="none" w:sz="0" w:space="0" w:color="auto"/>
            <w:bottom w:val="none" w:sz="0" w:space="0" w:color="auto"/>
            <w:right w:val="none" w:sz="0" w:space="0" w:color="auto"/>
          </w:divBdr>
        </w:div>
        <w:div w:id="1759904643">
          <w:marLeft w:val="0"/>
          <w:marRight w:val="0"/>
          <w:marTop w:val="0"/>
          <w:marBottom w:val="0"/>
          <w:divBdr>
            <w:top w:val="none" w:sz="0" w:space="0" w:color="auto"/>
            <w:left w:val="none" w:sz="0" w:space="0" w:color="auto"/>
            <w:bottom w:val="none" w:sz="0" w:space="0" w:color="auto"/>
            <w:right w:val="none" w:sz="0" w:space="0" w:color="auto"/>
          </w:divBdr>
        </w:div>
        <w:div w:id="1830318276">
          <w:marLeft w:val="0"/>
          <w:marRight w:val="0"/>
          <w:marTop w:val="0"/>
          <w:marBottom w:val="0"/>
          <w:divBdr>
            <w:top w:val="none" w:sz="0" w:space="0" w:color="auto"/>
            <w:left w:val="none" w:sz="0" w:space="0" w:color="auto"/>
            <w:bottom w:val="none" w:sz="0" w:space="0" w:color="auto"/>
            <w:right w:val="none" w:sz="0" w:space="0" w:color="auto"/>
          </w:divBdr>
        </w:div>
        <w:div w:id="1923758748">
          <w:marLeft w:val="0"/>
          <w:marRight w:val="0"/>
          <w:marTop w:val="0"/>
          <w:marBottom w:val="0"/>
          <w:divBdr>
            <w:top w:val="none" w:sz="0" w:space="0" w:color="auto"/>
            <w:left w:val="none" w:sz="0" w:space="0" w:color="auto"/>
            <w:bottom w:val="none" w:sz="0" w:space="0" w:color="auto"/>
            <w:right w:val="none" w:sz="0" w:space="0" w:color="auto"/>
          </w:divBdr>
        </w:div>
        <w:div w:id="1959145681">
          <w:marLeft w:val="0"/>
          <w:marRight w:val="0"/>
          <w:marTop w:val="0"/>
          <w:marBottom w:val="0"/>
          <w:divBdr>
            <w:top w:val="none" w:sz="0" w:space="0" w:color="auto"/>
            <w:left w:val="none" w:sz="0" w:space="0" w:color="auto"/>
            <w:bottom w:val="none" w:sz="0" w:space="0" w:color="auto"/>
            <w:right w:val="none" w:sz="0" w:space="0" w:color="auto"/>
          </w:divBdr>
        </w:div>
      </w:divsChild>
    </w:div>
    <w:div w:id="2070692303">
      <w:bodyDiv w:val="1"/>
      <w:marLeft w:val="0"/>
      <w:marRight w:val="0"/>
      <w:marTop w:val="0"/>
      <w:marBottom w:val="0"/>
      <w:divBdr>
        <w:top w:val="none" w:sz="0" w:space="0" w:color="auto"/>
        <w:left w:val="none" w:sz="0" w:space="0" w:color="auto"/>
        <w:bottom w:val="none" w:sz="0" w:space="0" w:color="auto"/>
        <w:right w:val="none" w:sz="0" w:space="0" w:color="auto"/>
      </w:divBdr>
      <w:divsChild>
        <w:div w:id="79909779">
          <w:marLeft w:val="0"/>
          <w:marRight w:val="0"/>
          <w:marTop w:val="0"/>
          <w:marBottom w:val="0"/>
          <w:divBdr>
            <w:top w:val="none" w:sz="0" w:space="0" w:color="auto"/>
            <w:left w:val="none" w:sz="0" w:space="0" w:color="auto"/>
            <w:bottom w:val="none" w:sz="0" w:space="0" w:color="auto"/>
            <w:right w:val="none" w:sz="0" w:space="0" w:color="auto"/>
          </w:divBdr>
        </w:div>
        <w:div w:id="248387549">
          <w:marLeft w:val="0"/>
          <w:marRight w:val="0"/>
          <w:marTop w:val="0"/>
          <w:marBottom w:val="0"/>
          <w:divBdr>
            <w:top w:val="none" w:sz="0" w:space="0" w:color="auto"/>
            <w:left w:val="none" w:sz="0" w:space="0" w:color="auto"/>
            <w:bottom w:val="none" w:sz="0" w:space="0" w:color="auto"/>
            <w:right w:val="none" w:sz="0" w:space="0" w:color="auto"/>
          </w:divBdr>
        </w:div>
        <w:div w:id="263729758">
          <w:marLeft w:val="0"/>
          <w:marRight w:val="0"/>
          <w:marTop w:val="0"/>
          <w:marBottom w:val="0"/>
          <w:divBdr>
            <w:top w:val="none" w:sz="0" w:space="0" w:color="auto"/>
            <w:left w:val="none" w:sz="0" w:space="0" w:color="auto"/>
            <w:bottom w:val="none" w:sz="0" w:space="0" w:color="auto"/>
            <w:right w:val="none" w:sz="0" w:space="0" w:color="auto"/>
          </w:divBdr>
        </w:div>
        <w:div w:id="296496668">
          <w:marLeft w:val="0"/>
          <w:marRight w:val="0"/>
          <w:marTop w:val="0"/>
          <w:marBottom w:val="0"/>
          <w:divBdr>
            <w:top w:val="none" w:sz="0" w:space="0" w:color="auto"/>
            <w:left w:val="none" w:sz="0" w:space="0" w:color="auto"/>
            <w:bottom w:val="none" w:sz="0" w:space="0" w:color="auto"/>
            <w:right w:val="none" w:sz="0" w:space="0" w:color="auto"/>
          </w:divBdr>
        </w:div>
        <w:div w:id="321586676">
          <w:marLeft w:val="0"/>
          <w:marRight w:val="0"/>
          <w:marTop w:val="0"/>
          <w:marBottom w:val="0"/>
          <w:divBdr>
            <w:top w:val="none" w:sz="0" w:space="0" w:color="auto"/>
            <w:left w:val="none" w:sz="0" w:space="0" w:color="auto"/>
            <w:bottom w:val="none" w:sz="0" w:space="0" w:color="auto"/>
            <w:right w:val="none" w:sz="0" w:space="0" w:color="auto"/>
          </w:divBdr>
        </w:div>
        <w:div w:id="413749899">
          <w:marLeft w:val="0"/>
          <w:marRight w:val="0"/>
          <w:marTop w:val="0"/>
          <w:marBottom w:val="0"/>
          <w:divBdr>
            <w:top w:val="none" w:sz="0" w:space="0" w:color="auto"/>
            <w:left w:val="none" w:sz="0" w:space="0" w:color="auto"/>
            <w:bottom w:val="none" w:sz="0" w:space="0" w:color="auto"/>
            <w:right w:val="none" w:sz="0" w:space="0" w:color="auto"/>
          </w:divBdr>
        </w:div>
        <w:div w:id="802767547">
          <w:marLeft w:val="0"/>
          <w:marRight w:val="0"/>
          <w:marTop w:val="0"/>
          <w:marBottom w:val="0"/>
          <w:divBdr>
            <w:top w:val="none" w:sz="0" w:space="0" w:color="auto"/>
            <w:left w:val="none" w:sz="0" w:space="0" w:color="auto"/>
            <w:bottom w:val="none" w:sz="0" w:space="0" w:color="auto"/>
            <w:right w:val="none" w:sz="0" w:space="0" w:color="auto"/>
          </w:divBdr>
        </w:div>
        <w:div w:id="822282523">
          <w:marLeft w:val="0"/>
          <w:marRight w:val="0"/>
          <w:marTop w:val="0"/>
          <w:marBottom w:val="0"/>
          <w:divBdr>
            <w:top w:val="none" w:sz="0" w:space="0" w:color="auto"/>
            <w:left w:val="none" w:sz="0" w:space="0" w:color="auto"/>
            <w:bottom w:val="none" w:sz="0" w:space="0" w:color="auto"/>
            <w:right w:val="none" w:sz="0" w:space="0" w:color="auto"/>
          </w:divBdr>
        </w:div>
        <w:div w:id="848251516">
          <w:marLeft w:val="0"/>
          <w:marRight w:val="0"/>
          <w:marTop w:val="0"/>
          <w:marBottom w:val="0"/>
          <w:divBdr>
            <w:top w:val="none" w:sz="0" w:space="0" w:color="auto"/>
            <w:left w:val="none" w:sz="0" w:space="0" w:color="auto"/>
            <w:bottom w:val="none" w:sz="0" w:space="0" w:color="auto"/>
            <w:right w:val="none" w:sz="0" w:space="0" w:color="auto"/>
          </w:divBdr>
        </w:div>
        <w:div w:id="1091438838">
          <w:marLeft w:val="0"/>
          <w:marRight w:val="0"/>
          <w:marTop w:val="0"/>
          <w:marBottom w:val="0"/>
          <w:divBdr>
            <w:top w:val="none" w:sz="0" w:space="0" w:color="auto"/>
            <w:left w:val="none" w:sz="0" w:space="0" w:color="auto"/>
            <w:bottom w:val="none" w:sz="0" w:space="0" w:color="auto"/>
            <w:right w:val="none" w:sz="0" w:space="0" w:color="auto"/>
          </w:divBdr>
        </w:div>
        <w:div w:id="1173716392">
          <w:marLeft w:val="0"/>
          <w:marRight w:val="0"/>
          <w:marTop w:val="0"/>
          <w:marBottom w:val="0"/>
          <w:divBdr>
            <w:top w:val="none" w:sz="0" w:space="0" w:color="auto"/>
            <w:left w:val="none" w:sz="0" w:space="0" w:color="auto"/>
            <w:bottom w:val="none" w:sz="0" w:space="0" w:color="auto"/>
            <w:right w:val="none" w:sz="0" w:space="0" w:color="auto"/>
          </w:divBdr>
        </w:div>
        <w:div w:id="1455097332">
          <w:marLeft w:val="0"/>
          <w:marRight w:val="0"/>
          <w:marTop w:val="0"/>
          <w:marBottom w:val="0"/>
          <w:divBdr>
            <w:top w:val="none" w:sz="0" w:space="0" w:color="auto"/>
            <w:left w:val="none" w:sz="0" w:space="0" w:color="auto"/>
            <w:bottom w:val="none" w:sz="0" w:space="0" w:color="auto"/>
            <w:right w:val="none" w:sz="0" w:space="0" w:color="auto"/>
          </w:divBdr>
        </w:div>
        <w:div w:id="1560822595">
          <w:marLeft w:val="0"/>
          <w:marRight w:val="0"/>
          <w:marTop w:val="0"/>
          <w:marBottom w:val="0"/>
          <w:divBdr>
            <w:top w:val="none" w:sz="0" w:space="0" w:color="auto"/>
            <w:left w:val="none" w:sz="0" w:space="0" w:color="auto"/>
            <w:bottom w:val="none" w:sz="0" w:space="0" w:color="auto"/>
            <w:right w:val="none" w:sz="0" w:space="0" w:color="auto"/>
          </w:divBdr>
        </w:div>
        <w:div w:id="1605769771">
          <w:marLeft w:val="0"/>
          <w:marRight w:val="0"/>
          <w:marTop w:val="0"/>
          <w:marBottom w:val="0"/>
          <w:divBdr>
            <w:top w:val="none" w:sz="0" w:space="0" w:color="auto"/>
            <w:left w:val="none" w:sz="0" w:space="0" w:color="auto"/>
            <w:bottom w:val="none" w:sz="0" w:space="0" w:color="auto"/>
            <w:right w:val="none" w:sz="0" w:space="0" w:color="auto"/>
          </w:divBdr>
        </w:div>
        <w:div w:id="1605917170">
          <w:marLeft w:val="0"/>
          <w:marRight w:val="0"/>
          <w:marTop w:val="0"/>
          <w:marBottom w:val="0"/>
          <w:divBdr>
            <w:top w:val="none" w:sz="0" w:space="0" w:color="auto"/>
            <w:left w:val="none" w:sz="0" w:space="0" w:color="auto"/>
            <w:bottom w:val="none" w:sz="0" w:space="0" w:color="auto"/>
            <w:right w:val="none" w:sz="0" w:space="0" w:color="auto"/>
          </w:divBdr>
        </w:div>
        <w:div w:id="1633441810">
          <w:marLeft w:val="0"/>
          <w:marRight w:val="0"/>
          <w:marTop w:val="0"/>
          <w:marBottom w:val="0"/>
          <w:divBdr>
            <w:top w:val="none" w:sz="0" w:space="0" w:color="auto"/>
            <w:left w:val="none" w:sz="0" w:space="0" w:color="auto"/>
            <w:bottom w:val="none" w:sz="0" w:space="0" w:color="auto"/>
            <w:right w:val="none" w:sz="0" w:space="0" w:color="auto"/>
          </w:divBdr>
        </w:div>
        <w:div w:id="1774668089">
          <w:marLeft w:val="0"/>
          <w:marRight w:val="0"/>
          <w:marTop w:val="0"/>
          <w:marBottom w:val="0"/>
          <w:divBdr>
            <w:top w:val="none" w:sz="0" w:space="0" w:color="auto"/>
            <w:left w:val="none" w:sz="0" w:space="0" w:color="auto"/>
            <w:bottom w:val="none" w:sz="0" w:space="0" w:color="auto"/>
            <w:right w:val="none" w:sz="0" w:space="0" w:color="auto"/>
          </w:divBdr>
        </w:div>
        <w:div w:id="1968778461">
          <w:marLeft w:val="0"/>
          <w:marRight w:val="0"/>
          <w:marTop w:val="0"/>
          <w:marBottom w:val="0"/>
          <w:divBdr>
            <w:top w:val="none" w:sz="0" w:space="0" w:color="auto"/>
            <w:left w:val="none" w:sz="0" w:space="0" w:color="auto"/>
            <w:bottom w:val="none" w:sz="0" w:space="0" w:color="auto"/>
            <w:right w:val="none" w:sz="0" w:space="0" w:color="auto"/>
          </w:divBdr>
        </w:div>
        <w:div w:id="2042508279">
          <w:marLeft w:val="0"/>
          <w:marRight w:val="0"/>
          <w:marTop w:val="0"/>
          <w:marBottom w:val="0"/>
          <w:divBdr>
            <w:top w:val="none" w:sz="0" w:space="0" w:color="auto"/>
            <w:left w:val="none" w:sz="0" w:space="0" w:color="auto"/>
            <w:bottom w:val="none" w:sz="0" w:space="0" w:color="auto"/>
            <w:right w:val="none" w:sz="0" w:space="0" w:color="auto"/>
          </w:divBdr>
        </w:div>
      </w:divsChild>
    </w:div>
    <w:div w:id="2071534986">
      <w:bodyDiv w:val="1"/>
      <w:marLeft w:val="0"/>
      <w:marRight w:val="0"/>
      <w:marTop w:val="0"/>
      <w:marBottom w:val="0"/>
      <w:divBdr>
        <w:top w:val="none" w:sz="0" w:space="0" w:color="auto"/>
        <w:left w:val="none" w:sz="0" w:space="0" w:color="auto"/>
        <w:bottom w:val="none" w:sz="0" w:space="0" w:color="auto"/>
        <w:right w:val="none" w:sz="0" w:space="0" w:color="auto"/>
      </w:divBdr>
      <w:divsChild>
        <w:div w:id="438377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27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932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73695089">
      <w:bodyDiv w:val="1"/>
      <w:marLeft w:val="0"/>
      <w:marRight w:val="0"/>
      <w:marTop w:val="0"/>
      <w:marBottom w:val="0"/>
      <w:divBdr>
        <w:top w:val="none" w:sz="0" w:space="0" w:color="auto"/>
        <w:left w:val="none" w:sz="0" w:space="0" w:color="auto"/>
        <w:bottom w:val="none" w:sz="0" w:space="0" w:color="auto"/>
        <w:right w:val="none" w:sz="0" w:space="0" w:color="auto"/>
      </w:divBdr>
    </w:div>
    <w:div w:id="2076001720">
      <w:bodyDiv w:val="1"/>
      <w:marLeft w:val="0"/>
      <w:marRight w:val="0"/>
      <w:marTop w:val="0"/>
      <w:marBottom w:val="0"/>
      <w:divBdr>
        <w:top w:val="none" w:sz="0" w:space="0" w:color="auto"/>
        <w:left w:val="none" w:sz="0" w:space="0" w:color="auto"/>
        <w:bottom w:val="none" w:sz="0" w:space="0" w:color="auto"/>
        <w:right w:val="none" w:sz="0" w:space="0" w:color="auto"/>
      </w:divBdr>
      <w:divsChild>
        <w:div w:id="394011130">
          <w:marLeft w:val="0"/>
          <w:marRight w:val="0"/>
          <w:marTop w:val="0"/>
          <w:marBottom w:val="0"/>
          <w:divBdr>
            <w:top w:val="none" w:sz="0" w:space="0" w:color="auto"/>
            <w:left w:val="none" w:sz="0" w:space="0" w:color="auto"/>
            <w:bottom w:val="none" w:sz="0" w:space="0" w:color="auto"/>
            <w:right w:val="none" w:sz="0" w:space="0" w:color="auto"/>
          </w:divBdr>
        </w:div>
      </w:divsChild>
    </w:div>
    <w:div w:id="2086564293">
      <w:bodyDiv w:val="1"/>
      <w:marLeft w:val="0"/>
      <w:marRight w:val="0"/>
      <w:marTop w:val="0"/>
      <w:marBottom w:val="0"/>
      <w:divBdr>
        <w:top w:val="none" w:sz="0" w:space="0" w:color="auto"/>
        <w:left w:val="none" w:sz="0" w:space="0" w:color="auto"/>
        <w:bottom w:val="none" w:sz="0" w:space="0" w:color="auto"/>
        <w:right w:val="none" w:sz="0" w:space="0" w:color="auto"/>
      </w:divBdr>
    </w:div>
    <w:div w:id="2099055313">
      <w:bodyDiv w:val="1"/>
      <w:marLeft w:val="0"/>
      <w:marRight w:val="0"/>
      <w:marTop w:val="0"/>
      <w:marBottom w:val="0"/>
      <w:divBdr>
        <w:top w:val="none" w:sz="0" w:space="0" w:color="auto"/>
        <w:left w:val="none" w:sz="0" w:space="0" w:color="auto"/>
        <w:bottom w:val="none" w:sz="0" w:space="0" w:color="auto"/>
        <w:right w:val="none" w:sz="0" w:space="0" w:color="auto"/>
      </w:divBdr>
    </w:div>
    <w:div w:id="2102024930">
      <w:bodyDiv w:val="1"/>
      <w:marLeft w:val="0"/>
      <w:marRight w:val="0"/>
      <w:marTop w:val="0"/>
      <w:marBottom w:val="0"/>
      <w:divBdr>
        <w:top w:val="none" w:sz="0" w:space="0" w:color="auto"/>
        <w:left w:val="none" w:sz="0" w:space="0" w:color="auto"/>
        <w:bottom w:val="none" w:sz="0" w:space="0" w:color="auto"/>
        <w:right w:val="none" w:sz="0" w:space="0" w:color="auto"/>
      </w:divBdr>
      <w:divsChild>
        <w:div w:id="183443985">
          <w:marLeft w:val="0"/>
          <w:marRight w:val="0"/>
          <w:marTop w:val="0"/>
          <w:marBottom w:val="0"/>
          <w:divBdr>
            <w:top w:val="none" w:sz="0" w:space="0" w:color="auto"/>
            <w:left w:val="none" w:sz="0" w:space="0" w:color="auto"/>
            <w:bottom w:val="none" w:sz="0" w:space="0" w:color="auto"/>
            <w:right w:val="none" w:sz="0" w:space="0" w:color="auto"/>
          </w:divBdr>
        </w:div>
        <w:div w:id="451174550">
          <w:marLeft w:val="0"/>
          <w:marRight w:val="0"/>
          <w:marTop w:val="0"/>
          <w:marBottom w:val="0"/>
          <w:divBdr>
            <w:top w:val="none" w:sz="0" w:space="0" w:color="auto"/>
            <w:left w:val="none" w:sz="0" w:space="0" w:color="auto"/>
            <w:bottom w:val="none" w:sz="0" w:space="0" w:color="auto"/>
            <w:right w:val="none" w:sz="0" w:space="0" w:color="auto"/>
          </w:divBdr>
        </w:div>
        <w:div w:id="765735254">
          <w:marLeft w:val="0"/>
          <w:marRight w:val="0"/>
          <w:marTop w:val="0"/>
          <w:marBottom w:val="0"/>
          <w:divBdr>
            <w:top w:val="none" w:sz="0" w:space="0" w:color="auto"/>
            <w:left w:val="none" w:sz="0" w:space="0" w:color="auto"/>
            <w:bottom w:val="none" w:sz="0" w:space="0" w:color="auto"/>
            <w:right w:val="none" w:sz="0" w:space="0" w:color="auto"/>
          </w:divBdr>
        </w:div>
        <w:div w:id="905410452">
          <w:marLeft w:val="0"/>
          <w:marRight w:val="0"/>
          <w:marTop w:val="0"/>
          <w:marBottom w:val="0"/>
          <w:divBdr>
            <w:top w:val="none" w:sz="0" w:space="0" w:color="auto"/>
            <w:left w:val="none" w:sz="0" w:space="0" w:color="auto"/>
            <w:bottom w:val="none" w:sz="0" w:space="0" w:color="auto"/>
            <w:right w:val="none" w:sz="0" w:space="0" w:color="auto"/>
          </w:divBdr>
        </w:div>
        <w:div w:id="910388957">
          <w:marLeft w:val="0"/>
          <w:marRight w:val="0"/>
          <w:marTop w:val="0"/>
          <w:marBottom w:val="0"/>
          <w:divBdr>
            <w:top w:val="none" w:sz="0" w:space="0" w:color="auto"/>
            <w:left w:val="none" w:sz="0" w:space="0" w:color="auto"/>
            <w:bottom w:val="none" w:sz="0" w:space="0" w:color="auto"/>
            <w:right w:val="none" w:sz="0" w:space="0" w:color="auto"/>
          </w:divBdr>
        </w:div>
        <w:div w:id="1696494101">
          <w:marLeft w:val="0"/>
          <w:marRight w:val="0"/>
          <w:marTop w:val="0"/>
          <w:marBottom w:val="0"/>
          <w:divBdr>
            <w:top w:val="none" w:sz="0" w:space="0" w:color="auto"/>
            <w:left w:val="none" w:sz="0" w:space="0" w:color="auto"/>
            <w:bottom w:val="none" w:sz="0" w:space="0" w:color="auto"/>
            <w:right w:val="none" w:sz="0" w:space="0" w:color="auto"/>
          </w:divBdr>
        </w:div>
      </w:divsChild>
    </w:div>
    <w:div w:id="2111706039">
      <w:bodyDiv w:val="1"/>
      <w:marLeft w:val="0"/>
      <w:marRight w:val="0"/>
      <w:marTop w:val="0"/>
      <w:marBottom w:val="0"/>
      <w:divBdr>
        <w:top w:val="none" w:sz="0" w:space="0" w:color="auto"/>
        <w:left w:val="none" w:sz="0" w:space="0" w:color="auto"/>
        <w:bottom w:val="none" w:sz="0" w:space="0" w:color="auto"/>
        <w:right w:val="none" w:sz="0" w:space="0" w:color="auto"/>
      </w:divBdr>
    </w:div>
    <w:div w:id="2118984976">
      <w:bodyDiv w:val="1"/>
      <w:marLeft w:val="0"/>
      <w:marRight w:val="0"/>
      <w:marTop w:val="0"/>
      <w:marBottom w:val="0"/>
      <w:divBdr>
        <w:top w:val="none" w:sz="0" w:space="0" w:color="auto"/>
        <w:left w:val="none" w:sz="0" w:space="0" w:color="auto"/>
        <w:bottom w:val="none" w:sz="0" w:space="0" w:color="auto"/>
        <w:right w:val="none" w:sz="0" w:space="0" w:color="auto"/>
      </w:divBdr>
    </w:div>
    <w:div w:id="2121146183">
      <w:bodyDiv w:val="1"/>
      <w:marLeft w:val="0"/>
      <w:marRight w:val="0"/>
      <w:marTop w:val="0"/>
      <w:marBottom w:val="0"/>
      <w:divBdr>
        <w:top w:val="none" w:sz="0" w:space="0" w:color="auto"/>
        <w:left w:val="none" w:sz="0" w:space="0" w:color="auto"/>
        <w:bottom w:val="none" w:sz="0" w:space="0" w:color="auto"/>
        <w:right w:val="none" w:sz="0" w:space="0" w:color="auto"/>
      </w:divBdr>
    </w:div>
    <w:div w:id="2128501763">
      <w:bodyDiv w:val="1"/>
      <w:marLeft w:val="0"/>
      <w:marRight w:val="0"/>
      <w:marTop w:val="0"/>
      <w:marBottom w:val="0"/>
      <w:divBdr>
        <w:top w:val="none" w:sz="0" w:space="0" w:color="auto"/>
        <w:left w:val="none" w:sz="0" w:space="0" w:color="auto"/>
        <w:bottom w:val="none" w:sz="0" w:space="0" w:color="auto"/>
        <w:right w:val="none" w:sz="0" w:space="0" w:color="auto"/>
      </w:divBdr>
    </w:div>
    <w:div w:id="2130470277">
      <w:bodyDiv w:val="1"/>
      <w:marLeft w:val="0"/>
      <w:marRight w:val="0"/>
      <w:marTop w:val="0"/>
      <w:marBottom w:val="0"/>
      <w:divBdr>
        <w:top w:val="none" w:sz="0" w:space="0" w:color="auto"/>
        <w:left w:val="none" w:sz="0" w:space="0" w:color="auto"/>
        <w:bottom w:val="none" w:sz="0" w:space="0" w:color="auto"/>
        <w:right w:val="none" w:sz="0" w:space="0" w:color="auto"/>
      </w:divBdr>
      <w:divsChild>
        <w:div w:id="947543907">
          <w:marLeft w:val="0"/>
          <w:marRight w:val="0"/>
          <w:marTop w:val="0"/>
          <w:marBottom w:val="0"/>
          <w:divBdr>
            <w:top w:val="none" w:sz="0" w:space="0" w:color="auto"/>
            <w:left w:val="none" w:sz="0" w:space="0" w:color="auto"/>
            <w:bottom w:val="none" w:sz="0" w:space="0" w:color="auto"/>
            <w:right w:val="none" w:sz="0" w:space="0" w:color="auto"/>
          </w:divBdr>
        </w:div>
      </w:divsChild>
    </w:div>
    <w:div w:id="2132044635">
      <w:bodyDiv w:val="1"/>
      <w:marLeft w:val="0"/>
      <w:marRight w:val="0"/>
      <w:marTop w:val="0"/>
      <w:marBottom w:val="0"/>
      <w:divBdr>
        <w:top w:val="none" w:sz="0" w:space="0" w:color="auto"/>
        <w:left w:val="none" w:sz="0" w:space="0" w:color="auto"/>
        <w:bottom w:val="none" w:sz="0" w:space="0" w:color="auto"/>
        <w:right w:val="none" w:sz="0" w:space="0" w:color="auto"/>
      </w:divBdr>
    </w:div>
    <w:div w:id="2132434944">
      <w:bodyDiv w:val="1"/>
      <w:marLeft w:val="0"/>
      <w:marRight w:val="0"/>
      <w:marTop w:val="0"/>
      <w:marBottom w:val="0"/>
      <w:divBdr>
        <w:top w:val="none" w:sz="0" w:space="0" w:color="auto"/>
        <w:left w:val="none" w:sz="0" w:space="0" w:color="auto"/>
        <w:bottom w:val="none" w:sz="0" w:space="0" w:color="auto"/>
        <w:right w:val="none" w:sz="0" w:space="0" w:color="auto"/>
      </w:divBdr>
    </w:div>
    <w:div w:id="213609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udallcty@cityofudal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tif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png"/><Relationship Id="rId10" Type="http://schemas.openxmlformats.org/officeDocument/2006/relationships/image" Target="media/image4.GIF"/><Relationship Id="rId19" Type="http://schemas.openxmlformats.org/officeDocument/2006/relationships/hyperlink" Target="mailto:udallcty@cityofudal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LULITA~1\LOCALS~1\Temp\TCD1CA.tmp\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69E1D-E5E2-4EAF-8094-58263B95E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14</TotalTime>
  <Pages>6</Pages>
  <Words>1132</Words>
  <Characters>5918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7036</CharactersWithSpaces>
  <SharedDoc>false</SharedDoc>
  <HLinks>
    <vt:vector size="12" baseType="variant">
      <vt:variant>
        <vt:i4>1114171</vt:i4>
      </vt:variant>
      <vt:variant>
        <vt:i4>3</vt:i4>
      </vt:variant>
      <vt:variant>
        <vt:i4>0</vt:i4>
      </vt:variant>
      <vt:variant>
        <vt:i4>5</vt:i4>
      </vt:variant>
      <vt:variant>
        <vt:lpwstr>mailto:udallcty@cityofudall.com</vt:lpwstr>
      </vt:variant>
      <vt:variant>
        <vt:lpwstr/>
      </vt:variant>
      <vt:variant>
        <vt:i4>1114171</vt:i4>
      </vt:variant>
      <vt:variant>
        <vt:i4>0</vt:i4>
      </vt:variant>
      <vt:variant>
        <vt:i4>0</vt:i4>
      </vt:variant>
      <vt:variant>
        <vt:i4>5</vt:i4>
      </vt:variant>
      <vt:variant>
        <vt:lpwstr>mailto:udallcty@cityofudall.com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Lulita Hopkins</dc:creator>
  <cp:lastModifiedBy>Sara Barry</cp:lastModifiedBy>
  <cp:revision>3</cp:revision>
  <cp:lastPrinted>2021-09-01T16:03:00Z</cp:lastPrinted>
  <dcterms:created xsi:type="dcterms:W3CDTF">2021-08-31T15:40:00Z</dcterms:created>
  <dcterms:modified xsi:type="dcterms:W3CDTF">2021-09-01T16:03:00Z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